
<file path=[Content_Types].xml><?xml version="1.0" encoding="utf-8"?>
<Types xmlns="http://schemas.openxmlformats.org/package/2006/content-types">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BIMBase二次开发教程（C++）V2.1_新插件</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
      </w:r>
    </w:p>
    <w:p>
      <w:r/>
    </w:p>
    <w:p>
      <w:r>
        <w:rPr>
          <w:b w:val="off"/>
        </w:rPr>
        <w:t xml:space="preserve">&lt;br /&gt; &lt;br /&gt; </w:t>
      </w:r>
    </w:p>
    <w:p>
      <w:r/>
      <w:r>
        <w:rPr>
          <w:b w:val="on"/>
        </w:rPr>
        <w:t>BIMBase二次开发教程</w:t>
      </w:r>
      <w:r>
        <w:rPr>
          <w:b w:val="off"/>
        </w:rPr>
        <w:br/>
        <w:t xml:space="preserve"> （C++语言版本V2.1）</w:t>
        <w:br/>
        <w:t xml:space="preserve"> </w:t>
        <w:br/>
        <w:t xml:space="preserve"> </w:t>
        <w:br/>
        <w:t xml:space="preserve"> </w:t>
        <w:br/>
        <w:t xml:space="preserve"> </w:t>
        <w:br/>
        <w:t xml:space="preserve"> </w:t>
        <w:br/>
        <w:t xml:space="preserve"> </w:t>
        <w:br/>
        <w:t xml:space="preserve"> </w:t>
      </w:r>
      <w:r>
        <w:rPr>
          <w:b w:val="on"/>
        </w:rPr>
        <w:t>企业名称：北京构力科技有限公司</w:t>
      </w:r>
      <w:r>
        <w:rPr>
          <w:b w:val="off"/>
        </w:rPr>
        <w:br/>
        <w:t xml:space="preserve"> </w:t>
      </w:r>
      <w:r>
        <w:rPr>
          <w:b w:val="on"/>
        </w:rPr>
        <w:t>日 期：2022.08</w:t>
      </w:r>
      <w:r>
        <w:br/>
      </w:r>
    </w:p>
    <w:p>
      <w:pPr>
        <w:pStyle w:val="2"/>
      </w:pPr>
      <w:r>
        <w:t>第1章 Hello BIMBase</w:t>
      </w:r>
    </w:p>
    <w:p>
      <w:pPr>
        <w:pStyle w:val="3"/>
      </w:pPr>
      <w:r>
        <w:t>1.1 Hello BIMBase</w:t>
      </w:r>
    </w:p>
    <w:p>
      <w:r>
        <w:rPr>
          <w:b w:val="off"/>
        </w:rPr>
        <w:t>想要在</w:t>
        <w:t>BIMBase SDK</w:t>
        <w:t>环境下实现自己的功能吗？在工程中添加如下代码，即可在BIMBase中注册自己的命令，实现弹出</w:t>
        <w:t>Hello BIMBase</w:t>
        <w:t>对话框。</w:t>
      </w:r>
    </w:p>
    <w:p>
      <w:r/>
    </w:p>
    <w:p>
      <w:r>
        <w:rPr>
          <w:b w:val="off"/>
        </w:rPr>
        <w:t>{ AfxMessageBox(</w:t>
        <w:t>); } AutoDoRegisterFunctionsBegin BPToolsMessager::registerFun(_T(</w:t>
        <w:t>), &amp;HelloBIMBase); AutoDoRegisterFunctionsEnd</w:t>
      </w:r>
    </w:p>
    <w:p>
      <w:r>
        <w:rPr>
          <w:b w:val="off"/>
        </w:rPr>
        <w:t xml:space="preserve"> </w:t>
        <w:t xml:space="preserve"> </w:t>
      </w:r>
    </w:p>
    <w:p>
      <w:r>
        <w:rPr>
          <w:b w:val="off"/>
        </w:rPr>
        <w:t>void</w:t>
      </w:r>
    </w:p>
    <w:p>
      <w:r>
        <w:rPr>
          <w:b w:val="off"/>
        </w:rPr>
        <w:t>HelloBIMBase</w:t>
      </w:r>
    </w:p>
    <w:p>
      <w:r>
        <w:rPr>
          <w:b w:val="off"/>
        </w:rPr>
        <w:t>()</w:t>
      </w:r>
    </w:p>
    <w:p>
      <w:r>
        <w:rPr>
          <w:b w:val="off"/>
        </w:rPr>
        <w:t>L"Hello BIMBase!"</w:t>
      </w:r>
    </w:p>
    <w:p>
      <w:r>
        <w:rPr>
          <w:b w:val="off"/>
        </w:rPr>
        <w:t>"HelloBIMBase"</w:t>
      </w:r>
    </w:p>
    <w:p/>
    <w:p>
      <w:r>
        <w:rPr>
          <w:b w:val="off"/>
        </w:rPr>
        <w:t>我们可以将以上代码分为两个步骤：</w:t>
        <w:br/>
        <w:t>第一步：创建自己的</w:t>
        <w:t>HelloBIMBase</w:t>
        <w:t>函数，并在函数中弹出对话框。</w:t>
        <w:br/>
        <w:t xml:space="preserve">第二步：通过BIMBase平台的接口 </w:t>
        <w:t>BPToolsManager::registerFun</w:t>
        <w:t>， 将第一步中所创建的</w:t>
        <w:t>HelloBIMBase</w:t>
        <w:t>函数注册到相关平台，并将其与命令</w:t>
        <w:t>“HelloBIMBase”</w:t>
        <w:t>关联。此时，</w:t>
        <w:t>AutoDoRegisterFunctionsBegin</w:t>
        <w:t>和</w:t>
        <w:t>AutoDoRegisterFunctionsEnd</w:t>
        <w:t>两个宏之间的代码会在相关模块加载时执行，即模块加载时</w:t>
        <w:t>HelloBIMBase</w:t>
        <w:t>被注册到平台。此时，启动BIMBase，在命令行输入已经注册的命令</w:t>
        <w:t>“HelloBIMBase”</w:t>
        <w:t>，执行后将弹出</w:t>
        <w:t>HelloBIMBase</w:t>
        <w:t>弹窗，如图1-1所示。</w:t>
      </w:r>
    </w:p>
    <w:p/>
    <w:p/>
    <w:p>
      <w:pPr>
        <w:jc w:val="center"/>
      </w:pPr>
      <w:r>
        <w:t>图1-1 “Hello BIMBase”对话框</w:t>
      </w:r>
    </w:p>
    <w:p>
      <w:pPr>
        <w:pStyle w:val="3"/>
      </w:pPr>
      <w:r>
        <w:t>1.2 使用BIMBase API的准备工作</w:t>
      </w:r>
    </w:p>
    <w:p>
      <w:r>
        <w:rPr>
          <w:b w:val="off"/>
        </w:rPr>
        <w:t>在使用BIMBase API和本书之前，需要具备以下条件：</w:t>
      </w:r>
    </w:p>
    <w:p/>
    <w:p>
      <w:r>
        <w:t>● 安装BIMBase系列产品，了解BIMBase系列产品的功能和使用。</w:t>
        <w:br/>
      </w:r>
      <w:r>
        <w:t>● 获取BIMBase API，可通过二次开发官网（dev.pkpm.cn）下载SDK进行研究或开发。</w:t>
        <w:br/>
      </w:r>
      <w:r>
        <w:t>● 了解C++开发语言。</w:t>
        <w:br/>
      </w:r>
      <w:r>
        <w:t>● 安装MircoSoft Visual Studio2019（下载 Visual Studio Tools 免费安装 Windows、Mac、Linux (</w:t>
        <w:br/>
      </w:r>
    </w:p>
    <w:p>
      <w:pPr>
        <w:pStyle w:val="3"/>
      </w:pPr>
      <w:r>
        <w:t>1.3 BIMBase环境搭建</w:t>
      </w:r>
    </w:p>
    <w:p>
      <w:r>
        <w:rPr>
          <w:b w:val="off"/>
        </w:rPr>
        <w:t>按以下步骤创建一个最简单的项目，该插件作为一个BIMBase外部命令，执行时弹出一个提示框显示</w:t>
        <w:t>“Hello BIMBase”</w:t>
        <w:t>。</w:t>
        <w:br/>
      </w:r>
    </w:p>
    <w:p/>
    <w:p>
      <w:pPr>
        <w:pStyle w:val="4"/>
      </w:pPr>
      <w:r>
        <w:t>1.3.1 下载Visual Studio 2019 版本</w:t>
      </w:r>
    </w:p>
    <w:p/>
    <w:p>
      <w:r>
        <w:t>● 首先进入微软官网下载Visual Studio 2019 版本安装包（</w:t>
        <w:br/>
      </w:r>
      <w:r>
        <w:t>●  ），如图1-2所示。</w:t>
        <w:br/>
      </w:r>
    </w:p>
    <w:p/>
    <w:p/>
    <w:p/>
    <w:p>
      <w:r>
        <w:t>● 下载完成并打开安装包后，会出现如图1-3所示的Visual Studio Install界面，点击修改，可下载开发所需的工作负荷，一般下载图1-4中4个即可满足大部分开发需求，安装位置可自定义，在工作负荷右侧安装位置选项中修改。</w:t>
        <w:br/>
      </w:r>
      <w:r>
        <w:t>● 注意，若想使用MFC功能需要勾选使用C++的桌面开发工作负荷中的选项（适用于最新V142生成工具的C++ATL）。</w:t>
        <w:br/>
      </w:r>
    </w:p>
    <w:p/>
    <w:p/>
    <w:p/>
    <w:p/>
    <w:p/>
    <w:p>
      <w:pPr>
        <w:pStyle w:val="4"/>
      </w:pPr>
      <w:r>
        <w:t>1.3.2 下载并安装软件及SDK</w:t>
      </w:r>
    </w:p>
    <w:p/>
    <w:p>
      <w:r>
        <w:t>● 在PKPM官网（</w:t>
        <w:br/>
      </w:r>
      <w:r>
        <w:t>●  )“下载”入口下载BIMBase软件产品（下载“BIMBase建模软件”版本即可）并进安装。</w:t>
        <w:br/>
      </w:r>
    </w:p>
    <w:p/>
    <w:p/>
    <w:p>
      <w:r>
        <w:t>● 在BIMBase二次开发网站（</w:t>
        <w:br/>
      </w:r>
      <w:r>
        <w:t>●  ）下载BIMBaseSDK版本并进行安装。注意：下载的BIMBase软件产品与BIMBaseSDK版本号应保持一致。</w:t>
        <w:br/>
      </w:r>
    </w:p>
    <w:p/>
    <w:p/>
    <w:p>
      <w:r>
        <w:t>● 安装完SDK后，目录如图1-5所示，Samples中包含了所有的范例，对于范例中的Example.sln稍做配置，如图1-6所示，“调试”的“命令”设置为安装的BIMBase软件exe路径，即可运行起来进行查看。</w:t>
        <w:br/>
      </w:r>
      <w:r>
        <w:t xml:space="preserve">●  </w:t>
        <w:br/>
      </w:r>
      <w:r>
        <w:t xml:space="preserve">●  </w:t>
        <w:br/>
      </w:r>
      <w:r>
        <w:t xml:space="preserve">●  </w:t>
        <w:br/>
      </w:r>
      <w:r>
        <w:t xml:space="preserve">●  </w:t>
        <w:br/>
      </w:r>
      <w:r>
        <w:t xml:space="preserve">●  </w:t>
        <w:br/>
      </w:r>
    </w:p>
    <w:p/>
    <w:p>
      <w:pPr>
        <w:pStyle w:val="4"/>
      </w:pPr>
      <w:r>
        <w:t>1.3.3 新建项目</w:t>
      </w:r>
    </w:p>
    <w:p/>
    <w:p>
      <w:r>
        <w:t>● 打开Visual Studio 2019，单击菜单框“文件”→“新建”→“项目”，打开“新建项目对话框”。如图1-9所示，创建一个自己的项目（MyBIMBase项目）。</w:t>
        <w:br/>
      </w:r>
    </w:p>
    <w:p/>
    <w:p/>
    <w:p/>
    <w:p/>
    <w:p>
      <w:r>
        <w:t>● 右键设置MyBIMBase项目属性，如表1-1所示。解决方案配置为“Release”，解决方案平台配置为x64；</w:t>
        <w:br/>
      </w:r>
    </w:p>
    <w:p/>
    <w:p/>
    <w:p/>
    <w:p>
      <w:r>
        <w:t>● 在</w:t>
        <w:br/>
      </w:r>
      <w:r>
        <w:t>● 中添加平台头文件引用，</w:t>
        <w:br/>
      </w:r>
      <w:r>
        <w:t>● 中添加lib引用，可直接从范例中拷贝（在Visual Studio 新版平台工具集中，预编译头文件由原来的</w:t>
        <w:br/>
      </w:r>
      <w:r>
        <w:t>● 修改为</w:t>
        <w:br/>
      </w:r>
      <w:r>
        <w:t>● ），以下为相关代码。</w:t>
        <w:br/>
      </w:r>
    </w:p>
    <w:p>
      <w:r/>
    </w:p>
    <w:p>
      <w:r>
        <w:rPr>
          <w:b w:val="off"/>
        </w:rPr>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p3d; </w:t>
        <w:t xml:space="preserve"> </w:t>
      </w:r>
    </w:p>
    <w:p>
      <w:r>
        <w:rPr>
          <w:b w:val="off"/>
        </w:rPr>
        <w:t>#</w:t>
        <w:t xml:space="preserve"> </w:t>
      </w:r>
    </w:p>
    <w:p>
      <w:r>
        <w:rPr>
          <w:b w:val="off"/>
        </w:rPr>
        <w:t>include</w:t>
      </w:r>
    </w:p>
    <w:p>
      <w:r>
        <w:rPr>
          <w:b w:val="off"/>
        </w:rPr>
        <w:t>&lt;vector&gt;</w:t>
      </w:r>
    </w:p>
    <w:p>
      <w:r>
        <w:rPr>
          <w:b w:val="off"/>
        </w:rPr>
        <w:t>#</w:t>
        <w:t xml:space="preserve"> </w:t>
      </w:r>
    </w:p>
    <w:p>
      <w:r>
        <w:rPr>
          <w:b w:val="off"/>
        </w:rPr>
        <w:t>include</w:t>
      </w:r>
    </w:p>
    <w:p>
      <w:r>
        <w:rPr>
          <w:b w:val="off"/>
        </w:rPr>
        <w:t>&lt;map&gt;</w:t>
      </w:r>
    </w:p>
    <w:p>
      <w:r>
        <w:rPr>
          <w:b w:val="off"/>
        </w:rPr>
        <w:t>#</w:t>
        <w:t xml:space="preserve"> </w:t>
      </w:r>
    </w:p>
    <w:p>
      <w:r>
        <w:rPr>
          <w:b w:val="off"/>
        </w:rPr>
        <w:t>include</w:t>
      </w:r>
    </w:p>
    <w:p>
      <w:r>
        <w:rPr>
          <w:b w:val="off"/>
        </w:rPr>
        <w:t>&lt;algorithm&gt;</w:t>
      </w:r>
    </w:p>
    <w:p>
      <w:r>
        <w:rPr>
          <w:b w:val="off"/>
        </w:rPr>
        <w:t>//平台相关</w:t>
      </w:r>
    </w:p>
    <w:p>
      <w:r>
        <w:rPr>
          <w:b w:val="off"/>
        </w:rPr>
        <w:t>#</w:t>
        <w:t xml:space="preserve"> </w:t>
      </w:r>
    </w:p>
    <w:p>
      <w:r>
        <w:rPr>
          <w:b w:val="off"/>
        </w:rPr>
        <w:t>include</w:t>
      </w:r>
    </w:p>
    <w:p>
      <w:r>
        <w:rPr>
          <w:b w:val="off"/>
        </w:rPr>
        <w:t>"BPExportMacros.h"</w:t>
      </w:r>
    </w:p>
    <w:p>
      <w:r>
        <w:rPr>
          <w:b w:val="off"/>
        </w:rPr>
        <w:t>#</w:t>
        <w:t xml:space="preserve"> </w:t>
      </w:r>
    </w:p>
    <w:p>
      <w:r>
        <w:rPr>
          <w:b w:val="off"/>
        </w:rPr>
        <w:t>include</w:t>
      </w:r>
    </w:p>
    <w:p>
      <w:r>
        <w:rPr>
          <w:b w:val="off"/>
        </w:rPr>
        <w:t>"PKPMExportMacros.h"</w:t>
      </w:r>
    </w:p>
    <w:p>
      <w:r>
        <w:rPr>
          <w:b w:val="off"/>
        </w:rPr>
        <w:t>#</w:t>
        <w:t xml:space="preserve"> </w:t>
      </w:r>
    </w:p>
    <w:p>
      <w:r>
        <w:rPr>
          <w:b w:val="off"/>
        </w:rPr>
        <w:t>include</w:t>
      </w:r>
    </w:p>
    <w:p>
      <w:r>
        <w:rPr>
          <w:b w:val="off"/>
        </w:rPr>
        <w:t>"P3DDC/P3DDCAPI.h"</w:t>
      </w:r>
    </w:p>
    <w:p>
      <w:r>
        <w:rPr>
          <w:b w:val="off"/>
        </w:rPr>
        <w:t>#</w:t>
        <w:t xml:space="preserve"> </w:t>
      </w:r>
    </w:p>
    <w:p>
      <w:r>
        <w:rPr>
          <w:b w:val="off"/>
        </w:rPr>
        <w:t>include</w:t>
      </w:r>
    </w:p>
    <w:p>
      <w:r>
        <w:rPr>
          <w:b w:val="off"/>
        </w:rPr>
        <w:t>"P3DGeomBase/P3DGeomBasePublicAPI.h"</w:t>
      </w:r>
    </w:p>
    <w:p>
      <w:r>
        <w:rPr>
          <w:b w:val="off"/>
        </w:rPr>
        <w:t>#</w:t>
        <w:t xml:space="preserve"> </w:t>
      </w:r>
    </w:p>
    <w:p>
      <w:r>
        <w:rPr>
          <w:b w:val="off"/>
        </w:rPr>
        <w:t>include</w:t>
      </w:r>
    </w:p>
    <w:p>
      <w:r>
        <w:rPr>
          <w:b w:val="off"/>
        </w:rPr>
        <w:t>"P3DGeomObject/P3DGeomObjectPublicAPI.h"</w:t>
      </w:r>
    </w:p>
    <w:p>
      <w:r>
        <w:rPr>
          <w:b w:val="off"/>
        </w:rPr>
        <w:t>#</w:t>
        <w:t xml:space="preserve"> </w:t>
      </w:r>
    </w:p>
    <w:p>
      <w:r>
        <w:rPr>
          <w:b w:val="off"/>
        </w:rPr>
        <w:t>include</w:t>
      </w:r>
    </w:p>
    <w:p>
      <w:r>
        <w:rPr>
          <w:b w:val="off"/>
        </w:rPr>
        <w:t>"JsonCpp/JsonCppAPI.h"</w:t>
      </w:r>
    </w:p>
    <w:p>
      <w:r>
        <w:rPr>
          <w:b w:val="off"/>
        </w:rPr>
        <w:t>#</w:t>
        <w:t xml:space="preserve"> </w:t>
      </w:r>
    </w:p>
    <w:p>
      <w:r>
        <w:rPr>
          <w:b w:val="off"/>
        </w:rPr>
        <w:t>include</w:t>
      </w:r>
    </w:p>
    <w:p>
      <w:r>
        <w:rPr>
          <w:b w:val="off"/>
        </w:rPr>
        <w:t>"BPBase/BPBaseAPI.h"</w:t>
      </w:r>
    </w:p>
    <w:p>
      <w:r>
        <w:rPr>
          <w:b w:val="off"/>
        </w:rPr>
        <w:t>#</w:t>
        <w:t xml:space="preserve"> </w:t>
      </w:r>
    </w:p>
    <w:p>
      <w:r>
        <w:rPr>
          <w:b w:val="off"/>
        </w:rPr>
        <w:t>include</w:t>
      </w:r>
    </w:p>
    <w:p>
      <w:r>
        <w:rPr>
          <w:b w:val="off"/>
        </w:rPr>
        <w:t>"BPData/BPDataAPI.h"</w:t>
      </w:r>
    </w:p>
    <w:p>
      <w:r>
        <w:rPr>
          <w:b w:val="off"/>
        </w:rPr>
        <w:t>#</w:t>
        <w:t xml:space="preserve"> </w:t>
      </w:r>
    </w:p>
    <w:p>
      <w:r>
        <w:rPr>
          <w:b w:val="off"/>
        </w:rPr>
        <w:t>include</w:t>
      </w:r>
    </w:p>
    <w:p>
      <w:r>
        <w:rPr>
          <w:b w:val="off"/>
        </w:rPr>
        <w:t>"BPDataCore/BPDataCoreDef.h"</w:t>
      </w:r>
    </w:p>
    <w:p>
      <w:r>
        <w:rPr>
          <w:b w:val="off"/>
        </w:rPr>
        <w:t>#</w:t>
        <w:t xml:space="preserve"> </w:t>
      </w:r>
    </w:p>
    <w:p>
      <w:r>
        <w:rPr>
          <w:b w:val="off"/>
        </w:rPr>
        <w:t>include</w:t>
      </w:r>
    </w:p>
    <w:p>
      <w:r>
        <w:rPr>
          <w:b w:val="off"/>
        </w:rPr>
        <w:t>"BPDataCore/BPDataCoreAPI.h"</w:t>
      </w:r>
    </w:p>
    <w:p>
      <w:r>
        <w:rPr>
          <w:b w:val="off"/>
        </w:rPr>
        <w:t>#</w:t>
        <w:t xml:space="preserve"> </w:t>
      </w:r>
    </w:p>
    <w:p>
      <w:r>
        <w:rPr>
          <w:b w:val="off"/>
        </w:rPr>
        <w:t>include</w:t>
      </w:r>
    </w:p>
    <w:p>
      <w:r>
        <w:rPr>
          <w:b w:val="off"/>
        </w:rPr>
        <w:t>"BPDataCore/BPPlacement.h"</w:t>
      </w:r>
    </w:p>
    <w:p>
      <w:r>
        <w:rPr>
          <w:b w:val="off"/>
        </w:rPr>
        <w:t>#</w:t>
        <w:t xml:space="preserve"> </w:t>
      </w:r>
    </w:p>
    <w:p>
      <w:r>
        <w:rPr>
          <w:b w:val="off"/>
        </w:rPr>
        <w:t>include</w:t>
      </w:r>
    </w:p>
    <w:p>
      <w:r>
        <w:rPr>
          <w:b w:val="off"/>
        </w:rPr>
        <w:t>"BPDataCore/BPDomainDataInitManager.h"</w:t>
      </w:r>
    </w:p>
    <w:p>
      <w:r>
        <w:rPr>
          <w:b w:val="off"/>
        </w:rPr>
        <w:t>#</w:t>
        <w:t xml:space="preserve"> </w:t>
      </w:r>
    </w:p>
    <w:p>
      <w:r>
        <w:rPr>
          <w:b w:val="off"/>
        </w:rPr>
        <w:t>include</w:t>
      </w:r>
    </w:p>
    <w:p>
      <w:r>
        <w:rPr>
          <w:b w:val="off"/>
        </w:rPr>
        <w:t>"BPDisplay/BPDisplayAPI.h"</w:t>
      </w:r>
    </w:p>
    <w:p>
      <w:r>
        <w:rPr>
          <w:b w:val="off"/>
        </w:rPr>
        <w:t>#</w:t>
        <w:t xml:space="preserve"> </w:t>
      </w:r>
    </w:p>
    <w:p>
      <w:r>
        <w:rPr>
          <w:b w:val="off"/>
        </w:rPr>
        <w:t>include</w:t>
      </w:r>
    </w:p>
    <w:p>
      <w:r>
        <w:rPr>
          <w:b w:val="off"/>
        </w:rPr>
        <w:t>"BPInteraction/BPInteractionAPI.h"</w:t>
      </w:r>
    </w:p>
    <w:p>
      <w:r>
        <w:rPr>
          <w:b w:val="off"/>
        </w:rPr>
        <w:t>#</w:t>
        <w:t xml:space="preserve"> </w:t>
      </w:r>
    </w:p>
    <w:p>
      <w:r>
        <w:rPr>
          <w:b w:val="off"/>
        </w:rPr>
        <w:t>include</w:t>
      </w:r>
    </w:p>
    <w:p>
      <w:r>
        <w:rPr>
          <w:b w:val="off"/>
        </w:rPr>
        <w:t>"BPFrame/BPFrameAPI.h"</w:t>
      </w:r>
    </w:p>
    <w:p>
      <w:r>
        <w:rPr>
          <w:b w:val="off"/>
        </w:rPr>
        <w:t>#</w:t>
        <w:t xml:space="preserve"> </w:t>
      </w:r>
    </w:p>
    <w:p>
      <w:r>
        <w:rPr>
          <w:b w:val="off"/>
        </w:rPr>
        <w:t>include</w:t>
      </w:r>
    </w:p>
    <w:p>
      <w:r>
        <w:rPr>
          <w:b w:val="off"/>
        </w:rPr>
        <w:t>"BPSolidCore/BPSolidCoreAPI.h"</w:t>
      </w:r>
    </w:p>
    <w:p>
      <w:r>
        <w:rPr>
          <w:b w:val="off"/>
        </w:rPr>
        <w:t>#</w:t>
        <w:t xml:space="preserve"> </w:t>
      </w:r>
    </w:p>
    <w:p>
      <w:r>
        <w:rPr>
          <w:b w:val="off"/>
        </w:rPr>
        <w:t>include</w:t>
      </w:r>
    </w:p>
    <w:p>
      <w:r>
        <w:rPr>
          <w:b w:val="off"/>
        </w:rPr>
        <w:t>"BPBase/BPPlatformAPI.h"</w:t>
      </w:r>
    </w:p>
    <w:p>
      <w:r>
        <w:rPr>
          <w:b w:val="off"/>
        </w:rPr>
        <w:t>#</w:t>
        <w:t xml:space="preserve"> </w:t>
      </w:r>
    </w:p>
    <w:p>
      <w:r>
        <w:rPr>
          <w:b w:val="off"/>
        </w:rPr>
        <w:t>include</w:t>
      </w:r>
    </w:p>
    <w:p>
      <w:r>
        <w:rPr>
          <w:b w:val="off"/>
        </w:rPr>
        <w:t>"BPUIFrameWork/BPUIFrameWorkAPI.h"</w:t>
      </w:r>
    </w:p>
    <w:p>
      <w:r>
        <w:rPr>
          <w:b w:val="off"/>
        </w:rPr>
        <w:t>#</w:t>
        <w:t xml:space="preserve"> </w:t>
      </w:r>
    </w:p>
    <w:p>
      <w:r>
        <w:rPr>
          <w:b w:val="off"/>
        </w:rPr>
        <w:t>include</w:t>
      </w:r>
    </w:p>
    <w:p>
      <w:r>
        <w:rPr>
          <w:b w:val="off"/>
        </w:rPr>
        <w:t>"BPUIFrameWork/BPUIFrameWorkUtil.h"</w:t>
      </w:r>
    </w:p>
    <w:p>
      <w:r>
        <w:rPr>
          <w:b w:val="off"/>
        </w:rPr>
        <w:t>using</w:t>
      </w:r>
    </w:p>
    <w:p>
      <w:r>
        <w:rPr>
          <w:b w:val="off"/>
        </w:rPr>
        <w:t>namespace</w:t>
      </w:r>
    </w:p>
    <w:p>
      <w:r>
        <w:rPr>
          <w:b w:val="off"/>
        </w:rPr>
        <w:t>#</w:t>
        <w:t xml:space="preserve"> </w:t>
      </w:r>
    </w:p>
    <w:p>
      <w:r>
        <w:rPr>
          <w:b w:val="off"/>
        </w:rPr>
        <w:t>include</w:t>
      </w:r>
    </w:p>
    <w:p>
      <w:r>
        <w:rPr>
          <w:b w:val="off"/>
        </w:rPr>
        <w:t>"BPPrimaryElement/BPPrimaryGeomAPI.h"</w:t>
      </w:r>
    </w:p>
    <w:p>
      <w:r>
        <w:rPr>
          <w:b w:val="off"/>
        </w:rPr>
        <w:t>#</w:t>
        <w:t xml:space="preserve"> </w:t>
      </w:r>
    </w:p>
    <w:p>
      <w:r>
        <w:rPr>
          <w:b w:val="off"/>
        </w:rPr>
        <w:t>include</w:t>
      </w:r>
    </w:p>
    <w:p>
      <w:r>
        <w:rPr>
          <w:b w:val="off"/>
        </w:rPr>
        <w:t>"Share/TgGe/TgGe.h"</w:t>
      </w:r>
    </w:p>
    <w:p/>
    <w:p>
      <w:r/>
    </w:p>
    <w:p>
      <w:r>
        <w:rPr>
          <w:b w:val="off"/>
        </w:rPr>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r>
    </w:p>
    <w:p>
      <w:r>
        <w:rPr>
          <w:b w:val="off"/>
        </w:rPr>
        <w:t>#</w:t>
        <w:t xml:space="preserve"> comment (lib, </w:t>
        <w:t>)</w:t>
      </w:r>
    </w:p>
    <w:p>
      <w:r>
        <w:rPr>
          <w:b w:val="off"/>
        </w:rPr>
        <w:t>pragma</w:t>
      </w:r>
    </w:p>
    <w:p>
      <w:r>
        <w:rPr>
          <w:b w:val="off"/>
        </w:rPr>
        <w:t>"P3DCore/P3DDC.lib"</w:t>
      </w:r>
    </w:p>
    <w:p>
      <w:r>
        <w:rPr>
          <w:b w:val="off"/>
        </w:rPr>
        <w:t>#</w:t>
        <w:t xml:space="preserve"> comment (lib, </w:t>
        <w:t>)</w:t>
      </w:r>
    </w:p>
    <w:p>
      <w:r>
        <w:rPr>
          <w:b w:val="off"/>
        </w:rPr>
        <w:t>pragma</w:t>
      </w:r>
    </w:p>
    <w:p>
      <w:r>
        <w:rPr>
          <w:b w:val="off"/>
        </w:rPr>
        <w:t>"P3DCore/P3DGeomBase.lib"</w:t>
      </w:r>
    </w:p>
    <w:p>
      <w:r>
        <w:rPr>
          <w:b w:val="off"/>
        </w:rPr>
        <w:t>#</w:t>
        <w:t xml:space="preserve"> comment (lib, </w:t>
        <w:t>)</w:t>
      </w:r>
    </w:p>
    <w:p>
      <w:r>
        <w:rPr>
          <w:b w:val="off"/>
        </w:rPr>
        <w:t>pragma</w:t>
      </w:r>
    </w:p>
    <w:p>
      <w:r>
        <w:rPr>
          <w:b w:val="off"/>
        </w:rPr>
        <w:t>"P3DCore/P3DGeomObject.lib"</w:t>
      </w:r>
    </w:p>
    <w:p>
      <w:r>
        <w:rPr>
          <w:b w:val="off"/>
        </w:rPr>
        <w:t>#</w:t>
        <w:t xml:space="preserve"> comment (lib, </w:t>
        <w:t>)</w:t>
      </w:r>
    </w:p>
    <w:p>
      <w:r>
        <w:rPr>
          <w:b w:val="off"/>
        </w:rPr>
        <w:t>pragma</w:t>
      </w:r>
    </w:p>
    <w:p>
      <w:r>
        <w:rPr>
          <w:b w:val="off"/>
        </w:rPr>
        <w:t>"BPDataCore.lib"</w:t>
      </w:r>
    </w:p>
    <w:p>
      <w:r>
        <w:rPr>
          <w:b w:val="off"/>
        </w:rPr>
        <w:t>#</w:t>
        <w:t xml:space="preserve"> comment (lib, </w:t>
        <w:t>)</w:t>
      </w:r>
    </w:p>
    <w:p>
      <w:r>
        <w:rPr>
          <w:b w:val="off"/>
        </w:rPr>
        <w:t>pragma</w:t>
      </w:r>
    </w:p>
    <w:p>
      <w:r>
        <w:rPr>
          <w:b w:val="off"/>
        </w:rPr>
        <w:t>"Share/TgGe.lib"</w:t>
      </w:r>
    </w:p>
    <w:p>
      <w:r>
        <w:rPr>
          <w:b w:val="off"/>
        </w:rPr>
        <w:t>#</w:t>
        <w:t xml:space="preserve"> comment (lib, </w:t>
        <w:t>)</w:t>
      </w:r>
    </w:p>
    <w:p>
      <w:r>
        <w:rPr>
          <w:b w:val="off"/>
        </w:rPr>
        <w:t>pragma</w:t>
      </w:r>
    </w:p>
    <w:p>
      <w:r>
        <w:rPr>
          <w:b w:val="off"/>
        </w:rPr>
        <w:t>"BPPlatform.lib"</w:t>
      </w:r>
    </w:p>
    <w:p>
      <w:r>
        <w:rPr>
          <w:b w:val="off"/>
        </w:rPr>
        <w:t>#</w:t>
        <w:t xml:space="preserve"> comment (lib, </w:t>
        <w:t>)</w:t>
      </w:r>
    </w:p>
    <w:p>
      <w:r>
        <w:rPr>
          <w:b w:val="off"/>
        </w:rPr>
        <w:t>pragma</w:t>
      </w:r>
    </w:p>
    <w:p>
      <w:r>
        <w:rPr>
          <w:b w:val="off"/>
        </w:rPr>
        <w:t>"BPSolidCore.lib"</w:t>
      </w:r>
    </w:p>
    <w:p>
      <w:r>
        <w:rPr>
          <w:b w:val="off"/>
        </w:rPr>
        <w:t>#</w:t>
        <w:t xml:space="preserve"> comment (lib, </w:t>
        <w:t>)</w:t>
      </w:r>
    </w:p>
    <w:p>
      <w:r>
        <w:rPr>
          <w:b w:val="off"/>
        </w:rPr>
        <w:t>pragma</w:t>
      </w:r>
    </w:p>
    <w:p>
      <w:r>
        <w:rPr>
          <w:b w:val="off"/>
        </w:rPr>
        <w:t>"BPDataExt.lib"</w:t>
      </w:r>
    </w:p>
    <w:p>
      <w:r>
        <w:rPr>
          <w:b w:val="off"/>
        </w:rPr>
        <w:t>#</w:t>
        <w:t xml:space="preserve"> comment (lib, </w:t>
        <w:t>)</w:t>
      </w:r>
    </w:p>
    <w:p>
      <w:r>
        <w:rPr>
          <w:b w:val="off"/>
        </w:rPr>
        <w:t>pragma</w:t>
      </w:r>
    </w:p>
    <w:p>
      <w:r>
        <w:rPr>
          <w:b w:val="off"/>
        </w:rPr>
        <w:t>"P3DCore/JsonCpp.lib"</w:t>
      </w:r>
    </w:p>
    <w:p>
      <w:r>
        <w:rPr>
          <w:b w:val="off"/>
        </w:rPr>
        <w:t>#</w:t>
        <w:t xml:space="preserve"> comment (lib, </w:t>
        <w:t>)</w:t>
      </w:r>
    </w:p>
    <w:p>
      <w:r>
        <w:rPr>
          <w:b w:val="off"/>
        </w:rPr>
        <w:t>pragma</w:t>
      </w:r>
    </w:p>
    <w:p>
      <w:r>
        <w:rPr>
          <w:b w:val="off"/>
        </w:rPr>
        <w:t>"BPUIFrameWork.lib"</w:t>
      </w:r>
    </w:p>
    <w:p>
      <w:r>
        <w:rPr>
          <w:b w:val="off"/>
        </w:rPr>
        <w:t>#</w:t>
        <w:t xml:space="preserve"> comment (lib, </w:t>
        <w:t>)</w:t>
      </w:r>
    </w:p>
    <w:p>
      <w:r>
        <w:rPr>
          <w:b w:val="off"/>
        </w:rPr>
        <w:t>pragma</w:t>
      </w:r>
    </w:p>
    <w:p>
      <w:r>
        <w:rPr>
          <w:b w:val="off"/>
        </w:rPr>
        <w:t>"BPApp.lib"</w:t>
      </w:r>
    </w:p>
    <w:p>
      <w:r>
        <w:rPr>
          <w:b w:val="off"/>
        </w:rPr>
        <w:t>#</w:t>
        <w:t xml:space="preserve"> comment (lib, </w:t>
        <w:t>)</w:t>
      </w:r>
    </w:p>
    <w:p>
      <w:r>
        <w:rPr>
          <w:b w:val="off"/>
        </w:rPr>
        <w:t>pragma</w:t>
      </w:r>
    </w:p>
    <w:p>
      <w:r>
        <w:rPr>
          <w:b w:val="off"/>
        </w:rPr>
        <w:t>"BPDataCore.lib"</w:t>
      </w:r>
    </w:p>
    <w:p>
      <w:r>
        <w:rPr>
          <w:b w:val="off"/>
        </w:rPr>
        <w:t>#</w:t>
        <w:t xml:space="preserve"> comment (lib, </w:t>
        <w:t>)</w:t>
      </w:r>
    </w:p>
    <w:p>
      <w:r>
        <w:rPr>
          <w:b w:val="off"/>
        </w:rPr>
        <w:t>pragma</w:t>
      </w:r>
    </w:p>
    <w:p>
      <w:r>
        <w:rPr>
          <w:b w:val="off"/>
        </w:rPr>
        <w:t>"BPPrimaryElement.lib"</w:t>
      </w:r>
    </w:p>
    <w:p>
      <w:r>
        <w:rPr>
          <w:b w:val="off"/>
        </w:rPr>
        <w:t>#</w:t>
        <w:t xml:space="preserve"> comment (lib, </w:t>
        <w:t>)</w:t>
      </w:r>
    </w:p>
    <w:p>
      <w:r>
        <w:rPr>
          <w:b w:val="off"/>
        </w:rPr>
        <w:t>pragma</w:t>
      </w:r>
    </w:p>
    <w:p>
      <w:r>
        <w:rPr>
          <w:b w:val="off"/>
        </w:rPr>
        <w:t>"BPPluginManager.lib"</w:t>
      </w:r>
    </w:p>
    <w:p>
      <w:r/>
    </w:p>
    <w:p/>
    <w:p/>
    <w:p>
      <w:r>
        <w:t>● 入口插件dll注册</w:t>
        <w:br/>
      </w:r>
      <w:r>
        <w:t>● 在入口DLL的MyBIMBase.cpp文件中继承</w:t>
        <w:br/>
      </w:r>
      <w:r>
        <w:t>● 类，实现</w:t>
        <w:br/>
      </w:r>
      <w:r>
        <w:t>● 、</w:t>
        <w:br/>
      </w:r>
      <w:r>
        <w:t>● 、</w:t>
        <w:br/>
      </w:r>
      <w:r>
        <w:t>● 、</w:t>
        <w:br/>
      </w:r>
      <w:r>
        <w:t>● ，并通过</w:t>
        <w:br/>
      </w:r>
      <w:r>
        <w:t>● 类进行注册、卸载，如示例代码1-4所示。</w:t>
        <w:br/>
      </w:r>
    </w:p>
    <w:p>
      <w:r/>
    </w:p>
    <w:p>
      <w:r>
        <w:rPr>
          <w:b w:val="off"/>
        </w:rPr>
        <w:t xml:space="preserve"> </w:t>
        <w:t xml:space="preserve"> </w:t>
        <w:t xml:space="preserve"> </w:t>
        <w:t xml:space="preserve"> ExamplesPluginEntry :</w:t>
        <w:t xml:space="preserve"> BIMBase::Plugin::BPPluginFactory { </w:t>
        <w:t xml:space="preserve">: ExamplesPluginEntry() {}; </w:t>
        <w:t xml:space="preserve"> ~ExamplesPluginEntry() {}; </w:t>
        <w:t xml:space="preserve">: </w:t>
        <w:t xml:space="preserve"> </w:t>
        <w:t xml:space="preserve"> </w:t>
        <w:t xml:space="preserve"> _onLoadPlugin(CWnd* curMainFrame) override { </w:t>
        <w:t>::</w:t>
        <w:t>&lt;</w:t>
        <w:t xml:space="preserve">::wstring&gt; vecAssembly = BIMBase::Plugin::BPPluginManager::getInstance().getCurPluginAssmebly(); </w:t>
        <w:t xml:space="preserve"> (</w:t>
        <w:t xml:space="preserve"> it : vecAssembly) {</w:t>
        <w:t xml:space="preserve"> loadPluginAssembly(it); } } </w:t>
        <w:t xml:space="preserve"> </w:t>
        <w:t xml:space="preserve"> </w:t>
        <w:t xml:space="preserve"> _onUnLoadPlugin(::BIMBase::Core::BPProjectR curProject) override { } </w:t>
        <w:t xml:space="preserve"> </w:t>
        <w:t xml:space="preserve"> </w:t>
        <w:t xml:space="preserve"> _initPluginInformation(::BIMBase::Plugin::PluginInformation&amp; pluginInformation) override { pluginInformation.m_wsPluginDescribe = </w:t>
        <w:t xml:space="preserve">; } }; </w:t>
        <w:t xml:space="preserve"> ExamplesPluginEntry _pluginEntry; PBBIM_IMPLEMENT_EXTENSION_MODULE(entryDll); </w:t>
        <w:t xml:space="preserve"> </w:t>
        <w:t xml:space="preserve"> </w:t>
        <w:t xml:space="preserve">{ </w:t>
        <w:t xml:space="preserve"> UNREFERENCED_PARAMETER(lpReserved); </w:t>
        <w:t xml:space="preserve"> (dwReason == DLL_PROCESS_ATTACH) { </w:t>
        <w:t xml:space="preserve"> (!entryDll.AttachInstance(hInstance)) </w:t>
        <w:t xml:space="preserve"> </w:t>
        <w:t xml:space="preserve">; </w:t>
        <w:t xml:space="preserve"> BIMBase::Plugin::BPPluginManager::getInstance().registerPlugin(&amp;_pluginEntry); } </w:t>
        <w:t xml:space="preserve"> </w:t>
        <w:t xml:space="preserve"> (dwReason == DLL_PROCESS_DETACH) { </w:t>
        <w:t xml:space="preserve"> BIMBase::Plugin::BPPluginManager::getInstance().unRegisterPlugin(); entryDll.DetachInstance(); } </w:t>
        <w:t xml:space="preserve"> </w:t>
        <w:t xml:space="preserve">; </w:t>
        <w:t xml:space="preserve"> } </w:t>
      </w:r>
    </w:p>
    <w:p>
      <w:r>
        <w:rPr>
          <w:b w:val="off"/>
        </w:rPr>
        <w:t>#</w:t>
      </w:r>
    </w:p>
    <w:p>
      <w:r>
        <w:rPr>
          <w:b w:val="off"/>
        </w:rPr>
        <w:t>include</w:t>
      </w:r>
    </w:p>
    <w:p>
      <w:r>
        <w:rPr>
          <w:b w:val="off"/>
        </w:rPr>
        <w:t>&lt;BPPluginManager/BPPluginManagerApi.h&gt;</w:t>
      </w:r>
    </w:p>
    <w:p>
      <w:r>
        <w:rPr>
          <w:b w:val="off"/>
        </w:rPr>
        <w:t>#</w:t>
      </w:r>
    </w:p>
    <w:p>
      <w:r>
        <w:rPr>
          <w:b w:val="off"/>
        </w:rPr>
        <w:t>include</w:t>
      </w:r>
    </w:p>
    <w:p>
      <w:r>
        <w:rPr>
          <w:b w:val="off"/>
        </w:rPr>
        <w:t>&lt;PBBimCore/PBBimExtensionModule.h&gt;</w:t>
      </w:r>
    </w:p>
    <w:p>
      <w:r>
        <w:rPr>
          <w:b w:val="off"/>
        </w:rPr>
        <w:t>#</w:t>
      </w:r>
    </w:p>
    <w:p>
      <w:r>
        <w:rPr>
          <w:b w:val="off"/>
        </w:rPr>
        <w:t>include</w:t>
      </w:r>
    </w:p>
    <w:p>
      <w:r>
        <w:rPr>
          <w:b w:val="off"/>
        </w:rPr>
        <w:t>&lt;string&gt;</w:t>
      </w:r>
    </w:p>
    <w:p>
      <w:r>
        <w:rPr>
          <w:b w:val="off"/>
        </w:rPr>
        <w:t>class</w:t>
      </w:r>
    </w:p>
    <w:p>
      <w:r>
        <w:rPr>
          <w:b w:val="off"/>
        </w:rPr>
        <w:t>public</w:t>
      </w:r>
    </w:p>
    <w:p>
      <w:r>
        <w:rPr>
          <w:b w:val="off"/>
        </w:rPr>
        <w:t>public</w:t>
      </w:r>
    </w:p>
    <w:p>
      <w:r>
        <w:rPr>
          <w:b w:val="off"/>
        </w:rPr>
        <w:t>virtual</w:t>
      </w:r>
    </w:p>
    <w:p>
      <w:r>
        <w:rPr>
          <w:b w:val="off"/>
        </w:rPr>
        <w:t>protected</w:t>
      </w:r>
    </w:p>
    <w:p>
      <w:r>
        <w:rPr>
          <w:b w:val="off"/>
        </w:rPr>
        <w:t>//提供加载响应时机，重载但不用实现</w:t>
      </w:r>
    </w:p>
    <w:p>
      <w:r>
        <w:rPr>
          <w:b w:val="off"/>
        </w:rPr>
        <w:t>virtual</w:t>
      </w:r>
    </w:p>
    <w:p>
      <w:r>
        <w:rPr>
          <w:b w:val="off"/>
        </w:rPr>
        <w:t>void</w:t>
      </w:r>
    </w:p>
    <w:p>
      <w:r>
        <w:rPr>
          <w:b w:val="off"/>
        </w:rPr>
        <w:t>std</w:t>
      </w:r>
    </w:p>
    <w:p>
      <w:r>
        <w:rPr>
          <w:b w:val="off"/>
        </w:rPr>
        <w:t>vector</w:t>
      </w:r>
    </w:p>
    <w:p>
      <w:r>
        <w:rPr>
          <w:b w:val="off"/>
        </w:rPr>
        <w:t>std</w:t>
      </w:r>
    </w:p>
    <w:p>
      <w:r>
        <w:rPr>
          <w:b w:val="off"/>
        </w:rPr>
        <w:t>for</w:t>
      </w:r>
    </w:p>
    <w:p>
      <w:r>
        <w:rPr>
          <w:b w:val="off"/>
        </w:rPr>
        <w:t>auto</w:t>
      </w:r>
    </w:p>
    <w:p>
      <w:r>
        <w:rPr>
          <w:b w:val="off"/>
        </w:rPr>
        <w:t>//模块加载</w:t>
      </w:r>
    </w:p>
    <w:p>
      <w:r>
        <w:rPr>
          <w:b w:val="off"/>
        </w:rPr>
        <w:t>//提供卸载响应时机，重载但不用实现</w:t>
      </w:r>
    </w:p>
    <w:p>
      <w:r>
        <w:rPr>
          <w:b w:val="off"/>
        </w:rPr>
        <w:t>virtual</w:t>
      </w:r>
    </w:p>
    <w:p>
      <w:r>
        <w:rPr>
          <w:b w:val="off"/>
        </w:rPr>
        <w:t>void</w:t>
      </w:r>
    </w:p>
    <w:p>
      <w:r>
        <w:rPr>
          <w:b w:val="off"/>
        </w:rPr>
        <w:t>//返回插件的信息，重载但不用实现</w:t>
      </w:r>
    </w:p>
    <w:p>
      <w:r>
        <w:rPr>
          <w:b w:val="off"/>
        </w:rPr>
        <w:t>virtual</w:t>
      </w:r>
    </w:p>
    <w:p>
      <w:r>
        <w:rPr>
          <w:b w:val="off"/>
        </w:rPr>
        <w:t>void</w:t>
      </w:r>
    </w:p>
    <w:p>
      <w:r>
        <w:rPr>
          <w:b w:val="off"/>
        </w:rPr>
        <w:t>L"二次开发"</w:t>
      </w:r>
    </w:p>
    <w:p>
      <w:r>
        <w:rPr>
          <w:b w:val="off"/>
        </w:rPr>
        <w:t>static</w:t>
      </w:r>
    </w:p>
    <w:p>
      <w:r>
        <w:rPr>
          <w:b w:val="off"/>
        </w:rPr>
        <w:t>extern</w:t>
      </w:r>
    </w:p>
    <w:p>
      <w:r>
        <w:rPr>
          <w:b w:val="off"/>
        </w:rPr>
        <w:t>"C"</w:t>
      </w:r>
    </w:p>
    <w:p>
      <w:r>
        <w:rPr>
          <w:b w:val="off"/>
        </w:rPr>
        <w:t xml:space="preserve"> APIENTRY </w:t>
        <w:t xml:space="preserve"> </w:t>
      </w:r>
    </w:p>
    <w:p>
      <w:r>
        <w:rPr>
          <w:b w:val="off"/>
        </w:rPr>
        <w:t>int</w:t>
      </w:r>
    </w:p>
    <w:p>
      <w:r>
        <w:rPr>
          <w:b w:val="off"/>
        </w:rPr>
        <w:t>DllMain</w:t>
      </w:r>
    </w:p>
    <w:p>
      <w:r>
        <w:rPr>
          <w:b w:val="off"/>
        </w:rPr>
        <w:t>(HINSTANCE hInstance, DWORD dwReason, LPVOID lpReserved)</w:t>
      </w:r>
    </w:p>
    <w:p>
      <w:r>
        <w:rPr>
          <w:b w:val="off"/>
        </w:rPr>
        <w:t>// 如果使用 lpReserved，请将此移除</w:t>
      </w:r>
    </w:p>
    <w:p>
      <w:r>
        <w:rPr>
          <w:b w:val="off"/>
        </w:rPr>
        <w:t>if</w:t>
      </w:r>
    </w:p>
    <w:p>
      <w:r>
        <w:rPr>
          <w:b w:val="off"/>
        </w:rPr>
        <w:t>if</w:t>
      </w:r>
    </w:p>
    <w:p>
      <w:r>
        <w:rPr>
          <w:b w:val="off"/>
        </w:rPr>
        <w:t>return</w:t>
      </w:r>
    </w:p>
    <w:p>
      <w:r>
        <w:rPr>
          <w:b w:val="off"/>
        </w:rPr>
        <w:t>0</w:t>
      </w:r>
    </w:p>
    <w:p>
      <w:r>
        <w:rPr>
          <w:b w:val="off"/>
        </w:rPr>
        <w:t>//插件注册</w:t>
      </w:r>
    </w:p>
    <w:p>
      <w:r>
        <w:rPr>
          <w:b w:val="off"/>
        </w:rPr>
        <w:t>else</w:t>
      </w:r>
    </w:p>
    <w:p>
      <w:r>
        <w:rPr>
          <w:b w:val="off"/>
        </w:rPr>
        <w:t>if</w:t>
      </w:r>
    </w:p>
    <w:p>
      <w:r>
        <w:rPr>
          <w:b w:val="off"/>
        </w:rPr>
        <w:t>//插件反注册</w:t>
      </w:r>
    </w:p>
    <w:p>
      <w:r>
        <w:rPr>
          <w:b w:val="off"/>
        </w:rPr>
        <w:t>return</w:t>
      </w:r>
    </w:p>
    <w:p>
      <w:r>
        <w:rPr>
          <w:b w:val="off"/>
        </w:rPr>
        <w:t>1</w:t>
      </w:r>
    </w:p>
    <w:p>
      <w:r>
        <w:rPr>
          <w:b w:val="off"/>
        </w:rPr>
        <w:t>// 确定</w:t>
      </w:r>
    </w:p>
    <w:p/>
    <w:p/>
    <w:p/>
    <w:tbl>
      <w:tblPr>
        <w:tblW w:w="0" w:type="auto"/>
        <w:tblBorders>
          <w:top w:val="single"/>
          <w:left w:val="single"/>
          <w:bottom w:val="single"/>
          <w:right w:val="single"/>
          <w:insideH w:val="single"/>
          <w:insideV w:val="single"/>
        </w:tblBorders>
      </w:tblPr>
      <w:tr>
        <w:tc>
          <w:p>
            <w:r>
              <w:t>方法</w:t>
            </w:r>
          </w:p>
        </w:tc>
        <w:tc>
          <w:p>
            <w:r>
              <w:t>描述</w:t>
            </w:r>
          </w:p>
        </w:tc>
      </w:tr>
      <w:tr>
        <w:tc>
          <w:p>
            <w:r>
              <w:t>onLoadPlugin</w:t>
            </w:r>
          </w:p>
        </w:tc>
        <w:tc>
          <w:p>
            <w:r>
              <w:t>工程事件–加载插件时触发</w:t>
            </w:r>
          </w:p>
        </w:tc>
      </w:tr>
      <w:tr>
        <w:tc>
          <w:p>
            <w:r>
              <w:t>onUnLoadPlugin</w:t>
            </w:r>
          </w:p>
        </w:tc>
        <w:tc>
          <w:p>
            <w:r>
              <w:t>工程事件–卸载插件时触发</w:t>
            </w:r>
          </w:p>
        </w:tc>
      </w:tr>
      <w:tr>
        <w:tc>
          <w:p>
            <w:r>
              <w:t>initPluginInformation</w:t>
            </w:r>
          </w:p>
        </w:tc>
        <w:tc>
          <w:p>
            <w:r>
              <w:t>获取初始化插件的信息–回调调用</w:t>
            </w:r>
          </w:p>
        </w:tc>
      </w:tr>
      <w:tr>
        <w:tc>
          <w:p>
            <w:r>
              <w:t>loadPluginAssembly</w:t>
            </w:r>
          </w:p>
        </w:tc>
        <w:tc>
          <w:p>
            <w:r>
              <w:t>加载插件模块，插件入口调用</w:t>
            </w:r>
          </w:p>
        </w:tc>
      </w:tr>
    </w:tbl>
    <w:p/>
    <w:p/>
    <w:tbl>
      <w:tblPr>
        <w:tblW w:w="0" w:type="auto"/>
        <w:tblBorders>
          <w:top w:val="single"/>
          <w:left w:val="single"/>
          <w:bottom w:val="single"/>
          <w:right w:val="single"/>
          <w:insideH w:val="single"/>
          <w:insideV w:val="single"/>
        </w:tblBorders>
      </w:tblPr>
      <w:tr>
        <w:tc>
          <w:p>
            <w:r>
              <w:t>方法</w:t>
            </w:r>
          </w:p>
        </w:tc>
        <w:tc>
          <w:p>
            <w:r>
              <w:t>描述</w:t>
            </w:r>
          </w:p>
        </w:tc>
      </w:tr>
      <w:tr>
        <w:tc>
          <w:p>
            <w:r>
              <w:t>registerPlugin</w:t>
            </w:r>
          </w:p>
        </w:tc>
        <w:tc>
          <w:p>
            <w:r>
              <w:t>插件的注册</w:t>
            </w:r>
          </w:p>
        </w:tc>
      </w:tr>
      <w:tr>
        <w:tc>
          <w:p>
            <w:r>
              <w:t>unRegisterPlugin</w:t>
            </w:r>
          </w:p>
        </w:tc>
        <w:tc>
          <w:p>
            <w:r>
              <w:t>插件的反注册–注销事件、卸载事件、对话框资源释放</w:t>
            </w:r>
          </w:p>
        </w:tc>
      </w:tr>
      <w:tr>
        <w:tc>
          <w:p>
            <w:r>
              <w:t>unLoadPlugin</w:t>
            </w:r>
          </w:p>
        </w:tc>
        <w:tc>
          <w:p>
            <w:r>
              <w:t>插件卸载</w:t>
            </w:r>
          </w:p>
        </w:tc>
      </w:tr>
      <w:tr>
        <w:tc>
          <w:p>
            <w:r>
              <w:t>getCurPluginAssmebly</w:t>
            </w:r>
          </w:p>
        </w:tc>
        <w:tc>
          <w:p>
            <w:r>
              <w:t>获取当前插件需要加载的模块</w:t>
            </w:r>
          </w:p>
        </w:tc>
      </w:tr>
      <w:tr>
        <w:tc>
          <w:p>
            <w:r>
              <w:t>addCurPluginAssmebly</w:t>
            </w:r>
          </w:p>
        </w:tc>
        <w:tc>
          <w:p>
            <w:r>
              <w:t>添加当前插件需要加载的模块</w:t>
            </w:r>
          </w:p>
        </w:tc>
      </w:tr>
    </w:tbl>
    <w:p/>
    <w:p>
      <w:pPr>
        <w:pStyle w:val="4"/>
      </w:pPr>
      <w:r>
        <w:t>1.3.4 代码编写</w:t>
      </w:r>
    </w:p>
    <w:p/>
    <w:p>
      <w:r>
        <w:t>● 在完成上述步骤后，下面可以开始编写具体代码。创建一个新的</w:t>
        <w:br/>
      </w:r>
      <w:r>
        <w:t>● 文件，并将复制以下代码。</w:t>
        <w:br/>
      </w:r>
    </w:p>
    <w:p>
      <w:r/>
    </w:p>
    <w:p>
      <w:r>
        <w:rPr>
          <w:b w:val="off"/>
        </w:rPr>
        <w:t>{ AfxMessageBox(</w:t>
        <w:t>); } AutoDoRegisterFunctionsBegin BIMBase::BPToolsManager::registerFun(_T(</w:t>
        <w:t>), &amp;HelloBIMBase); AutoDoRegisterFunctionsEnd</w:t>
      </w:r>
    </w:p>
    <w:p>
      <w:r>
        <w:rPr>
          <w:b w:val="off"/>
        </w:rPr>
        <w:t xml:space="preserve"> </w:t>
        <w:t xml:space="preserve"> </w:t>
      </w:r>
    </w:p>
    <w:p>
      <w:r>
        <w:rPr>
          <w:b w:val="off"/>
        </w:rPr>
        <w:t>void</w:t>
      </w:r>
    </w:p>
    <w:p>
      <w:r>
        <w:rPr>
          <w:b w:val="off"/>
        </w:rPr>
        <w:t>HelloBIMBase</w:t>
      </w:r>
    </w:p>
    <w:p>
      <w:r>
        <w:rPr>
          <w:b w:val="off"/>
        </w:rPr>
        <w:t>()</w:t>
      </w:r>
    </w:p>
    <w:p>
      <w:r>
        <w:rPr>
          <w:b w:val="off"/>
        </w:rPr>
        <w:t>L"Hello BIMBase!"</w:t>
      </w:r>
    </w:p>
    <w:p>
      <w:r>
        <w:rPr>
          <w:b w:val="off"/>
        </w:rPr>
        <w:t>"HelloBIMBase"</w:t>
      </w:r>
    </w:p>
    <w:p/>
    <w:p>
      <w:pPr>
        <w:pStyle w:val="4"/>
      </w:pPr>
      <w:r>
        <w:t>1.3.5 插件加载</w:t>
      </w:r>
    </w:p>
    <w:p/>
    <w:p>
      <w:r>
        <w:t>● 安装SDK时，会自动在C:\ProgramData\PKPM\BIMBase\Plugins\SDK类别\SDK版本号\c++plugin路径下放置一个默认的plugin文件（</w:t>
        <w:br/>
      </w:r>
      <w:r>
        <w:t>● ），用于插件加载。其中路径里SDK类别为不同类型的软件，如lite/pro/Traffic版本等，lite是指BIMBase建模软件Lite-模型浏览器这款软件；pro是指BIMBase建模软件，例如BIMBase建模软件2024R1.0；Traffic是指交通版建模软件，例如BIMBase建模软件2024R1.0[T]。示例中下载的BIMBase建模软件2024R1.0，所以插件加载在pro这个路径下。SDK版本号，即SDK安装包上所标识版本号。plugin文件放置位置示意如图1-10所示，以及plugin文件配置（代码1-4所示），可通过修改plugin配置文件来加载自己的插件。范例中基于的SDK版本号为V1.2，加载具体流程参考</w:t>
        <w:br/>
      </w:r>
      <w:r>
        <w:t>● 。</w:t>
        <w:br/>
      </w:r>
    </w:p>
    <w:p/>
    <w:p>
      <w:r/>
    </w:p>
    <w:p>
      <w:r/>
    </w:p>
    <w:p>
      <w:r>
        <w:rPr>
          <w:b w:val="off"/>
        </w:rPr>
        <w:t xml:space="preserve"> </w:t>
        <w:t xml:space="preserve"> </w:t>
        <w:t xml:space="preserve"> </w:t>
        <w:t xml:space="preserve"> </w:t>
        <w:t>MyBIMBase</w:t>
        <w:t xml:space="preserve"> </w:t>
        <w:t xml:space="preserve"> </w:t>
        <w:t>MyBIMBase</w:t>
        <w:t xml:space="preserve"> </w:t>
        <w:t xml:space="preserve"> </w:t>
        <w:t>PKPM</w:t>
        <w:t xml:space="preserve"> </w:t>
        <w:t xml:space="preserve"> </w:t>
        <w:t>FFA5E1D6-CCE7-4CE1-B1EA-FDEF6D8FC13D</w:t>
        <w:t xml:space="preserve"> </w:t>
        <w:t xml:space="preserve"> </w:t>
        <w:t>1.2.5</w:t>
        <w:t xml:space="preserve"> </w:t>
        <w:t xml:space="preserve"> </w:t>
        <w:t>1.0.0</w:t>
        <w:t xml:space="preserve"> </w:t>
        <w:t xml:space="preserve"> </w:t>
        <w:t>D:\MyBIMBase\MyBIMBase\bin\Release\MyBIMBase.dll</w:t>
        <w:t xml:space="preserve"> </w:t>
        <w:t xml:space="preserve"> </w:t>
        <w:t xml:space="preserve"> </w:t>
        <w:t xml:space="preserve"> </w:t>
        <w:t xml:space="preserve"> </w:t>
        <w:t xml:space="preserve"> </w:t>
        <w:t>D:\SDK版本\BIMBase建模软件2024R1.0_SDK V1.2\Samples\schemaDemo\</w:t>
        <w:t xml:space="preserve"> </w:t>
        <w:t xml:space="preserve"> </w:t>
        <w:t>1.0</w:t>
        <w:t xml:space="preserve"> </w:t>
        <w:t xml:space="preserve"> </w:t>
        <w:t xml:space="preserve"> </w:t>
        <w:t>D:\SDK版本\BIMBase建模软件2024R1.0_SDK V1.2\Samples\config\MajorConfig_secDevCPP.xml</w:t>
        <w:t xml:space="preserve"> </w:t>
        <w:t xml:space="preserve"> </w:t>
        <w:t>D:\SDK版本\BIMBase建模软件2024R1.0_SDK V1.2\Samples\C++Examples\BPExamples\RibbonDesignCPPDemo\Release\RibbonDesignCPPDemo.dll</w:t>
        <w:t xml:space="preserve"> </w:t>
        <w:t xml:space="preserve"> </w:t>
        <w:t>BIMBase,二次开发CPP</w:t>
        <w:t xml:space="preserve"> </w:t>
        <w:t xml:space="preserve"> </w:t>
        <w:t>true</w:t>
        <w:t xml:space="preserve"> </w:t>
        <w:t xml:space="preserve"> </w:t>
      </w:r>
    </w:p>
    <w:p>
      <w:r>
        <w:rPr>
          <w:b w:val="off"/>
        </w:rPr>
        <w:t>xml version=</w:t>
        <w:t xml:space="preserve"> encoding=</w:t>
        <w:t xml:space="preserve"> </w:t>
      </w:r>
    </w:p>
    <w:p>
      <w:r>
        <w:rPr>
          <w:b w:val="off"/>
        </w:rPr>
        <w:t>&lt;?</w:t>
      </w:r>
    </w:p>
    <w:p>
      <w:r>
        <w:rPr>
          <w:b w:val="off"/>
        </w:rPr>
        <w:t>"1.0"</w:t>
      </w:r>
    </w:p>
    <w:p>
      <w:r>
        <w:rPr>
          <w:b w:val="off"/>
        </w:rPr>
        <w:t>"utf-8"</w:t>
      </w:r>
    </w:p>
    <w:p>
      <w:r>
        <w:rPr>
          <w:b w:val="off"/>
        </w:rPr>
        <w:t>?&gt;</w:t>
      </w:r>
    </w:p>
    <w:p>
      <w:r>
        <w:rPr>
          <w:b w:val="off"/>
        </w:rPr>
        <w:t>&lt;</w:t>
        <w:t>&gt;</w:t>
      </w:r>
    </w:p>
    <w:p>
      <w:r>
        <w:rPr>
          <w:b w:val="off"/>
        </w:rPr>
        <w:t>BIMBasePlugins</w:t>
      </w:r>
    </w:p>
    <w:p>
      <w:r>
        <w:rPr>
          <w:b w:val="off"/>
        </w:rPr>
        <w:t>&lt;</w:t>
        <w:t>&gt;</w:t>
      </w:r>
    </w:p>
    <w:p>
      <w:r>
        <w:rPr>
          <w:b w:val="off"/>
        </w:rPr>
        <w:t>Plugin</w:t>
      </w:r>
    </w:p>
    <w:p>
      <w:r>
        <w:rPr>
          <w:b w:val="off"/>
        </w:rPr>
        <w:t>&lt;!-- 插件名称。标签不可缺少，值不可为空。插件名称要小于128字符--&gt;</w:t>
      </w:r>
    </w:p>
    <w:p>
      <w:r>
        <w:rPr>
          <w:b w:val="off"/>
        </w:rPr>
        <w:t>&lt;</w:t>
        <w:t>&gt;</w:t>
      </w:r>
    </w:p>
    <w:p>
      <w:r>
        <w:rPr>
          <w:b w:val="off"/>
        </w:rPr>
        <w:t>Name</w:t>
      </w:r>
    </w:p>
    <w:p>
      <w:r>
        <w:rPr>
          <w:b w:val="off"/>
        </w:rPr>
        <w:t>&lt;/</w:t>
        <w:t>&gt;</w:t>
      </w:r>
    </w:p>
    <w:p>
      <w:r>
        <w:rPr>
          <w:b w:val="off"/>
        </w:rPr>
        <w:t>Name</w:t>
      </w:r>
    </w:p>
    <w:p>
      <w:r>
        <w:rPr>
          <w:b w:val="off"/>
        </w:rPr>
        <w:t>&lt;!-- 插件描述。标签不可缺少，值可以为空--&gt;</w:t>
      </w:r>
    </w:p>
    <w:p>
      <w:r>
        <w:rPr>
          <w:b w:val="off"/>
        </w:rPr>
        <w:t>&lt;</w:t>
        <w:t>&gt;</w:t>
      </w:r>
    </w:p>
    <w:p>
      <w:r>
        <w:rPr>
          <w:b w:val="off"/>
        </w:rPr>
        <w:t>Description</w:t>
      </w:r>
    </w:p>
    <w:p>
      <w:r>
        <w:rPr>
          <w:b w:val="off"/>
        </w:rPr>
        <w:t>&lt;/</w:t>
        <w:t>&gt;</w:t>
      </w:r>
    </w:p>
    <w:p>
      <w:r>
        <w:rPr>
          <w:b w:val="off"/>
        </w:rPr>
        <w:t>Description</w:t>
      </w:r>
    </w:p>
    <w:p>
      <w:r>
        <w:rPr>
          <w:b w:val="off"/>
        </w:rPr>
        <w:t>&lt;!-- 开发商信息。标签不可缺少，值可为空--&gt;</w:t>
      </w:r>
    </w:p>
    <w:p>
      <w:r>
        <w:rPr>
          <w:b w:val="off"/>
        </w:rPr>
        <w:t>&lt;</w:t>
        <w:t>&gt;</w:t>
      </w:r>
    </w:p>
    <w:p>
      <w:r>
        <w:rPr>
          <w:b w:val="off"/>
        </w:rPr>
        <w:t>VendorId</w:t>
      </w:r>
    </w:p>
    <w:p>
      <w:r>
        <w:rPr>
          <w:b w:val="off"/>
        </w:rPr>
        <w:t>&lt;/</w:t>
        <w:t>&gt;</w:t>
      </w:r>
    </w:p>
    <w:p>
      <w:r>
        <w:rPr>
          <w:b w:val="off"/>
        </w:rPr>
        <w:t>VendorId</w:t>
      </w:r>
    </w:p>
    <w:p>
      <w:r>
        <w:rPr>
          <w:b w:val="off"/>
        </w:rPr>
        <w:t>&lt;!-- 插件开发标识。标签不可缺少，值不可为空。需要去dev.pkpm.cn申请pluginId--&gt;</w:t>
      </w:r>
    </w:p>
    <w:p>
      <w:r>
        <w:rPr>
          <w:b w:val="off"/>
        </w:rPr>
        <w:t>&lt;</w:t>
        <w:t>&gt;</w:t>
      </w:r>
    </w:p>
    <w:p>
      <w:r>
        <w:rPr>
          <w:b w:val="off"/>
        </w:rPr>
        <w:t>PluginId</w:t>
      </w:r>
    </w:p>
    <w:p>
      <w:r>
        <w:rPr>
          <w:b w:val="off"/>
        </w:rPr>
        <w:t>&lt;/</w:t>
        <w:t>&gt;</w:t>
      </w:r>
    </w:p>
    <w:p>
      <w:r>
        <w:rPr>
          <w:b w:val="off"/>
        </w:rPr>
        <w:t>PluginId</w:t>
      </w:r>
    </w:p>
    <w:p>
      <w:r>
        <w:rPr>
          <w:b w:val="off"/>
        </w:rPr>
        <w:t>&lt;!-- 插件研发基于BIMBase的版本，默认不用修改 --&gt;</w:t>
      </w:r>
    </w:p>
    <w:p>
      <w:r>
        <w:rPr>
          <w:b w:val="off"/>
        </w:rPr>
        <w:t>&lt;</w:t>
        <w:t>&gt;</w:t>
      </w:r>
    </w:p>
    <w:p>
      <w:r>
        <w:rPr>
          <w:b w:val="off"/>
        </w:rPr>
        <w:t>PluginSDKVersion</w:t>
      </w:r>
    </w:p>
    <w:p>
      <w:r>
        <w:rPr>
          <w:b w:val="off"/>
        </w:rPr>
        <w:t>&lt;/</w:t>
        <w:t>&gt;</w:t>
      </w:r>
    </w:p>
    <w:p>
      <w:r>
        <w:rPr>
          <w:b w:val="off"/>
        </w:rPr>
        <w:t>PluginSDKVersion</w:t>
      </w:r>
    </w:p>
    <w:p>
      <w:r>
        <w:rPr>
          <w:b w:val="off"/>
        </w:rPr>
        <w:t>&lt;!-- 插件的版本记录。标签不可缺少，值不可为空。格式要求x.x.x，由插件研发者维护，便于管理插件版本--&gt;</w:t>
      </w:r>
    </w:p>
    <w:p>
      <w:r>
        <w:rPr>
          <w:b w:val="off"/>
        </w:rPr>
        <w:t>&lt;</w:t>
        <w:t>&gt;</w:t>
      </w:r>
    </w:p>
    <w:p>
      <w:r>
        <w:rPr>
          <w:b w:val="off"/>
        </w:rPr>
        <w:t>PluginVersion</w:t>
      </w:r>
    </w:p>
    <w:p>
      <w:r>
        <w:rPr>
          <w:b w:val="off"/>
        </w:rPr>
        <w:t>&lt;/</w:t>
        <w:t>&gt;</w:t>
      </w:r>
    </w:p>
    <w:p>
      <w:r>
        <w:rPr>
          <w:b w:val="off"/>
        </w:rPr>
        <w:t>PluginVersion</w:t>
      </w:r>
    </w:p>
    <w:p>
      <w:r>
        <w:rPr>
          <w:b w:val="off"/>
        </w:rPr>
        <w:t>&lt;!-- 插件入口DLL。标签不可缺少，值不可为空。填写入口插件dll全路径--&gt;</w:t>
      </w:r>
    </w:p>
    <w:p>
      <w:r>
        <w:rPr>
          <w:b w:val="off"/>
        </w:rPr>
        <w:t>&lt;</w:t>
        <w:t>&gt;</w:t>
      </w:r>
    </w:p>
    <w:p>
      <w:r>
        <w:rPr>
          <w:b w:val="off"/>
        </w:rPr>
        <w:t>EntryAssembly</w:t>
      </w:r>
    </w:p>
    <w:p>
      <w:r>
        <w:rPr>
          <w:b w:val="off"/>
        </w:rPr>
        <w:t>&lt;/</w:t>
        <w:t>&gt;</w:t>
      </w:r>
    </w:p>
    <w:p>
      <w:r>
        <w:rPr>
          <w:b w:val="off"/>
        </w:rPr>
        <w:t>EntryAssembly</w:t>
      </w:r>
    </w:p>
    <w:p>
      <w:r>
        <w:rPr>
          <w:b w:val="off"/>
        </w:rPr>
        <w:t>&lt;!-- 其他Dll列表。需填写dll全路径。标签可缺少，值可以为空--&gt;</w:t>
      </w:r>
    </w:p>
    <w:p>
      <w:r>
        <w:rPr>
          <w:b w:val="off"/>
        </w:rPr>
        <w:t>&lt;</w:t>
        <w:t>&gt;</w:t>
      </w:r>
    </w:p>
    <w:p>
      <w:r>
        <w:rPr>
          <w:b w:val="off"/>
        </w:rPr>
        <w:t>AssemblyList</w:t>
      </w:r>
    </w:p>
    <w:p>
      <w:r>
        <w:rPr>
          <w:b w:val="off"/>
        </w:rPr>
        <w:t>&lt;</w:t>
        <w:t>&gt;</w:t>
      </w:r>
    </w:p>
    <w:p>
      <w:r>
        <w:rPr>
          <w:b w:val="off"/>
        </w:rPr>
        <w:t>Assembly</w:t>
      </w:r>
    </w:p>
    <w:p>
      <w:r>
        <w:rPr>
          <w:b w:val="off"/>
        </w:rPr>
        <w:t>&lt;/</w:t>
        <w:t>&gt;</w:t>
      </w:r>
    </w:p>
    <w:p>
      <w:r>
        <w:rPr>
          <w:b w:val="off"/>
        </w:rPr>
        <w:t>Assembly</w:t>
      </w:r>
    </w:p>
    <w:p>
      <w:r>
        <w:rPr>
          <w:b w:val="off"/>
        </w:rPr>
        <w:t>&lt;/</w:t>
        <w:t>&gt;</w:t>
      </w:r>
    </w:p>
    <w:p>
      <w:r>
        <w:rPr>
          <w:b w:val="off"/>
        </w:rPr>
        <w:t>AssemblyList</w:t>
      </w:r>
    </w:p>
    <w:p>
      <w:r>
        <w:rPr>
          <w:b w:val="off"/>
        </w:rPr>
        <w:t>&lt;!-- Schema的路径。标签不可缺少，值可以为空。填写schema文件所在的文件夹路径，若所填写的路径为无效路径，则插件加载失败--&gt;</w:t>
      </w:r>
    </w:p>
    <w:p>
      <w:r>
        <w:rPr>
          <w:b w:val="off"/>
        </w:rPr>
        <w:t>&lt;</w:t>
        <w:t>&gt;</w:t>
      </w:r>
    </w:p>
    <w:p>
      <w:r>
        <w:rPr>
          <w:b w:val="off"/>
        </w:rPr>
        <w:t>SchemaPath</w:t>
      </w:r>
    </w:p>
    <w:p>
      <w:r>
        <w:rPr>
          <w:b w:val="off"/>
        </w:rPr>
        <w:t>&lt;/</w:t>
        <w:t>&gt;</w:t>
      </w:r>
    </w:p>
    <w:p>
      <w:r>
        <w:rPr>
          <w:b w:val="off"/>
        </w:rPr>
        <w:t>SchemaPath</w:t>
      </w:r>
    </w:p>
    <w:p>
      <w:r>
        <w:rPr>
          <w:b w:val="off"/>
        </w:rPr>
        <w:t>&lt;!-- Schema的版本。标签不可缺少，值可以为空。格式要求x.x,若是不符合规则，插件则加载信息失败。注意SchemaPath与SchemaVersion要么同时填写，要么同时为空，否则也会导致插件加载失败--&gt;</w:t>
      </w:r>
    </w:p>
    <w:p>
      <w:r>
        <w:rPr>
          <w:b w:val="off"/>
        </w:rPr>
        <w:t>&lt;</w:t>
        <w:t>&gt;</w:t>
      </w:r>
    </w:p>
    <w:p>
      <w:r>
        <w:rPr>
          <w:b w:val="off"/>
        </w:rPr>
        <w:t>SchemaVersion</w:t>
      </w:r>
    </w:p>
    <w:p>
      <w:r>
        <w:rPr>
          <w:b w:val="off"/>
        </w:rPr>
        <w:t>&lt;/</w:t>
        <w:t>&gt;</w:t>
      </w:r>
    </w:p>
    <w:p>
      <w:r>
        <w:rPr>
          <w:b w:val="off"/>
        </w:rPr>
        <w:t>SchemaVersion</w:t>
      </w:r>
    </w:p>
    <w:p>
      <w:r>
        <w:rPr>
          <w:b w:val="off"/>
        </w:rPr>
        <w:t>&lt;!-- 界面配置文件。标签可缺少，值可以为空。若需要在软件启动界面配置新模块，则需要配置MajorConfig文件（SDK包中有模板），并在此指定全路径--&gt;</w:t>
      </w:r>
    </w:p>
    <w:p>
      <w:r>
        <w:rPr>
          <w:b w:val="off"/>
        </w:rPr>
        <w:t>&lt;!-- MajorConfig文件命名格式要求：MajorConfig_XXX.xml,前缀MajorConfig+自定义名称--&gt;</w:t>
      </w:r>
    </w:p>
    <w:p>
      <w:r>
        <w:rPr>
          <w:b w:val="off"/>
        </w:rPr>
        <w:t>&lt;</w:t>
        <w:t>&gt;</w:t>
      </w:r>
    </w:p>
    <w:p>
      <w:r>
        <w:rPr>
          <w:b w:val="off"/>
        </w:rPr>
        <w:t>MajorConfig</w:t>
      </w:r>
    </w:p>
    <w:p>
      <w:r>
        <w:rPr>
          <w:b w:val="off"/>
        </w:rPr>
        <w:t>&lt;/</w:t>
        <w:t>&gt;</w:t>
      </w:r>
    </w:p>
    <w:p>
      <w:r>
        <w:rPr>
          <w:b w:val="off"/>
        </w:rPr>
        <w:t>MajorConfig</w:t>
      </w:r>
    </w:p>
    <w:p>
      <w:r>
        <w:rPr>
          <w:b w:val="off"/>
        </w:rPr>
        <w:t>&lt;!-- 加载菜单。标签可缺少，值可以为空。填写菜单dll的全路径--&gt;</w:t>
      </w:r>
    </w:p>
    <w:p>
      <w:r>
        <w:rPr>
          <w:b w:val="off"/>
        </w:rPr>
        <w:t>&lt;</w:t>
        <w:t>&gt;</w:t>
      </w:r>
    </w:p>
    <w:p>
      <w:r>
        <w:rPr>
          <w:b w:val="off"/>
        </w:rPr>
        <w:t>Ribbon</w:t>
      </w:r>
    </w:p>
    <w:p>
      <w:r>
        <w:rPr>
          <w:b w:val="off"/>
        </w:rPr>
        <w:t>&lt;/</w:t>
        <w:t>&gt;</w:t>
      </w:r>
    </w:p>
    <w:p>
      <w:r>
        <w:rPr>
          <w:b w:val="off"/>
        </w:rPr>
        <w:t>Ribbon</w:t>
      </w:r>
    </w:p>
    <w:p>
      <w:r>
        <w:rPr>
          <w:b w:val="off"/>
        </w:rPr>
        <w:t>&lt;!-- 插件作用的模块,对应MajorConfig中的NAME标签。标签不可缺少，值不可为空。指定后可在特定模块加载插件。多个使用","隔开，如“电气,BIMBase”，若为All，则作用所有模块--&gt;</w:t>
      </w:r>
    </w:p>
    <w:p>
      <w:r>
        <w:rPr>
          <w:b w:val="off"/>
        </w:rPr>
        <w:t>&lt;</w:t>
        <w:t>&gt;</w:t>
      </w:r>
    </w:p>
    <w:p>
      <w:r>
        <w:rPr>
          <w:b w:val="off"/>
        </w:rPr>
        <w:t>ActionChDomainKeys</w:t>
      </w:r>
    </w:p>
    <w:p>
      <w:r>
        <w:rPr>
          <w:b w:val="off"/>
        </w:rPr>
        <w:t>&lt;/</w:t>
        <w:t>&gt;</w:t>
      </w:r>
    </w:p>
    <w:p>
      <w:r>
        <w:rPr>
          <w:b w:val="off"/>
        </w:rPr>
        <w:t>ActionChDomainKeys</w:t>
      </w:r>
    </w:p>
    <w:p>
      <w:r>
        <w:rPr>
          <w:b w:val="off"/>
        </w:rPr>
        <w:t>&lt;!-- 插件加载状态。标签不可缺少，值可为空，空则为false --&gt;</w:t>
      </w:r>
    </w:p>
    <w:p>
      <w:r>
        <w:rPr>
          <w:b w:val="off"/>
        </w:rPr>
        <w:t>&lt;</w:t>
        <w:t>&gt;</w:t>
      </w:r>
    </w:p>
    <w:p>
      <w:r>
        <w:rPr>
          <w:b w:val="off"/>
        </w:rPr>
        <w:t>LoadStatus</w:t>
      </w:r>
    </w:p>
    <w:p>
      <w:r>
        <w:rPr>
          <w:b w:val="off"/>
        </w:rPr>
        <w:t>&lt;/</w:t>
        <w:t>&gt;</w:t>
      </w:r>
    </w:p>
    <w:p>
      <w:r>
        <w:rPr>
          <w:b w:val="off"/>
        </w:rPr>
        <w:t>LoadStatus</w:t>
      </w:r>
    </w:p>
    <w:p>
      <w:r>
        <w:rPr>
          <w:b w:val="off"/>
        </w:rPr>
        <w:t>&lt;/</w:t>
        <w:t>&gt;</w:t>
      </w:r>
    </w:p>
    <w:p>
      <w:r>
        <w:rPr>
          <w:b w:val="off"/>
        </w:rPr>
        <w:t>Plugin</w:t>
      </w:r>
    </w:p>
    <w:p>
      <w:r>
        <w:rPr>
          <w:b w:val="off"/>
        </w:rPr>
        <w:t>&lt;/</w:t>
        <w:t>&gt;</w:t>
      </w:r>
    </w:p>
    <w:p>
      <w:r>
        <w:rPr>
          <w:b w:val="off"/>
        </w:rPr>
        <w:t>BIMBasePlugins</w:t>
      </w:r>
    </w:p>
    <w:p/>
    <w:p/>
    <w:p>
      <w:pPr>
        <w:pStyle w:val="4"/>
      </w:pPr>
      <w:r>
        <w:t>1.3.6 执行插件</w:t>
      </w:r>
    </w:p>
    <w:p/>
    <w:p>
      <w:r>
        <w:t>● 启动BIMBase，在命令行输入已经注册的命令</w:t>
        <w:br/>
      </w:r>
      <w:r>
        <w:t>● ，执行后将弹出一个对话框，如图1-11所示。</w:t>
        <w:br/>
      </w:r>
    </w:p>
    <w:p/>
    <w:p/>
    <w:p>
      <w:pPr>
        <w:pStyle w:val="4"/>
      </w:pPr>
      <w:r>
        <w:t>1.3.7 调试插件</w:t>
      </w:r>
    </w:p>
    <w:p/>
    <w:p>
      <w:r>
        <w:t>● 在编码、运行过程中可能会遇到各种各样的问题，因此需要进行断点调试检查当前变量和对象的状态来定位问题。</w:t>
        <w:br/>
      </w:r>
      <w:r>
        <w:t>● 编译之后，可直接按F5可进行调试。</w:t>
        <w:br/>
      </w:r>
      <w:r>
        <w:t>● 此外，还可以在BIMBase启动后，在Visual Studio的“调试”菜单下选择“附加到进程”，见图1-12。在打开的“附加到进程”对话框中选择“BIMBase.exe”，然后单击“附加”按钮。</w:t>
        <w:br/>
      </w:r>
    </w:p>
    <w:p>
      <w:r/>
    </w:p>
    <w:p/>
    <w:p/>
    <w:p>
      <w:pPr>
        <w:pStyle w:val="2"/>
      </w:pPr>
      <w:r>
        <w:t>第2章 BIMBase 基础</w:t>
      </w:r>
    </w:p>
    <w:p>
      <w:pPr>
        <w:pStyle w:val="3"/>
      </w:pPr>
      <w:r>
        <w:t>2.1 BIMBase概述</w:t>
      </w:r>
    </w:p>
    <w:p/>
    <w:p>
      <w:pPr>
        <w:pStyle w:val="4"/>
      </w:pPr>
      <w:r>
        <w:t>2.1.1 BIMBase和BIMBase API</w:t>
      </w:r>
    </w:p>
    <w:p/>
    <w:p>
      <w:r>
        <w:t>● 经过十多年持续攻关，中国建研院构力科技创新推出国内首款完全自主知识产权的BIMBase系统，可实现建筑信息模型（BIM）关键核心技术自主研发安全可控。</w:t>
        <w:br/>
      </w:r>
      <w:r>
        <w:t>● BIMBase提供几何造型、显示渲染、数据管理三大引擎，以及参数化组件、通用建模、协同设计、碰撞检查、工程制 图、轻量化应用、二次开发等九大功能。综合指标已达到国际主流软件的80%以上。</w:t>
        <w:br/>
      </w:r>
      <w:r>
        <w:t>● BIMBase系统可实现建筑、电力、交通、石化等行业的数字化建模、设计、交付、审查、归档。通过开放的二次开发接口，支持软件开发企业研发各种行业软件，建设丰富的BIM软件开发生态，进而形成国产软件产业生态。</w:t>
        <w:br/>
      </w:r>
      <w:r>
        <w:t>● 所有BIMBase产品都是参数化的。“参数化”是指模型的所有元素之间的关系，这些关系可以由软件自动创建，也可以由设计者在项目开发期间创建。这与CAD非常相似，不同之处是BIMBase通过3D模型来建模，而不是通过草图。在BIMBase中，可以直接将现实生活中对应的元素（比如柱子、墙等）加到模型中。当模型创建完毕，可以生成对应的各种图纸、二维视图、三维视图以及明细表等。 在BIMBase模型中，所有的图纸、二维视图和三维视图以及明细表都是同一个基本建筑模型数据库的信息表现形式。在二维视图和三维视图中操作时，BIMBase将收集有关建筑项目的信息，并在项目的其他所有表现形式中同步该信息。</w:t>
        <w:br/>
      </w:r>
      <w:r>
        <w:t>● BIMBase系列所有的产品都提供API（Application Programming Interface），高级用户和第三方开发者能够通过BIMBase API将他们的应用程序集成到BIMBase系列产品中。BIMBase系列产品的API都非常相似，因此它们被集成到一个总的API包：BIMBase API。 BIMBase API允许使用者通过C++、.NET、Python等语言来编程。</w:t>
        <w:br/>
      </w:r>
      <w:r>
        <w:t>● 建议在开始使用BIMBase API之前，先熟悉BIMBase系列产品及其功能。这样可以帮助用户：设计与BIMBase界面和命令保持一致的插件；快速有效地理解和掌握API的类以及类里面的成员；如果用户对BIMBase或者BIM不太熟悉，可以前往BIMBase产品中心(</w:t>
        <w:br/>
      </w:r>
      <w:r>
        <w:t>●  )了解更多信息。</w:t>
        <w:br/>
      </w:r>
    </w:p>
    <w:p/>
    <w:p>
      <w:pPr>
        <w:pStyle w:val="4"/>
      </w:pPr>
      <w:r>
        <w:t>2.1.2 BIMBase API可以做什么</w:t>
      </w:r>
    </w:p>
    <w:p>
      <w:r>
        <w:rPr>
          <w:b w:val="off"/>
        </w:rPr>
        <w:t>使用API之前我们有必要了解API能做什么。以下是使用BIMBase API可以做到的事情：</w:t>
        <w:br/>
      </w:r>
    </w:p>
    <w:p/>
    <w:p>
      <w:r>
        <w:t>● 访问模型的图形数据；</w:t>
        <w:br/>
      </w:r>
      <w:r>
        <w:t>● 访问模型的参数数据；</w:t>
        <w:br/>
      </w:r>
      <w:r>
        <w:t>● 创建、修改、删除模型元素；</w:t>
        <w:br/>
      </w:r>
      <w:r>
        <w:t>● 创建插件来完成对UI的增强；</w:t>
        <w:br/>
      </w:r>
      <w:r>
        <w:t>● 创建插件来完成一些重复工作的自动化；</w:t>
        <w:br/>
      </w:r>
      <w:r>
        <w:t>● 集成第三方应用来完成诸如连接到外部数据库、转换数据到分析应用等；</w:t>
        <w:br/>
      </w:r>
      <w:r>
        <w:t>● 执行一切种类的BIM分析；</w:t>
        <w:br/>
      </w:r>
      <w:r>
        <w:t>● 自动创建项目文档。</w:t>
        <w:br/>
      </w:r>
    </w:p>
    <w:p>
      <w:pPr>
        <w:pStyle w:val="3"/>
      </w:pPr>
      <w:r>
        <w:t>2.2 BIMBase重要概念</w:t>
      </w:r>
    </w:p>
    <w:p>
      <w:r>
        <w:rPr>
          <w:b w:val="off"/>
        </w:rPr>
        <w:t>本节主要介绍BIMBase中的一些重要概念及相互关联，包括程序资源管理（BPApplication）、项目（BPProject）、领域对象（BPObject）、图形元素（BPEntity）、几何集合（BPGraphics）、视图（BPViewPort）、模型空间（BPModel）等。</w:t>
        <w:br/>
        <w:t>图2-1主要展示这些概念间的相互关联。BPApplication作为BIMBase的入口，可以获取到工程（BPProject）对象；而BIMBase中的模型空间（BPModel）、图形对象（BPGraphicElement）、非图形数据（BPNonGraphicElement）依赖于工程（BPProject）进行创建；图形元素（BPEntity）又依赖于模型空间（BPModel）进行创建。视图信息（BPViewInfo）独立于工程（BPProject），主要用于控制视图、展示数据。</w:t>
        <w:br/>
      </w:r>
    </w:p>
    <w:p/>
    <w:p/>
    <w:p>
      <w:r/>
    </w:p>
    <w:p/>
    <w:p>
      <w:pPr>
        <w:pStyle w:val="4"/>
      </w:pPr>
      <w:r>
        <w:t>2.2.1项目（BPProject）</w:t>
      </w:r>
    </w:p>
    <w:p>
      <w:r>
        <w:rPr>
          <w:b w:val="off"/>
        </w:rPr>
        <w:t>BPProject类用于表示打开的BIMBase工程，BIMBase可同时有多个工程打开，即同时拥有多个BPProject对象。BPProject对象用于存储BIMBase的元素、管理Model和数据。对于用户来说，主要需了解领域对象（BPObject）在工程（BPProject）中的管理操作。工程（BPProject）中的所有数据通过ORM映射进行了封装，一种领域对象对应BPProject中的一张表（有唯一的PClassId），对象的一个实例对应相表的一行数据（BPData），BPDataKey是BPData的唯一标识，BPDataKey、BPData、BPObject可一一对应，通过接口进行关联查询。</w:t>
        <w:br/>
      </w:r>
    </w:p>
    <w:p>
      <w:r/>
    </w:p>
    <w:p/>
    <w:p/>
    <w:p>
      <w:pPr>
        <w:pStyle w:val="4"/>
      </w:pPr>
      <w:r>
        <w:t>2.2.2领域对象（BPObject）</w:t>
      </w:r>
    </w:p>
    <w:p>
      <w:r>
        <w:rPr>
          <w:b w:val="off"/>
        </w:rPr>
        <w:t>在BIMBase，领域对象（BPObject）分为图形对象（BPGraphicElement）和非图形数据（BPNonGraphicElement）。图形对象一般用于创建需要图形展示的领域对象，非图形数据一般用于保存一些辅助数据。图形对象和非图形数据都需保存数据（BPData）到工程中，但是图形对象还可以利用图形元素（BPEntity）在模型空间（BPModel）上进行展示。</w:t>
        <w:br/>
        <w:br/>
        <w:t xml:space="preserve"> </w:t>
        <w:br/>
      </w:r>
    </w:p>
    <w:p/>
    <w:p/>
    <w:p>
      <w:pPr>
        <w:pStyle w:val="4"/>
      </w:pPr>
      <w:r>
        <w:t>2.2.3 图形元素（BPEntity）</w:t>
      </w:r>
    </w:p>
    <w:p>
      <w:r>
        <w:rPr>
          <w:b w:val="off"/>
        </w:rPr>
        <w:t>图形元素（BPEntity）为几何集合（BPGraihics）保存到模型空间后生成的图形实体，模型空间（BPModel）中所有展示的图形均对应一个图形元素。图形元素可单独存在，用于图形的保存；也可与数据（BPData）一起集成到图形对象（BPGraphicElement）中，用于图形对象的展示。</w:t>
        <w:br/>
      </w:r>
    </w:p>
    <w:p/>
    <w:p>
      <w:pPr>
        <w:pStyle w:val="4"/>
      </w:pPr>
      <w:r>
        <w:t>2.2.4几何集合（BPGraphics）</w:t>
      </w:r>
    </w:p>
    <w:p>
      <w:r>
        <w:rPr>
          <w:b w:val="off"/>
        </w:rPr>
        <w:t>几何集合（BPGraihics）用于构造各种几何图形，是创建BPEntity的中间对象。几何集合，顾名思义，是各种几何对象的集合，可将线、组合线、面、三角面片、实体类、文字等集成为一个复杂图形。</w:t>
        <w:br/>
        <w:br/>
        <w:t xml:space="preserve"> </w:t>
        <w:br/>
      </w:r>
    </w:p>
    <w:p/>
    <w:p/>
    <w:p>
      <w:pPr>
        <w:pStyle w:val="4"/>
      </w:pPr>
      <w:r>
        <w:t>2.2.5 视图（BPViewPort）</w:t>
      </w:r>
    </w:p>
    <w:p>
      <w:r>
        <w:rPr>
          <w:b w:val="off"/>
        </w:rPr>
        <w:t>视图是BIMBase将模型按正投影法向投影面投射时所得到的投影。它是BIMBase工程数据的图形化展示。视图一般有平面视图、立面视图、剖视图等。当前获取焦点的窗口被称为活动视口，视口中获取焦点的视图为活动视图。</w:t>
        <w:br/>
        <w:t>BPViewInfo和BPViewPort主要用于保存视图相关信息，BPViewManager和BPViewController主要用于管理和控制视图。</w:t>
        <w:br/>
        <w:t xml:space="preserve"> </w:t>
        <w:br/>
      </w:r>
    </w:p>
    <w:p/>
    <w:p/>
    <w:p>
      <w:pPr>
        <w:pStyle w:val="4"/>
      </w:pPr>
      <w:r>
        <w:t>2.2.6 模型空间（BPModel）</w:t>
      </w:r>
    </w:p>
    <w:p>
      <w:r>
        <w:rPr>
          <w:b w:val="off"/>
        </w:rPr>
        <w:t>模型空间（BPModel）主要用于图形数据的管理，是图形元素（BPEntity）的载体。</w:t>
        <w:br/>
        <w:t>BPModelBase为模型空间基类；BPModel为模型空间类，一般模型空间的增、删、改均使用该类；BPModelLink为模型空间链接类，可链接到BPModel，主要用于多模型空间的叠加显示。</w:t>
        <w:br/>
        <w:t>模型空间（BPModel）和视口（BPViewPort）关联作用，可支持多种显示方式：一个模型空间可以在多个视口显示，一般用于在不同方向观察图形；一个视口可以多个模型空间叠加显示，用于查看模型整体效果。</w:t>
        <w:br/>
        <w:t xml:space="preserve"> </w:t>
        <w:br/>
      </w:r>
    </w:p>
    <w:p/>
    <w:p>
      <w:pPr>
        <w:pStyle w:val="3"/>
      </w:pPr>
      <w:r>
        <w:t>2.3 外部命令和工具</w:t>
      </w:r>
    </w:p>
    <w:p>
      <w:r>
        <w:rPr>
          <w:b w:val="off"/>
        </w:rPr>
        <w:t>BIMBase API是建立在BIMBase产品基础之上的，需要在BIMBase运行时才能工作。通过这套强大的API，可以添加基于BIMBase API开发的插件来扩展和增强BIMBase的功能和应用。本章将详细介绍如何基于BIMBase API开发自己的插件。</w:t>
      </w:r>
    </w:p>
    <w:p/>
    <w:p>
      <w:pPr>
        <w:pStyle w:val="4"/>
      </w:pPr>
      <w:r>
        <w:t>2.3.1 插件注册及加载</w:t>
      </w:r>
    </w:p>
    <w:p>
      <w:r>
        <w:rPr>
          <w:b w:val="off"/>
        </w:rPr>
        <w:t>可参考1.3.3至1.3.5讲解</w:t>
      </w:r>
    </w:p>
    <w:p/>
    <w:p>
      <w:pPr>
        <w:pStyle w:val="4"/>
      </w:pPr>
      <w:r>
        <w:t>2.3.2 外部命令及注册</w:t>
      </w:r>
    </w:p>
    <w:p>
      <w:r>
        <w:rPr>
          <w:b w:val="off"/>
        </w:rPr>
        <w:t>插件开发者可以通过函数注册实现自己的命令。</w:t>
      </w:r>
    </w:p>
    <w:p/>
    <w:p>
      <w:r>
        <w:t>● 基本原理</w:t>
        <w:br/>
      </w:r>
      <w:r>
        <w:t>● BIMBase中注册的命令可通过命令名直接被激活，一旦插件被加载，外部命令被创建出来。外部命令被集成到BIMBase之后，也可以通过自定义菜单项来进行调用。BIMBase API中的外部命令包括外部函数、基本工具、选择工具三类。外部函数与视图不进行交互，基本工具及选择工具可与视图交互，都可在视图中输入点，选择工具还可选择构件进行过滤。本章将详细介绍这三种命令的实现方式。</w:t>
        <w:br/>
      </w:r>
      <w:r>
        <w:t>● 外部函数</w:t>
        <w:br/>
      </w:r>
      <w:r>
        <w:t>● 用户可通过实现自己的函数并注册到平台来实现自己的命令，注册时需定义该命令的名称，该名称可在命令行直接输入，也可在菜单上加载。示例代码2-1演示了如何注册自己的函数命令。</w:t>
        <w:br/>
      </w:r>
    </w:p>
    <w:p>
      <w:r/>
    </w:p>
    <w:p>
      <w:r>
        <w:rPr>
          <w:b w:val="off"/>
        </w:rPr>
        <w:t>{ AfxMessageBox(</w:t>
        <w:t>); } AutoDoRegisterFunctionsBegin BPToolsMessager::registerFun(_T(</w:t>
        <w:t>), &amp;HelloBIMBase); AutoDoRegisterFunctionsEnd</w:t>
      </w:r>
    </w:p>
    <w:p>
      <w:r>
        <w:rPr>
          <w:b w:val="off"/>
        </w:rPr>
        <w:t xml:space="preserve"> </w:t>
        <w:t xml:space="preserve"> </w:t>
      </w:r>
    </w:p>
    <w:p>
      <w:r>
        <w:rPr>
          <w:b w:val="off"/>
        </w:rPr>
        <w:t>void</w:t>
      </w:r>
    </w:p>
    <w:p>
      <w:r>
        <w:rPr>
          <w:b w:val="off"/>
        </w:rPr>
        <w:t>HelloBIMBase</w:t>
      </w:r>
    </w:p>
    <w:p>
      <w:r>
        <w:rPr>
          <w:b w:val="off"/>
        </w:rPr>
        <w:t>()</w:t>
      </w:r>
    </w:p>
    <w:p>
      <w:r>
        <w:rPr>
          <w:b w:val="off"/>
        </w:rPr>
        <w:t>L"Hello BIMBase!"</w:t>
      </w:r>
    </w:p>
    <w:p>
      <w:r>
        <w:rPr>
          <w:b w:val="off"/>
        </w:rPr>
        <w:t>"HelloBIMBase"</w:t>
      </w:r>
    </w:p>
    <w:p/>
    <w:p/>
    <w:p>
      <w:r>
        <w:t>● 基本工具</w:t>
        <w:br/>
      </w:r>
      <w:r>
        <w:t>● BIMBase API用户可通过重写类</w:t>
        <w:br/>
      </w:r>
      <w:r>
        <w:t>● 来实现用户所需的布置工具，在软件中布置所需的构件。</w:t>
        <w:br/>
      </w:r>
      <w:r>
        <w:t>● 提供了各种接口用于实现在不同时机需要实现的功能。</w:t>
        <w:br/>
      </w:r>
    </w:p>
    <w:p/>
    <w:p/>
    <w:p>
      <w:pPr>
        <w:jc w:val="center"/>
      </w:pPr>
      <w:r>
        <w:t>方法 描述 _onPostInstall() 工具启动响应函数 _onDataButton(BPBaseButtonEventCP) 按下鼠标左键响应函数 _onDataButtonUp(BPBaseButtonEventCP) 抬起鼠标左键响应函数 _onResetButton(BPBaseButtonEventCP) 点击鼠标右键响应函数 _onModelMotion(BPBaseButtonEventCP) 鼠标移动响应函数 _onStartDrag(BPBaseButtonEventCP) 按住鼠标左键拖拽开始 _onEndDrag(BPBaseButtonEventCP) 按住鼠标左键拖拽结束 _onMouseWheel(BPBaseMouseWheelEventCP) 鼠标滚轮滚动响应函数 _onDynamicFrame(BPBaseButtonEventCP) 动态绘制函数 _onKeyTransition(bool ,P3DVirtualKey, bool, bool) 键盘响应函数 _onTracerChanged(BPTracerInfo) 追踪器赋值函数 _exitTool() 退出工具响应函数</w:t>
      </w:r>
    </w:p>
    <w:p/>
    <w:p>
      <w:r>
        <w:t>● 选择工具</w:t>
        <w:br/>
      </w:r>
      <w:r>
        <w:t>● BIMBase API用户可通过重写类</w:t>
        <w:br/>
      </w:r>
      <w:r>
        <w:t>● 来实现用户所需的选择工具。</w:t>
        <w:br/>
      </w:r>
      <w:r>
        <w:t>● 提供了各种接口用于实现在不同时机需要实现的功能。</w:t>
        <w:br/>
      </w:r>
    </w:p>
    <w:p/>
    <w:p/>
    <w:tbl>
      <w:tblPr>
        <w:tblW w:w="0" w:type="auto"/>
        <w:tblBorders>
          <w:top w:val="single"/>
          <w:left w:val="single"/>
          <w:bottom w:val="single"/>
          <w:right w:val="single"/>
          <w:insideH w:val="single"/>
          <w:insideV w:val="single"/>
        </w:tblBorders>
      </w:tblPr>
      <w:tr>
        <w:tc>
          <w:p>
            <w:r>
              <w:t>方法</w:t>
            </w:r>
          </w:p>
        </w:tc>
        <w:tc>
          <w:p>
            <w:r>
              <w:t>描述</w:t>
            </w:r>
          </w:p>
        </w:tc>
      </w:tr>
      <w:tr>
        <w:tc>
          <w:p>
            <w:r>
              <w:t>_onPostInstall()</w:t>
            </w:r>
          </w:p>
        </w:tc>
        <w:tc>
          <w:p>
            <w:r>
              <w:t>工具启动响应函数</w:t>
            </w:r>
          </w:p>
        </w:tc>
      </w:tr>
      <w:tr>
        <w:tc>
          <w:p>
            <w:r>
              <w:t>_onDataButton(BPBaseButtonEventCP)</w:t>
            </w:r>
          </w:p>
        </w:tc>
        <w:tc>
          <w:p>
            <w:r>
              <w:t>按下鼠标左键响应函数</w:t>
            </w:r>
          </w:p>
        </w:tc>
      </w:tr>
      <w:tr>
        <w:tc>
          <w:p>
            <w:r>
              <w:t>_onDataButtonUp(BPBaseButtonEventCP)</w:t>
            </w:r>
          </w:p>
        </w:tc>
        <w:tc>
          <w:p>
            <w:r>
              <w:t>抬起鼠标左键响应函数</w:t>
            </w:r>
          </w:p>
        </w:tc>
      </w:tr>
      <w:tr>
        <w:tc>
          <w:p>
            <w:r>
              <w:t>_onResetButton(BPBaseButtonEventCP)</w:t>
            </w:r>
          </w:p>
        </w:tc>
        <w:tc>
          <w:p>
            <w:r>
              <w:t>点击鼠标右键响应函数</w:t>
            </w:r>
          </w:p>
        </w:tc>
      </w:tr>
      <w:tr>
        <w:tc>
          <w:p>
            <w:r>
              <w:t>_onModelMotion(BPBaseButtonEventCP)</w:t>
            </w:r>
          </w:p>
        </w:tc>
        <w:tc>
          <w:p>
            <w:r>
              <w:t>鼠标移动响应函数</w:t>
            </w:r>
          </w:p>
        </w:tc>
      </w:tr>
      <w:tr>
        <w:tc>
          <w:p>
            <w:r>
              <w:t>_onStartDrag(BPBaseButtonEventCP)</w:t>
            </w:r>
          </w:p>
        </w:tc>
        <w:tc>
          <w:p>
            <w:r>
              <w:t>按住鼠标左键拖拽开始</w:t>
            </w:r>
          </w:p>
        </w:tc>
      </w:tr>
      <w:tr>
        <w:tc>
          <w:p>
            <w:r>
              <w:t>_onEndDrag(BPBaseButtonEventCP)</w:t>
            </w:r>
          </w:p>
        </w:tc>
        <w:tc>
          <w:p>
            <w:r>
              <w:t>按住鼠标左键拖拽结束</w:t>
            </w:r>
          </w:p>
        </w:tc>
      </w:tr>
      <w:tr>
        <w:tc>
          <w:p>
            <w:r>
              <w:t>_onMouseWheel(BPBaseMouseWheelEventCP)</w:t>
            </w:r>
          </w:p>
        </w:tc>
        <w:tc>
          <w:p>
            <w:r>
              <w:t>鼠标滚轮滚动响应函数</w:t>
            </w:r>
          </w:p>
        </w:tc>
      </w:tr>
      <w:tr>
        <w:tc>
          <w:p>
            <w:r>
              <w:t>_onDynamicFrame(BPBaseButtonEventCP)</w:t>
            </w:r>
          </w:p>
        </w:tc>
        <w:tc>
          <w:p>
            <w:r>
              <w:t>动态绘制函数</w:t>
            </w:r>
          </w:p>
        </w:tc>
      </w:tr>
      <w:tr>
        <w:tc>
          <w:p>
            <w:r>
              <w:t>_onKeyTransition(bool,P3DVirtualKey,bool, bool)</w:t>
            </w:r>
          </w:p>
        </w:tc>
        <w:tc>
          <w:p>
            <w:r>
              <w:t>键盘响应函数</w:t>
            </w:r>
          </w:p>
        </w:tc>
      </w:tr>
      <w:tr>
        <w:tc>
          <w:p>
            <w:r>
              <w:t>_onTracerChanged(BPTracerInfo)</w:t>
            </w:r>
          </w:p>
        </w:tc>
        <w:tc>
          <w:p>
            <w:r>
              <w:t>追踪器赋值函数</w:t>
            </w:r>
          </w:p>
        </w:tc>
      </w:tr>
      <w:tr>
        <w:tc>
          <w:p>
            <w:r>
              <w:t>_onPostLocate(BPPickDataCP, PStringR )</w:t>
            </w:r>
          </w:p>
        </w:tc>
        <w:tc>
          <w:p>
            <w:r>
              <w:t>工具拾取实体过滤函数</w:t>
            </w:r>
          </w:p>
        </w:tc>
      </w:tr>
      <w:tr>
        <w:tc>
          <w:p>
            <w:r>
              <w:t>BPEntityArrayPtr getEntityArray()</w:t>
            </w:r>
          </w:p>
        </w:tc>
        <w:tc>
          <w:p>
            <w:r>
              <w:t>获取拾取到的对象集</w:t>
            </w:r>
          </w:p>
        </w:tc>
      </w:tr>
      <w:tr>
        <w:tc>
          <w:p>
            <w:r>
              <w:t>_exitTool()</w:t>
            </w:r>
          </w:p>
        </w:tc>
        <w:tc>
          <w:p>
            <w:r>
              <w:t>退出工具响应函数</w:t>
            </w:r>
          </w:p>
        </w:tc>
      </w:tr>
    </w:tbl>
    <w:p>
      <w:r>
        <w:rPr>
          <w:b w:val="off"/>
        </w:rPr>
        <w:t>基本工具和选择工具使用</w:t>
        <w:t>BPToolsManager::registerTool</w:t>
        <w:t>来进行注册。</w:t>
        <w:br/>
      </w:r>
    </w:p>
    <w:p>
      <w:pPr>
        <w:pStyle w:val="3"/>
      </w:pPr>
      <w:r>
        <w:t>2.4 应用类和文档类</w:t>
      </w:r>
    </w:p>
    <w:p>
      <w:r>
        <w:rPr>
          <w:b w:val="off"/>
        </w:rPr>
        <w:t>BIMBase使用多文档模型，在BIMBase的类结构中，应用类和文档类是处于最顶层的，他们主要为</w:t>
        <w:t>BPApplication</w:t>
        <w:t>和</w:t>
        <w:t>BPProject</w:t>
        <w:t>这两类。</w:t>
      </w:r>
    </w:p>
    <w:p/>
    <w:p>
      <w:r>
        <w:t>● 一个应用对象对应一个独立的BIMBase会话</w:t>
        <w:br/>
      </w:r>
      <w:r>
        <w:t>● ：提供访问程序相关资源的应用类，包括工程文件管理器、事务管理器访问。</w:t>
        <w:br/>
      </w:r>
      <w:r>
        <w:t>● 一个工程对象对应一个独立的BIMBase工程文件</w:t>
        <w:br/>
      </w:r>
      <w:r>
        <w:t>● BIMBase可以同时有多个工程文件，每个工程可以同时有多个视图。如果有多个工程打开，那么处于最顶层或者活动的视图所在的工程就是活动工程。</w:t>
        <w:br/>
      </w:r>
    </w:p>
    <w:p/>
    <w:p>
      <w:pPr>
        <w:pStyle w:val="4"/>
      </w:pPr>
      <w:r>
        <w:t>2.4.1 BIMBase应用类</w:t>
      </w:r>
    </w:p>
    <w:p>
      <w:r>
        <w:rPr>
          <w:b w:val="off"/>
        </w:rPr>
        <w:t>BPApplication</w:t>
        <w:t>表示一个BIMBase应用，提供对工程文件管理器、事务管理器的访问。</w:t>
        <w:br/>
      </w:r>
    </w:p>
    <w:p/>
    <w:p>
      <w:r>
        <w:t>● 工程文件管理器</w:t>
        <w:br/>
      </w:r>
      <w:r>
        <w:t>● 用户可以通过</w:t>
        <w:br/>
      </w:r>
      <w:r>
        <w:t>● 接口获取</w:t>
        <w:br/>
      </w:r>
      <w:r>
        <w:t>● 对象，通过</w:t>
        <w:br/>
      </w:r>
      <w:r>
        <w:t>● 的方法实现工程的打开、获取、保存、关闭等。</w:t>
        <w:br/>
      </w:r>
      <w:r>
        <w:t>● 事务管理器</w:t>
        <w:br/>
      </w:r>
      <w:r>
        <w:t>● 用户可以通过</w:t>
        <w:br/>
      </w:r>
      <w:r>
        <w:t>● 接口获取</w:t>
        <w:br/>
      </w:r>
      <w:r>
        <w:t>● 对象，通过</w:t>
        <w:br/>
      </w:r>
      <w:r>
        <w:t>● 的方法实现事务的管理与创建等。</w:t>
        <w:br/>
      </w:r>
    </w:p>
    <w:p/>
    <w:p>
      <w:pPr>
        <w:pStyle w:val="4"/>
      </w:pPr>
      <w:r>
        <w:t>2.4.2 BIMBase文档类</w:t>
      </w:r>
    </w:p>
    <w:p>
      <w:r>
        <w:rPr>
          <w:b w:val="off"/>
        </w:rPr>
        <w:t>BPProject</w:t>
        <w:t>类用于表示打开的BIMBase工程，BIMBase可同时有多个工程打开，即同时拥有多个</w:t>
        <w:t>BPProject</w:t>
        <w:t>对象。</w:t>
        <w:t>BPProject</w:t>
        <w:t>对象用于存储BIMBase的元素、管理Model和数据。</w:t>
        <w:br/>
      </w:r>
    </w:p>
    <w:p/>
    <w:p>
      <w:r>
        <w:t>● 工程信息</w:t>
        <w:br/>
      </w:r>
      <w:r>
        <w:t>● 用户可以通过</w:t>
        <w:br/>
      </w:r>
      <w:r>
        <w:t>● 获取工程文件全路径、Guid等信息；</w:t>
        <w:br/>
      </w:r>
      <w:r>
        <w:t>● 获取元素</w:t>
        <w:br/>
      </w:r>
      <w:r>
        <w:t>● 用户可以通过</w:t>
        <w:br/>
      </w:r>
      <w:r>
        <w:t>● 获取对应的元素；</w:t>
        <w:br/>
      </w:r>
      <w:r>
        <w:t>● 模型空间管理</w:t>
        <w:br/>
      </w:r>
      <w:r>
        <w:t>● 一个BIMBase工程可以有多个模型空间，所有的图形对象都保存在模型空间上，通过</w:t>
        <w:br/>
      </w:r>
      <w:r>
        <w:t>● 类创建、查找、删除模型空间。</w:t>
        <w:br/>
      </w:r>
    </w:p>
    <w:p>
      <w:pPr>
        <w:pStyle w:val="3"/>
      </w:pPr>
      <w:r>
        <w:t>2.5事务处理</w:t>
      </w:r>
    </w:p>
    <w:p>
      <w:r>
        <w:rPr>
          <w:b w:val="off"/>
        </w:rPr>
        <w:t>事务是将一系列BIMBase模型的操作提交至文档的一种对象。BIMBase会在调用外部命令之前自动创建一个事务，并且该事务会在外部命令结束时提交。在一个事务中进行的所有修改都能被撤销。BIMBase API提供</w:t>
        <w:t>BPTransactionManager</w:t>
        <w:t>类用于管理事务。主要提供了事务和事务组两种机制。</w:t>
      </w:r>
    </w:p>
    <w:p/>
    <w:p>
      <w:r>
        <w:t>● 事务</w:t>
        <w:br/>
      </w:r>
      <w:r>
        <w:t>● 在任何时候，一个文档当前只能有一个打开的事务，不允许嵌套。如果要创建自己的事务或事务组，需提交或回退当前命令所在的事务。当事务被成功提供后，这个事务可在Undo功能中被回退。</w:t>
        <w:br/>
      </w:r>
      <w:r>
        <w:t>● 事务组</w:t>
        <w:br/>
      </w:r>
      <w:r>
        <w:t>● 事务组用来将几个独立的事务分组，这样一个组可以同时处理许多事务，当一个事务组提交，那么这个组里的所有事务将被合并成一个成功提交的事务，并可在Undo功能中被回退。</w:t>
        <w:br/>
      </w:r>
      <w:r>
        <w:t xml:space="preserve">●  </w:t>
        <w:br/>
      </w:r>
    </w:p>
    <w:p/>
    <w:tbl>
      <w:tblPr>
        <w:tblW w:w="0" w:type="auto"/>
        <w:tblBorders>
          <w:top w:val="single"/>
          <w:left w:val="single"/>
          <w:bottom w:val="single"/>
          <w:right w:val="single"/>
          <w:insideH w:val="single"/>
          <w:insideV w:val="single"/>
        </w:tblBorders>
      </w:tblPr>
      <w:tr>
        <w:tc>
          <w:p>
            <w:r>
              <w:t>方法</w:t>
            </w:r>
          </w:p>
        </w:tc>
        <w:tc>
          <w:p>
            <w:r>
              <w:t>描述</w:t>
            </w:r>
          </w:p>
        </w:tc>
      </w:tr>
      <w:tr>
        <w:tc>
          <w:p>
            <w:r>
              <w:t>activate()</w:t>
            </w:r>
          </w:p>
        </w:tc>
        <w:tc>
          <w:p>
            <w:r>
              <w:t>启用事务机制</w:t>
            </w:r>
          </w:p>
        </w:tc>
      </w:tr>
      <w:tr>
        <w:tc>
          <w:p>
            <w:r>
              <w:t>deactivate()</w:t>
            </w:r>
          </w:p>
        </w:tc>
        <w:tc>
          <w:p>
            <w:r>
              <w:t>关闭事务机制</w:t>
            </w:r>
          </w:p>
        </w:tc>
      </w:tr>
      <w:tr>
        <w:tc>
          <w:p>
            <w:r>
              <w:t>bool isActive()</w:t>
            </w:r>
          </w:p>
        </w:tc>
        <w:tc>
          <w:p>
            <w:r>
              <w:t>事务机制是否启用</w:t>
            </w:r>
          </w:p>
        </w:tc>
      </w:tr>
      <w:tr>
        <w:tc>
          <w:p>
            <w:r>
              <w:t>int getCurrTransactionPos()</w:t>
            </w:r>
          </w:p>
        </w:tc>
        <w:tc>
          <w:p>
            <w:r>
              <w:t>获取当前事务位置</w:t>
            </w:r>
          </w:p>
        </w:tc>
      </w:tr>
      <w:tr>
        <w:tc>
          <w:p>
            <w:r>
              <w:t>cancelToPos(int ,bool)</w:t>
            </w:r>
          </w:p>
        </w:tc>
        <w:tc>
          <w:p>
            <w:r>
              <w:t>撤销到指定事务位置</w:t>
            </w:r>
          </w:p>
        </w:tc>
      </w:tr>
      <w:tr>
        <w:tc>
          <w:p>
            <w:r>
              <w:t>closeCurrentTxn(bool)</w:t>
            </w:r>
          </w:p>
        </w:tc>
        <w:tc>
          <w:p>
            <w:r>
              <w:t>结束当前事务</w:t>
            </w:r>
          </w:p>
        </w:tc>
      </w:tr>
      <w:tr>
        <w:tc>
          <w:p>
            <w:r>
              <w:t>startTxnGroup(bool startNewTxn)</w:t>
            </w:r>
          </w:p>
        </w:tc>
        <w:tc>
          <w:p>
            <w:r>
              <w:t>开启一个事务组</w:t>
            </w:r>
          </w:p>
        </w:tc>
      </w:tr>
      <w:tr>
        <w:tc>
          <w:p>
            <w:r>
              <w:t>endTxnGroup()</w:t>
            </w:r>
          </w:p>
        </w:tc>
        <w:tc>
          <w:p>
            <w:r>
              <w:t>结束当前事务组</w:t>
            </w:r>
          </w:p>
        </w:tc>
      </w:tr>
      <w:tr>
        <w:tc>
          <w:p>
            <w:r>
              <w:t>int getTxnGroupCount()</w:t>
            </w:r>
          </w:p>
        </w:tc>
        <w:tc>
          <w:p>
            <w:r>
              <w:t>获取事务组个数</w:t>
            </w:r>
          </w:p>
        </w:tc>
      </w:tr>
      <w:tr>
        <w:tc>
          <w:p>
            <w:r>
              <w:t>int getCurrGroupStartPos()</w:t>
            </w:r>
          </w:p>
        </w:tc>
        <w:tc>
          <w:p>
            <w:r>
              <w:t>获取当前事务的起始位置</w:t>
            </w:r>
          </w:p>
        </w:tc>
      </w:tr>
    </w:tbl>
    <w:p>
      <w:pPr>
        <w:pStyle w:val="3"/>
      </w:pPr>
      <w:r>
        <w:t>2.6实战：两点画线工具</w:t>
      </w:r>
    </w:p>
    <w:p>
      <w:r>
        <w:rPr>
          <w:b w:val="off"/>
        </w:rPr>
        <w:t>通用应用BIMBase API实现一个两点画线功能了解BIMBase基本工具。</w:t>
        <w:br/>
        <w:t>BIMBase API提供了两种实现两点画线功能的机制。一是通过</w:t>
        <w:t>BPPrimitiveTool</w:t>
        <w:t>提供的接口实现，二是在通过类ADS/ARX的拾取点接口实现。</w:t>
      </w:r>
    </w:p>
    <w:p/>
    <w:p>
      <w:r>
        <w:t>● 在</w:t>
        <w:br/>
      </w:r>
      <w:r>
        <w:t>● 实现</w:t>
        <w:br/>
      </w:r>
      <w:r>
        <w:t>● 是BIMBase API提供的一种交互机制，</w:t>
        <w:br/>
      </w:r>
      <w:r>
        <w:t>● 类中对于工具启动、左键点击、右键点击、鼠标移动等都提供了虚接口，通过实现这些虚接口即可实现相应的功能，如下代码所示。</w:t>
        <w:br/>
      </w:r>
    </w:p>
    <w:p>
      <w:r/>
    </w:p>
    <w:p>
      <w:r>
        <w:rPr>
          <w:b w:val="off"/>
        </w:rPr>
        <w:t xml:space="preserve"> ToolLayoutLineDemo : </w:t>
        <w:t xml:space="preserve"> BPPrimitiveTool { DefineSuper(BPPrimitiveTool) </w:t>
        <w:t xml:space="preserve">: ToolLayoutLineDemo(); ~ToolLayoutLineDemo(); </w:t>
        <w:t xml:space="preserve">: </w:t>
        <w:t xml:space="preserve"> p3d::Utf8CP _getToolName() </w:t>
        <w:t xml:space="preserve"> {</w:t>
        <w:t xml:space="preserve"> </w:t>
        <w:t xml:space="preserve">;} </w:t>
        <w:t xml:space="preserve"> </w:t>
        <w:t xml:space="preserve"> _onPostInstall() override; </w:t>
        <w:t xml:space="preserve"> </w:t>
        <w:t xml:space="preserve"> _onRestartTool() override; </w:t>
        <w:t xml:space="preserve"> </w:t>
        <w:t xml:space="preserve"> _onDataButton(BPBaseButtonEventCP) override; </w:t>
        <w:t xml:space="preserve"> </w:t>
        <w:t xml:space="preserve"> _onResetButton(BPBaseButtonEventCP) override; </w:t>
        <w:t xml:space="preserve"> </w:t>
        <w:t xml:space="preserve"> _onDynamicFrame(BPBaseButtonEventCP) override; </w:t>
        <w:t xml:space="preserve"> </w:t>
        <w:t xml:space="preserve"> _onModelMotion(BPBaseButtonEventCP ev) override; </w:t>
        <w:t xml:space="preserve">: </w:t>
        <w:t xml:space="preserve"> m_nStep; GePoint3d m_ptC; BPGraphicsPtr m_ptrGraphic; };</w:t>
      </w:r>
    </w:p>
    <w:p>
      <w:r>
        <w:rPr>
          <w:b w:val="off"/>
        </w:rPr>
        <w:t>class</w:t>
      </w:r>
    </w:p>
    <w:p>
      <w:r>
        <w:rPr>
          <w:b w:val="off"/>
        </w:rPr>
        <w:t>public</w:t>
      </w:r>
    </w:p>
    <w:p>
      <w:r>
        <w:rPr>
          <w:b w:val="off"/>
        </w:rPr>
        <w:t>public</w:t>
      </w:r>
    </w:p>
    <w:p>
      <w:r>
        <w:rPr>
          <w:b w:val="off"/>
        </w:rPr>
        <w:t>protected</w:t>
      </w:r>
    </w:p>
    <w:p>
      <w:r>
        <w:rPr>
          <w:b w:val="off"/>
        </w:rPr>
        <w:t>virtual</w:t>
      </w:r>
    </w:p>
    <w:p>
      <w:r>
        <w:rPr>
          <w:b w:val="off"/>
        </w:rPr>
        <w:t>const</w:t>
      </w:r>
    </w:p>
    <w:p>
      <w:r>
        <w:rPr>
          <w:b w:val="off"/>
        </w:rPr>
        <w:t>return</w:t>
      </w:r>
    </w:p>
    <w:p>
      <w:r>
        <w:rPr>
          <w:b w:val="off"/>
        </w:rPr>
        <w:t>"layoutLineDemo"</w:t>
      </w:r>
    </w:p>
    <w:p>
      <w:r>
        <w:rPr>
          <w:b w:val="off"/>
        </w:rPr>
        <w:t>virtual</w:t>
      </w:r>
    </w:p>
    <w:p>
      <w:r>
        <w:rPr>
          <w:b w:val="off"/>
        </w:rPr>
        <w:t>void</w:t>
      </w:r>
    </w:p>
    <w:p>
      <w:r>
        <w:rPr>
          <w:b w:val="off"/>
        </w:rPr>
        <w:t>virtual</w:t>
      </w:r>
    </w:p>
    <w:p>
      <w:r>
        <w:rPr>
          <w:b w:val="off"/>
        </w:rPr>
        <w:t>void</w:t>
      </w:r>
    </w:p>
    <w:p>
      <w:r>
        <w:rPr>
          <w:b w:val="off"/>
        </w:rPr>
        <w:t>virtual</w:t>
      </w:r>
    </w:p>
    <w:p>
      <w:r>
        <w:rPr>
          <w:b w:val="off"/>
        </w:rPr>
        <w:t>bool</w:t>
      </w:r>
    </w:p>
    <w:p>
      <w:r>
        <w:rPr>
          <w:b w:val="off"/>
        </w:rPr>
        <w:t>virtual</w:t>
      </w:r>
    </w:p>
    <w:p>
      <w:r>
        <w:rPr>
          <w:b w:val="off"/>
        </w:rPr>
        <w:t>bool</w:t>
      </w:r>
    </w:p>
    <w:p>
      <w:r>
        <w:rPr>
          <w:b w:val="off"/>
        </w:rPr>
        <w:t>virtual</w:t>
      </w:r>
    </w:p>
    <w:p>
      <w:r>
        <w:rPr>
          <w:b w:val="off"/>
        </w:rPr>
        <w:t>void</w:t>
      </w:r>
    </w:p>
    <w:p>
      <w:r>
        <w:rPr>
          <w:b w:val="off"/>
        </w:rPr>
        <w:t>virtual</w:t>
      </w:r>
    </w:p>
    <w:p>
      <w:r>
        <w:rPr>
          <w:b w:val="off"/>
        </w:rPr>
        <w:t>bool</w:t>
      </w:r>
    </w:p>
    <w:p>
      <w:r>
        <w:rPr>
          <w:b w:val="off"/>
        </w:rPr>
        <w:t>private</w:t>
      </w:r>
    </w:p>
    <w:p>
      <w:r>
        <w:rPr>
          <w:b w:val="off"/>
        </w:rPr>
        <w:t>int</w:t>
      </w:r>
    </w:p>
    <w:p>
      <w:r/>
    </w:p>
    <w:p/>
    <w:p>
      <w:r/>
    </w:p>
    <w:p>
      <w:r>
        <w:rPr>
          <w:b w:val="off"/>
        </w:rPr>
        <w:t xml:space="preserve"> </w:t>
        <w:t xml:space="preserve"> ToolLayoutLineDemo::ToolLayoutLineDemo() { m_nStep = </w:t>
        <w:t>; } ToolLayoutLineDemo::~ToolLayoutLineDemo() { } void ToolLayoutLineDemo::_onPostInstall() { T_Super::_onPostInstall(); BPSnap::getInstance().enableLocate(</w:t>
        <w:t>); BPSnap::getInstance().enableSnap(</w:t>
        <w:t xml:space="preserve">); } void ToolLayoutLineDemo::_onRestartTool() { ToolLayoutLineDemo* newTool = </w:t>
        <w:t xml:space="preserve"> ToolLayoutLineDemo(); newTool-&gt;installTool(); } bool ToolLayoutLineDemo::_onDataButton(BPBaseButtonEventCP ev) { BPViewportP pViewport = ev-&gt;getViewport(); </w:t>
        <w:t xml:space="preserve"> (</w:t>
        <w:t xml:space="preserve"> == pViewport ) </w:t>
        <w:t xml:space="preserve"> </w:t>
        <w:t xml:space="preserve">; BPModelP pModel = pViewport-&gt;getTargetModel(); </w:t>
        <w:t xml:space="preserve"> (pModel == nullptr) </w:t>
        <w:t xml:space="preserve"> </w:t>
        <w:t xml:space="preserve">; GePoint3d ptE = *ev-&gt;getPoint(); </w:t>
        <w:t xml:space="preserve"> (m_nStep == </w:t>
        <w:t xml:space="preserve">) { m_ptC = *ev-&gt;getPoint(); m_nStep = </w:t>
        <w:t xml:space="preserve">; } </w:t>
        <w:t xml:space="preserve"> </w:t>
        <w:t xml:space="preserve"> (m_nStep == </w:t>
        <w:t xml:space="preserve">) { </w:t>
        <w:t xml:space="preserve"> (m_ptrGraphic.isNull()) </w:t>
        <w:t xml:space="preserve"> </w:t>
        <w:t xml:space="preserve">; m_ptrGraphic-&gt;save(); m_nStep = </w:t>
        <w:t xml:space="preserve">; } </w:t>
        <w:t xml:space="preserve"> </w:t>
        <w:t xml:space="preserve">; } bool ToolLayoutLineDemo::_onResetButton(BPBaseButtonEventCP) { _exitTool(); </w:t>
        <w:t xml:space="preserve"> </w:t>
        <w:t xml:space="preserve">; } void ToolLayoutLineDemo::_onDynamicFrame(BPBaseButtonEventCP ev) { </w:t>
        <w:t xml:space="preserve"> (</w:t>
        <w:t xml:space="preserve"> == ev) </w:t>
        <w:t xml:space="preserve">; </w:t>
        <w:t xml:space="preserve"> (m_nStep == </w:t>
        <w:t xml:space="preserve">) </w:t>
        <w:t xml:space="preserve">; BPViewportP pViewport = ev-&gt;getViewport(); </w:t>
        <w:t xml:space="preserve"> (</w:t>
        <w:t xml:space="preserve"> == pViewport) </w:t>
        <w:t xml:space="preserve">; BPModelP pModel = pViewport-&gt;getTargetModel(); </w:t>
        <w:t xml:space="preserve"> (pModel == nullptr) </w:t>
        <w:t xml:space="preserve">; IGeCurveBasePtr Line = IGeCurveBase::createSegment (GeSegment3d::create(m_ptC, *ev-&gt;getPoint())); m_ptrGraphic = pModel-&gt;createPhysicalGraphics(); m_ptrGraphic-&gt;addGeCurve(*Line.get()); m_ptrGraphic-&gt;finish(); BPRedrawEntitys redrawElems; redrawElems.setDrawMode(BPDrawMode::enTempDraw); redrawElems.setDrawPurpose(BPDrawPurpose::enDynamics); redrawElems.setDynamicsViews(pViewport); redrawElems.doRedraw(m_ptrGraphic-&gt;getEntityR()); } bool ToolLayoutLineDemo::_onModelMotion(BPBaseButtonEventCP ev) { </w:t>
        <w:t xml:space="preserve"> (!getDynamicsStarted()) _beginDynamics(); </w:t>
        <w:t xml:space="preserve"> </w:t>
        <w:t xml:space="preserve">; } </w:t>
        <w:t xml:space="preserve"> BPTool* CreateLineTool() { ToolLayoutLineDemo* tool = </w:t>
        <w:t xml:space="preserve"> ToolLayoutLineDemo(); </w:t>
        <w:t xml:space="preserve"> tool; } AutoDoRegisterFunctionsBegin BPToolsManager::registerTool(</w:t>
        <w:t>, &amp;CreateLineTool); AutoDoRegisterFunctionsEnd</w:t>
      </w:r>
    </w:p>
    <w:p>
      <w:r>
        <w:rPr>
          <w:b w:val="off"/>
        </w:rPr>
        <w:t>#include "pch.h"</w:t>
      </w:r>
    </w:p>
    <w:p>
      <w:r>
        <w:rPr>
          <w:b w:val="off"/>
        </w:rPr>
        <w:t>#include "ToolLayoutLineDemo.h"</w:t>
      </w:r>
    </w:p>
    <w:p>
      <w:r>
        <w:rPr>
          <w:b w:val="off"/>
        </w:rPr>
        <w:t>0</w:t>
      </w:r>
    </w:p>
    <w:p>
      <w:r>
        <w:rPr>
          <w:b w:val="off"/>
        </w:rPr>
        <w:t>false</w:t>
      </w:r>
    </w:p>
    <w:p>
      <w:r>
        <w:rPr>
          <w:b w:val="off"/>
        </w:rPr>
        <w:t>true</w:t>
      </w:r>
    </w:p>
    <w:p>
      <w:r>
        <w:rPr>
          <w:b w:val="off"/>
        </w:rPr>
        <w:t>new</w:t>
      </w:r>
    </w:p>
    <w:p>
      <w:r>
        <w:rPr>
          <w:b w:val="off"/>
        </w:rPr>
        <w:t>if</w:t>
      </w:r>
    </w:p>
    <w:p>
      <w:r>
        <w:rPr>
          <w:b w:val="off"/>
        </w:rPr>
        <w:t>NULL</w:t>
      </w:r>
    </w:p>
    <w:p>
      <w:r>
        <w:rPr>
          <w:b w:val="off"/>
        </w:rPr>
        <w:t>return</w:t>
      </w:r>
    </w:p>
    <w:p>
      <w:r>
        <w:rPr>
          <w:b w:val="off"/>
        </w:rPr>
        <w:t>false</w:t>
      </w:r>
    </w:p>
    <w:p>
      <w:r>
        <w:rPr>
          <w:b w:val="off"/>
        </w:rPr>
        <w:t>if</w:t>
      </w:r>
    </w:p>
    <w:p>
      <w:r>
        <w:rPr>
          <w:b w:val="off"/>
        </w:rPr>
        <w:t>return</w:t>
      </w:r>
    </w:p>
    <w:p>
      <w:r>
        <w:rPr>
          <w:b w:val="off"/>
        </w:rPr>
        <w:t>false</w:t>
      </w:r>
    </w:p>
    <w:p>
      <w:r>
        <w:rPr>
          <w:b w:val="off"/>
        </w:rPr>
        <w:t>if</w:t>
      </w:r>
    </w:p>
    <w:p>
      <w:r>
        <w:rPr>
          <w:b w:val="off"/>
        </w:rPr>
        <w:t>0</w:t>
      </w:r>
    </w:p>
    <w:p>
      <w:r>
        <w:rPr>
          <w:b w:val="off"/>
        </w:rPr>
        <w:t>1</w:t>
      </w:r>
    </w:p>
    <w:p>
      <w:r>
        <w:rPr>
          <w:b w:val="off"/>
        </w:rPr>
        <w:t>else</w:t>
      </w:r>
    </w:p>
    <w:p>
      <w:r>
        <w:rPr>
          <w:b w:val="off"/>
        </w:rPr>
        <w:t>if</w:t>
      </w:r>
    </w:p>
    <w:p>
      <w:r>
        <w:rPr>
          <w:b w:val="off"/>
        </w:rPr>
        <w:t>1</w:t>
      </w:r>
    </w:p>
    <w:p>
      <w:r>
        <w:rPr>
          <w:b w:val="off"/>
        </w:rPr>
        <w:t>if</w:t>
      </w:r>
    </w:p>
    <w:p>
      <w:r>
        <w:rPr>
          <w:b w:val="off"/>
        </w:rPr>
        <w:t>return</w:t>
      </w:r>
    </w:p>
    <w:p>
      <w:r>
        <w:rPr>
          <w:b w:val="off"/>
        </w:rPr>
        <w:t>false</w:t>
      </w:r>
    </w:p>
    <w:p>
      <w:r>
        <w:rPr>
          <w:b w:val="off"/>
        </w:rPr>
        <w:t>0</w:t>
      </w:r>
    </w:p>
    <w:p>
      <w:r>
        <w:rPr>
          <w:b w:val="off"/>
        </w:rPr>
        <w:t>return</w:t>
      </w:r>
    </w:p>
    <w:p>
      <w:r>
        <w:rPr>
          <w:b w:val="off"/>
        </w:rPr>
        <w:t>true</w:t>
      </w:r>
    </w:p>
    <w:p>
      <w:r>
        <w:rPr>
          <w:b w:val="off"/>
        </w:rPr>
        <w:t>return</w:t>
      </w:r>
    </w:p>
    <w:p>
      <w:r>
        <w:rPr>
          <w:b w:val="off"/>
        </w:rPr>
        <w:t>true</w:t>
      </w:r>
    </w:p>
    <w:p>
      <w:r>
        <w:rPr>
          <w:b w:val="off"/>
        </w:rPr>
        <w:t>if</w:t>
      </w:r>
    </w:p>
    <w:p>
      <w:r>
        <w:rPr>
          <w:b w:val="off"/>
        </w:rPr>
        <w:t>NULL</w:t>
      </w:r>
    </w:p>
    <w:p>
      <w:r>
        <w:rPr>
          <w:b w:val="off"/>
        </w:rPr>
        <w:t>return</w:t>
      </w:r>
    </w:p>
    <w:p>
      <w:r>
        <w:rPr>
          <w:b w:val="off"/>
        </w:rPr>
        <w:t>if</w:t>
      </w:r>
    </w:p>
    <w:p>
      <w:r>
        <w:rPr>
          <w:b w:val="off"/>
        </w:rPr>
        <w:t>0</w:t>
      </w:r>
    </w:p>
    <w:p>
      <w:r>
        <w:rPr>
          <w:b w:val="off"/>
        </w:rPr>
        <w:t>return</w:t>
      </w:r>
    </w:p>
    <w:p>
      <w:r>
        <w:rPr>
          <w:b w:val="off"/>
        </w:rPr>
        <w:t>if</w:t>
      </w:r>
    </w:p>
    <w:p>
      <w:r>
        <w:rPr>
          <w:b w:val="off"/>
        </w:rPr>
        <w:t>NULL</w:t>
      </w:r>
    </w:p>
    <w:p>
      <w:r>
        <w:rPr>
          <w:b w:val="off"/>
        </w:rPr>
        <w:t>return</w:t>
      </w:r>
    </w:p>
    <w:p>
      <w:r>
        <w:rPr>
          <w:b w:val="off"/>
        </w:rPr>
        <w:t>if</w:t>
      </w:r>
    </w:p>
    <w:p>
      <w:r>
        <w:rPr>
          <w:b w:val="off"/>
        </w:rPr>
        <w:t>return</w:t>
      </w:r>
    </w:p>
    <w:p>
      <w:r>
        <w:rPr>
          <w:b w:val="off"/>
        </w:rPr>
        <w:t>if</w:t>
      </w:r>
    </w:p>
    <w:p>
      <w:r>
        <w:rPr>
          <w:b w:val="off"/>
        </w:rPr>
        <w:t>return</w:t>
      </w:r>
    </w:p>
    <w:p>
      <w:r>
        <w:rPr>
          <w:b w:val="off"/>
        </w:rPr>
        <w:t>true</w:t>
      </w:r>
    </w:p>
    <w:p>
      <w:r>
        <w:rPr>
          <w:b w:val="off"/>
        </w:rPr>
        <w:t>//对工具进行注册</w:t>
      </w:r>
    </w:p>
    <w:p>
      <w:r>
        <w:rPr>
          <w:b w:val="off"/>
        </w:rPr>
        <w:t>new</w:t>
      </w:r>
    </w:p>
    <w:p>
      <w:r>
        <w:rPr>
          <w:b w:val="off"/>
        </w:rPr>
        <w:t>return</w:t>
      </w:r>
    </w:p>
    <w:p>
      <w:r>
        <w:rPr>
          <w:b w:val="off"/>
        </w:rPr>
        <w:t>"layoutLineDemo"</w:t>
      </w:r>
    </w:p>
    <w:p>
      <w:r/>
    </w:p>
    <w:p/>
    <w:p>
      <w:r>
        <w:rPr>
          <w:b w:val="off"/>
        </w:rPr>
        <w:t>需要指出的是，若想完整运行此代码，需要对</w:t>
        <w:t>pch.h</w:t>
        <w:t>与</w:t>
        <w:t>pch.cpp</w:t>
        <w:t>文件进行补充，如代码2-4与代码2-5所示，此说明适用于后续开发资料中的所有例子。</w:t>
      </w:r>
    </w:p>
    <w:p>
      <w:r/>
    </w:p>
    <w:p>
      <w:r>
        <w:rPr>
          <w:b w:val="off"/>
        </w:rPr>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PBBim; </w:t>
        <w:t xml:space="preserve"> </w:t>
        <w:t xml:space="preserve"> PBBim::PBBimCore; </w:t>
        <w:t xml:space="preserve"> </w:t>
        <w:t xml:space="preserve"> BIMBase; </w:t>
        <w:t xml:space="preserve"> </w:t>
        <w:t xml:space="preserve"> P3DApi::P3DApplication; </w:t>
        <w:t xml:space="preserve"> </w:t>
        <w:t xml:space="preserve"> BIMBase::Data; </w:t>
        <w:t xml:space="preserve"> </w:t>
        <w:t xml:space="preserve"> BIMBase::Core; </w:t>
        <w:t xml:space="preserve"> </w:t>
        <w:t xml:space="preserve"> BIMBase::SolidCore;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r>
    </w:p>
    <w:p>
      <w:r>
        <w:rPr>
          <w:b w:val="off"/>
        </w:rPr>
        <w:t>#</w:t>
        <w:t xml:space="preserve"> once</w:t>
      </w:r>
    </w:p>
    <w:p>
      <w:r>
        <w:rPr>
          <w:b w:val="off"/>
        </w:rPr>
        <w:t>pragma</w:t>
      </w:r>
    </w:p>
    <w:p>
      <w:r>
        <w:rPr>
          <w:b w:val="off"/>
        </w:rPr>
        <w:t>#</w:t>
        <w:t xml:space="preserve"> VC_EXTRALEAN</w:t>
      </w:r>
    </w:p>
    <w:p>
      <w:r>
        <w:rPr>
          <w:b w:val="off"/>
        </w:rPr>
        <w:t>ifndef</w:t>
      </w:r>
    </w:p>
    <w:p>
      <w:r>
        <w:rPr>
          <w:b w:val="off"/>
        </w:rPr>
        <w:t>#</w:t>
        <w:t xml:space="preserve"> VC_EXTRALEAN </w:t>
      </w:r>
    </w:p>
    <w:p>
      <w:r>
        <w:rPr>
          <w:b w:val="off"/>
        </w:rPr>
        <w:t>define</w:t>
      </w:r>
    </w:p>
    <w:p>
      <w:r>
        <w:rPr>
          <w:b w:val="off"/>
        </w:rPr>
        <w:t>// 从 Windows 头中排除极少使用的资料</w:t>
      </w:r>
    </w:p>
    <w:p>
      <w:r>
        <w:rPr>
          <w:b w:val="off"/>
        </w:rPr>
        <w:t>#</w:t>
      </w:r>
    </w:p>
    <w:p>
      <w:r>
        <w:rPr>
          <w:b w:val="off"/>
        </w:rPr>
        <w:t>endif</w:t>
      </w:r>
    </w:p>
    <w:p>
      <w:r>
        <w:rPr>
          <w:b w:val="off"/>
        </w:rPr>
        <w:t>#</w:t>
        <w:t xml:space="preserve"> </w:t>
      </w:r>
    </w:p>
    <w:p>
      <w:r>
        <w:rPr>
          <w:b w:val="off"/>
        </w:rPr>
        <w:t>include</w:t>
      </w:r>
    </w:p>
    <w:p>
      <w:r>
        <w:rPr>
          <w:b w:val="off"/>
        </w:rPr>
        <w:t>"targetver.h"</w:t>
      </w:r>
    </w:p>
    <w:p>
      <w:r>
        <w:rPr>
          <w:b w:val="off"/>
        </w:rPr>
        <w:t>#</w:t>
        <w:t xml:space="preserve"> _ATL_CSTRING_EXPLICIT_CONSTRUCTORS </w:t>
      </w:r>
    </w:p>
    <w:p>
      <w:r>
        <w:rPr>
          <w:b w:val="off"/>
        </w:rPr>
        <w:t>define</w:t>
      </w:r>
    </w:p>
    <w:p>
      <w:r>
        <w:rPr>
          <w:b w:val="off"/>
        </w:rPr>
        <w:t>// 某些 CString 构造函数将是显式的</w:t>
      </w:r>
    </w:p>
    <w:p>
      <w:r>
        <w:rPr>
          <w:b w:val="off"/>
        </w:rPr>
        <w:t>#</w:t>
        <w:t xml:space="preserve"> </w:t>
        <w:t xml:space="preserve"> </w:t>
      </w:r>
    </w:p>
    <w:p>
      <w:r>
        <w:rPr>
          <w:b w:val="off"/>
        </w:rPr>
        <w:t>include</w:t>
      </w:r>
    </w:p>
    <w:p>
      <w:r>
        <w:rPr>
          <w:b w:val="off"/>
        </w:rPr>
        <w:t>&lt;afxwin.h&gt;</w:t>
      </w:r>
    </w:p>
    <w:p>
      <w:r>
        <w:rPr>
          <w:b w:val="off"/>
        </w:rPr>
        <w:t>// MFC 核心组件和标准组件</w:t>
      </w:r>
    </w:p>
    <w:p>
      <w:r>
        <w:rPr>
          <w:b w:val="off"/>
        </w:rPr>
        <w:t>#</w:t>
        <w:t xml:space="preserve"> </w:t>
        <w:t xml:space="preserve"> </w:t>
      </w:r>
    </w:p>
    <w:p>
      <w:r>
        <w:rPr>
          <w:b w:val="off"/>
        </w:rPr>
        <w:t>include</w:t>
      </w:r>
    </w:p>
    <w:p>
      <w:r>
        <w:rPr>
          <w:b w:val="off"/>
        </w:rPr>
        <w:t>&lt;afxext.h&gt;</w:t>
      </w:r>
    </w:p>
    <w:p>
      <w:r>
        <w:rPr>
          <w:b w:val="off"/>
        </w:rPr>
        <w:t>// MFC 扩展</w:t>
      </w:r>
    </w:p>
    <w:p>
      <w:r>
        <w:rPr>
          <w:b w:val="off"/>
        </w:rPr>
        <w:t>#</w:t>
        <w:t xml:space="preserve"> _AFX_NO_OLE_SUPPORT</w:t>
      </w:r>
    </w:p>
    <w:p>
      <w:r>
        <w:rPr>
          <w:b w:val="off"/>
        </w:rPr>
        <w:t>ifndef</w:t>
      </w:r>
    </w:p>
    <w:p>
      <w:r>
        <w:rPr>
          <w:b w:val="off"/>
        </w:rPr>
        <w:t>#</w:t>
        <w:t xml:space="preserve"> </w:t>
        <w:t xml:space="preserve"> </w:t>
      </w:r>
    </w:p>
    <w:p>
      <w:r>
        <w:rPr>
          <w:b w:val="off"/>
        </w:rPr>
        <w:t>include</w:t>
      </w:r>
    </w:p>
    <w:p>
      <w:r>
        <w:rPr>
          <w:b w:val="off"/>
        </w:rPr>
        <w:t>&lt;afxole.h&gt;</w:t>
      </w:r>
    </w:p>
    <w:p>
      <w:r>
        <w:rPr>
          <w:b w:val="off"/>
        </w:rPr>
        <w:t>// MFC OLE 类</w:t>
      </w:r>
    </w:p>
    <w:p>
      <w:r>
        <w:rPr>
          <w:b w:val="off"/>
        </w:rPr>
        <w:t>#</w:t>
        <w:t xml:space="preserve"> </w:t>
        <w:t xml:space="preserve"> </w:t>
      </w:r>
    </w:p>
    <w:p>
      <w:r>
        <w:rPr>
          <w:b w:val="off"/>
        </w:rPr>
        <w:t>include</w:t>
      </w:r>
    </w:p>
    <w:p>
      <w:r>
        <w:rPr>
          <w:b w:val="off"/>
        </w:rPr>
        <w:t>&lt;afxodlgs.h&gt;</w:t>
      </w:r>
    </w:p>
    <w:p>
      <w:r>
        <w:rPr>
          <w:b w:val="off"/>
        </w:rPr>
        <w:t>// MFC OLE 对话框类</w:t>
      </w:r>
    </w:p>
    <w:p>
      <w:r>
        <w:rPr>
          <w:b w:val="off"/>
        </w:rPr>
        <w:t>#</w:t>
        <w:t xml:space="preserve"> </w:t>
        <w:t xml:space="preserve"> </w:t>
      </w:r>
    </w:p>
    <w:p>
      <w:r>
        <w:rPr>
          <w:b w:val="off"/>
        </w:rPr>
        <w:t>include</w:t>
      </w:r>
    </w:p>
    <w:p>
      <w:r>
        <w:rPr>
          <w:b w:val="off"/>
        </w:rPr>
        <w:t>&lt;afxdisp.h&gt;</w:t>
      </w:r>
    </w:p>
    <w:p>
      <w:r>
        <w:rPr>
          <w:b w:val="off"/>
        </w:rPr>
        <w:t>// MFC 自动化类</w:t>
      </w:r>
    </w:p>
    <w:p>
      <w:r>
        <w:rPr>
          <w:b w:val="off"/>
        </w:rPr>
        <w:t>#</w:t>
        <w:t xml:space="preserve"> </w:t>
      </w:r>
    </w:p>
    <w:p>
      <w:r>
        <w:rPr>
          <w:b w:val="off"/>
        </w:rPr>
        <w:t>endif</w:t>
      </w:r>
    </w:p>
    <w:p>
      <w:r>
        <w:rPr>
          <w:b w:val="off"/>
        </w:rPr>
        <w:t>// _AFX_NO_OLE_SUPPORT</w:t>
      </w:r>
    </w:p>
    <w:p>
      <w:r>
        <w:rPr>
          <w:b w:val="off"/>
        </w:rPr>
        <w:t>#</w:t>
        <w:t xml:space="preserve"> _AFX_NO_DB_SUPPORT</w:t>
      </w:r>
    </w:p>
    <w:p>
      <w:r>
        <w:rPr>
          <w:b w:val="off"/>
        </w:rPr>
        <w:t>ifndef</w:t>
      </w:r>
    </w:p>
    <w:p>
      <w:r>
        <w:rPr>
          <w:b w:val="off"/>
        </w:rPr>
        <w:t>#</w:t>
        <w:t xml:space="preserve"> </w:t>
        <w:t xml:space="preserve"> </w:t>
      </w:r>
    </w:p>
    <w:p>
      <w:r>
        <w:rPr>
          <w:b w:val="off"/>
        </w:rPr>
        <w:t>include</w:t>
      </w:r>
    </w:p>
    <w:p>
      <w:r>
        <w:rPr>
          <w:b w:val="off"/>
        </w:rPr>
        <w:t>&lt;afxdb.h&gt;</w:t>
      </w:r>
    </w:p>
    <w:p>
      <w:r>
        <w:rPr>
          <w:b w:val="off"/>
        </w:rPr>
        <w:t>// MFC ODBC 数据库类</w:t>
      </w:r>
    </w:p>
    <w:p>
      <w:r>
        <w:rPr>
          <w:b w:val="off"/>
        </w:rPr>
        <w:t>#</w:t>
        <w:t xml:space="preserve"> </w:t>
      </w:r>
    </w:p>
    <w:p>
      <w:r>
        <w:rPr>
          <w:b w:val="off"/>
        </w:rPr>
        <w:t>endif</w:t>
      </w:r>
    </w:p>
    <w:p>
      <w:r>
        <w:rPr>
          <w:b w:val="off"/>
        </w:rPr>
        <w:t>// _AFX_NO_DB_SUPPORT</w:t>
      </w:r>
    </w:p>
    <w:p>
      <w:r>
        <w:rPr>
          <w:b w:val="off"/>
        </w:rPr>
        <w:t>#</w:t>
        <w:t xml:space="preserve"> _AFX_NO_DAO_SUPPORT</w:t>
      </w:r>
    </w:p>
    <w:p>
      <w:r>
        <w:rPr>
          <w:b w:val="off"/>
        </w:rPr>
        <w:t>ifndef</w:t>
      </w:r>
    </w:p>
    <w:p>
      <w:r>
        <w:rPr>
          <w:b w:val="off"/>
        </w:rPr>
        <w:t>#</w:t>
        <w:t xml:space="preserve"> </w:t>
        <w:t xml:space="preserve"> </w:t>
      </w:r>
    </w:p>
    <w:p>
      <w:r>
        <w:rPr>
          <w:b w:val="off"/>
        </w:rPr>
        <w:t>include</w:t>
      </w:r>
    </w:p>
    <w:p>
      <w:r>
        <w:rPr>
          <w:b w:val="off"/>
        </w:rPr>
        <w:t>&lt;afxdao.h&gt;</w:t>
      </w:r>
    </w:p>
    <w:p>
      <w:r>
        <w:rPr>
          <w:b w:val="off"/>
        </w:rPr>
        <w:t>// MFC DAO 数据库类</w:t>
      </w:r>
    </w:p>
    <w:p>
      <w:r>
        <w:rPr>
          <w:b w:val="off"/>
        </w:rPr>
        <w:t>#</w:t>
        <w:t xml:space="preserve"> </w:t>
      </w:r>
    </w:p>
    <w:p>
      <w:r>
        <w:rPr>
          <w:b w:val="off"/>
        </w:rPr>
        <w:t>endif</w:t>
      </w:r>
    </w:p>
    <w:p>
      <w:r>
        <w:rPr>
          <w:b w:val="off"/>
        </w:rPr>
        <w:t>// _AFX_NO_DAO_SUPPORT</w:t>
      </w:r>
    </w:p>
    <w:p>
      <w:r>
        <w:rPr>
          <w:b w:val="off"/>
        </w:rPr>
        <w:t>#</w:t>
        <w:t xml:space="preserve"> _AFX_NO_OLE_SUPPORT</w:t>
      </w:r>
    </w:p>
    <w:p>
      <w:r>
        <w:rPr>
          <w:b w:val="off"/>
        </w:rPr>
        <w:t>ifndef</w:t>
      </w:r>
    </w:p>
    <w:p>
      <w:r>
        <w:rPr>
          <w:b w:val="off"/>
        </w:rPr>
        <w:t>#</w:t>
        <w:t xml:space="preserve"> </w:t>
        <w:t xml:space="preserve"> </w:t>
      </w:r>
    </w:p>
    <w:p>
      <w:r>
        <w:rPr>
          <w:b w:val="off"/>
        </w:rPr>
        <w:t>include</w:t>
      </w:r>
    </w:p>
    <w:p>
      <w:r>
        <w:rPr>
          <w:b w:val="off"/>
        </w:rPr>
        <w:t>&lt;afxdtctl.h&gt;</w:t>
      </w:r>
    </w:p>
    <w:p>
      <w:r>
        <w:rPr>
          <w:b w:val="off"/>
        </w:rPr>
        <w:t>// MFC 对 Internet Explorer 4 公共控件的支持</w:t>
      </w:r>
    </w:p>
    <w:p>
      <w:r>
        <w:rPr>
          <w:b w:val="off"/>
        </w:rPr>
        <w:t>#</w:t>
      </w:r>
    </w:p>
    <w:p>
      <w:r>
        <w:rPr>
          <w:b w:val="off"/>
        </w:rPr>
        <w:t>endif</w:t>
      </w:r>
    </w:p>
    <w:p>
      <w:r>
        <w:rPr>
          <w:b w:val="off"/>
        </w:rPr>
        <w:t>#</w:t>
        <w:t xml:space="preserve"> _AFX_NO_AFXCMN_SUPPORT</w:t>
      </w:r>
    </w:p>
    <w:p>
      <w:r>
        <w:rPr>
          <w:b w:val="off"/>
        </w:rPr>
        <w:t>ifndef</w:t>
      </w:r>
    </w:p>
    <w:p>
      <w:r>
        <w:rPr>
          <w:b w:val="off"/>
        </w:rPr>
        <w:t>#</w:t>
        <w:t xml:space="preserve"> </w:t>
        <w:t xml:space="preserve"> </w:t>
      </w:r>
    </w:p>
    <w:p>
      <w:r>
        <w:rPr>
          <w:b w:val="off"/>
        </w:rPr>
        <w:t>include</w:t>
      </w:r>
    </w:p>
    <w:p>
      <w:r>
        <w:rPr>
          <w:b w:val="off"/>
        </w:rPr>
        <w:t>&lt;afxcmn.h&gt;</w:t>
      </w:r>
    </w:p>
    <w:p>
      <w:r>
        <w:rPr>
          <w:b w:val="off"/>
        </w:rPr>
        <w:t>// MFC 对 Windows 公共控件的支持</w:t>
      </w:r>
    </w:p>
    <w:p>
      <w:r>
        <w:rPr>
          <w:b w:val="off"/>
        </w:rPr>
        <w:t>#</w:t>
        <w:t xml:space="preserve"> </w:t>
      </w:r>
    </w:p>
    <w:p>
      <w:r>
        <w:rPr>
          <w:b w:val="off"/>
        </w:rPr>
        <w:t>endif</w:t>
      </w:r>
    </w:p>
    <w:p>
      <w:r>
        <w:rPr>
          <w:b w:val="off"/>
        </w:rPr>
        <w:t>// _AFX_NO_AFXCMN_SUPPORT</w:t>
      </w:r>
    </w:p>
    <w:p>
      <w:r>
        <w:rPr>
          <w:b w:val="off"/>
        </w:rPr>
        <w:t>#</w:t>
        <w:t xml:space="preserve"> </w:t>
        <w:t xml:space="preserve"> </w:t>
      </w:r>
    </w:p>
    <w:p>
      <w:r>
        <w:rPr>
          <w:b w:val="off"/>
        </w:rPr>
        <w:t>include</w:t>
      </w:r>
    </w:p>
    <w:p>
      <w:r>
        <w:rPr>
          <w:b w:val="off"/>
        </w:rPr>
        <w:t>&lt;afxcontrolbars.h&gt;</w:t>
      </w:r>
    </w:p>
    <w:p>
      <w:r>
        <w:rPr>
          <w:b w:val="off"/>
        </w:rPr>
        <w:t>// 功能区和控件条的 MFC 支持</w:t>
      </w:r>
    </w:p>
    <w:p>
      <w:r>
        <w:rPr>
          <w:b w:val="off"/>
        </w:rPr>
        <w:t>#</w:t>
        <w:t xml:space="preserve"> </w:t>
      </w:r>
    </w:p>
    <w:p>
      <w:r>
        <w:rPr>
          <w:b w:val="off"/>
        </w:rPr>
        <w:t>include</w:t>
      </w:r>
    </w:p>
    <w:p>
      <w:r>
        <w:rPr>
          <w:b w:val="off"/>
        </w:rPr>
        <w:t>"BcgFrame/BCGCBProInc.h"</w:t>
      </w:r>
    </w:p>
    <w:p>
      <w:r>
        <w:rPr>
          <w:b w:val="off"/>
        </w:rPr>
        <w:t>#</w:t>
        <w:t xml:space="preserve"> </w:t>
      </w:r>
    </w:p>
    <w:p>
      <w:r>
        <w:rPr>
          <w:b w:val="off"/>
        </w:rPr>
        <w:t>include</w:t>
      </w:r>
    </w:p>
    <w:p>
      <w:r>
        <w:rPr>
          <w:b w:val="off"/>
        </w:rPr>
        <w:t>&lt;boost/integer.hpp&gt;</w:t>
      </w:r>
    </w:p>
    <w:p>
      <w:r>
        <w:rPr>
          <w:b w:val="off"/>
        </w:rPr>
        <w:t>#</w:t>
        <w:t xml:space="preserve"> </w:t>
      </w:r>
    </w:p>
    <w:p>
      <w:r>
        <w:rPr>
          <w:b w:val="off"/>
        </w:rPr>
        <w:t>include</w:t>
      </w:r>
    </w:p>
    <w:p>
      <w:r>
        <w:rPr>
          <w:b w:val="off"/>
        </w:rPr>
        <w:t>&lt;boost/integer_fwd.hpp&gt;</w:t>
      </w:r>
    </w:p>
    <w:p>
      <w:r>
        <w:rPr>
          <w:b w:val="off"/>
        </w:rPr>
        <w:t>#</w:t>
        <w:t xml:space="preserve"> </w:t>
      </w:r>
    </w:p>
    <w:p>
      <w:r>
        <w:rPr>
          <w:b w:val="off"/>
        </w:rPr>
        <w:t>include</w:t>
      </w:r>
    </w:p>
    <w:p>
      <w:r>
        <w:rPr>
          <w:b w:val="off"/>
        </w:rPr>
        <w:t>&lt;boost/bimap.hpp&gt;</w:t>
      </w:r>
    </w:p>
    <w:p>
      <w:r>
        <w:rPr>
          <w:b w:val="off"/>
        </w:rPr>
        <w:t>#</w:t>
        <w:t xml:space="preserve"> </w:t>
      </w:r>
    </w:p>
    <w:p>
      <w:r>
        <w:rPr>
          <w:b w:val="off"/>
        </w:rPr>
        <w:t>include</w:t>
      </w:r>
    </w:p>
    <w:p>
      <w:r>
        <w:rPr>
          <w:b w:val="off"/>
        </w:rPr>
        <w:t>"resource.h"</w:t>
      </w:r>
    </w:p>
    <w:p>
      <w:r>
        <w:rPr>
          <w:b w:val="off"/>
        </w:rPr>
        <w:t>#</w:t>
        <w:t xml:space="preserve"> </w:t>
      </w:r>
    </w:p>
    <w:p>
      <w:r>
        <w:rPr>
          <w:b w:val="off"/>
        </w:rPr>
        <w:t>include</w:t>
      </w:r>
    </w:p>
    <w:p>
      <w:r>
        <w:rPr>
          <w:b w:val="off"/>
        </w:rPr>
        <w:t>&lt;vector&gt;</w:t>
      </w:r>
    </w:p>
    <w:p>
      <w:r>
        <w:rPr>
          <w:b w:val="off"/>
        </w:rPr>
        <w:t>#</w:t>
        <w:t xml:space="preserve"> </w:t>
      </w:r>
    </w:p>
    <w:p>
      <w:r>
        <w:rPr>
          <w:b w:val="off"/>
        </w:rPr>
        <w:t>include</w:t>
      </w:r>
    </w:p>
    <w:p>
      <w:r>
        <w:rPr>
          <w:b w:val="off"/>
        </w:rPr>
        <w:t>&lt;map&gt;</w:t>
      </w:r>
    </w:p>
    <w:p>
      <w:r>
        <w:rPr>
          <w:b w:val="off"/>
        </w:rPr>
        <w:t>#</w:t>
        <w:t xml:space="preserve"> </w:t>
      </w:r>
    </w:p>
    <w:p>
      <w:r>
        <w:rPr>
          <w:b w:val="off"/>
        </w:rPr>
        <w:t>include</w:t>
      </w:r>
    </w:p>
    <w:p>
      <w:r>
        <w:rPr>
          <w:b w:val="off"/>
        </w:rPr>
        <w:t>&lt;algorithm&gt;</w:t>
      </w:r>
    </w:p>
    <w:p>
      <w:r>
        <w:rPr>
          <w:b w:val="off"/>
        </w:rPr>
        <w:t>#</w:t>
        <w:t xml:space="preserve"> PI</w:t>
      </w:r>
    </w:p>
    <w:p>
      <w:r>
        <w:rPr>
          <w:b w:val="off"/>
        </w:rPr>
        <w:t>ifndef</w:t>
      </w:r>
    </w:p>
    <w:p>
      <w:r>
        <w:rPr>
          <w:b w:val="off"/>
        </w:rPr>
        <w:t>#</w:t>
        <w:t xml:space="preserve"> PI ((double)3.1415926535897932)</w:t>
      </w:r>
    </w:p>
    <w:p>
      <w:r>
        <w:rPr>
          <w:b w:val="off"/>
        </w:rPr>
        <w:t>define</w:t>
      </w:r>
    </w:p>
    <w:p>
      <w:r>
        <w:rPr>
          <w:b w:val="off"/>
        </w:rPr>
        <w:t>#</w:t>
      </w:r>
    </w:p>
    <w:p>
      <w:r>
        <w:rPr>
          <w:b w:val="off"/>
        </w:rPr>
        <w:t>endif</w:t>
      </w:r>
    </w:p>
    <w:p>
      <w:r>
        <w:rPr>
          <w:b w:val="off"/>
        </w:rPr>
        <w:t>using</w:t>
      </w:r>
    </w:p>
    <w:p>
      <w:r>
        <w:rPr>
          <w:b w:val="off"/>
        </w:rPr>
        <w:t>namespace</w:t>
      </w:r>
    </w:p>
    <w:p>
      <w:r>
        <w:rPr>
          <w:b w:val="off"/>
        </w:rPr>
        <w:t>std</w:t>
      </w:r>
    </w:p>
    <w:p>
      <w:r>
        <w:rPr>
          <w:b w:val="off"/>
        </w:rPr>
        <w:t>// 1. 图形平台基础数据头文件</w:t>
      </w:r>
    </w:p>
    <w:p>
      <w:r>
        <w:rPr>
          <w:b w:val="off"/>
        </w:rPr>
        <w:t>#</w:t>
        <w:t xml:space="preserve"> </w:t>
      </w:r>
    </w:p>
    <w:p>
      <w:r>
        <w:rPr>
          <w:b w:val="off"/>
        </w:rPr>
        <w:t>include</w:t>
      </w:r>
    </w:p>
    <w:p>
      <w:r>
        <w:rPr>
          <w:b w:val="off"/>
        </w:rPr>
        <w:t>"BPExportMacros.h"</w:t>
      </w:r>
    </w:p>
    <w:p>
      <w:r>
        <w:rPr>
          <w:b w:val="off"/>
        </w:rPr>
        <w:t>#</w:t>
        <w:t xml:space="preserve"> </w:t>
      </w:r>
    </w:p>
    <w:p>
      <w:r>
        <w:rPr>
          <w:b w:val="off"/>
        </w:rPr>
        <w:t>include</w:t>
      </w:r>
    </w:p>
    <w:p>
      <w:r>
        <w:rPr>
          <w:b w:val="off"/>
        </w:rPr>
        <w:t>"PKPMExportMacros.h"</w:t>
      </w:r>
    </w:p>
    <w:p>
      <w:r>
        <w:rPr>
          <w:b w:val="off"/>
        </w:rPr>
        <w:t>#</w:t>
        <w:t xml:space="preserve"> </w:t>
      </w:r>
    </w:p>
    <w:p>
      <w:r>
        <w:rPr>
          <w:b w:val="off"/>
        </w:rPr>
        <w:t>include</w:t>
      </w:r>
    </w:p>
    <w:p>
      <w:r>
        <w:rPr>
          <w:b w:val="off"/>
        </w:rPr>
        <w:t>"P3DDC/P3DDCAPI.h"</w:t>
      </w:r>
    </w:p>
    <w:p>
      <w:r>
        <w:rPr>
          <w:b w:val="off"/>
        </w:rPr>
        <w:t>#</w:t>
        <w:t xml:space="preserve"> </w:t>
      </w:r>
    </w:p>
    <w:p>
      <w:r>
        <w:rPr>
          <w:b w:val="off"/>
        </w:rPr>
        <w:t>include</w:t>
      </w:r>
    </w:p>
    <w:p>
      <w:r>
        <w:rPr>
          <w:b w:val="off"/>
        </w:rPr>
        <w:t>"P3DGeomObject/P3DGeomObjectPublicAPI.h"</w:t>
      </w:r>
    </w:p>
    <w:p>
      <w:r>
        <w:rPr>
          <w:b w:val="off"/>
        </w:rPr>
        <w:t>// 2. BIMBase Publish API头文件</w:t>
      </w:r>
    </w:p>
    <w:p>
      <w:r>
        <w:rPr>
          <w:b w:val="off"/>
        </w:rPr>
        <w:t>#</w:t>
        <w:t xml:space="preserve"> </w:t>
      </w:r>
    </w:p>
    <w:p>
      <w:r>
        <w:rPr>
          <w:b w:val="off"/>
        </w:rPr>
        <w:t>include</w:t>
      </w:r>
    </w:p>
    <w:p>
      <w:r>
        <w:rPr>
          <w:b w:val="off"/>
        </w:rPr>
        <w:t>"JsonCpp/JsonCppAPI.h"</w:t>
      </w:r>
    </w:p>
    <w:p>
      <w:r>
        <w:rPr>
          <w:b w:val="off"/>
        </w:rPr>
        <w:t>#</w:t>
        <w:t xml:space="preserve"> </w:t>
      </w:r>
    </w:p>
    <w:p>
      <w:r>
        <w:rPr>
          <w:b w:val="off"/>
        </w:rPr>
        <w:t>include</w:t>
      </w:r>
    </w:p>
    <w:p>
      <w:r>
        <w:rPr>
          <w:b w:val="off"/>
        </w:rPr>
        <w:t>"BPBase/BPBaseAPI.h"</w:t>
      </w:r>
    </w:p>
    <w:p>
      <w:r>
        <w:rPr>
          <w:b w:val="off"/>
        </w:rPr>
        <w:t>#</w:t>
        <w:t xml:space="preserve"> </w:t>
      </w:r>
    </w:p>
    <w:p>
      <w:r>
        <w:rPr>
          <w:b w:val="off"/>
        </w:rPr>
        <w:t>include</w:t>
      </w:r>
    </w:p>
    <w:p>
      <w:r>
        <w:rPr>
          <w:b w:val="off"/>
        </w:rPr>
        <w:t>"BPData/BPDataAPI.h"</w:t>
      </w:r>
    </w:p>
    <w:p>
      <w:r>
        <w:rPr>
          <w:b w:val="off"/>
        </w:rPr>
        <w:t>#</w:t>
        <w:t xml:space="preserve"> </w:t>
      </w:r>
    </w:p>
    <w:p>
      <w:r>
        <w:rPr>
          <w:b w:val="off"/>
        </w:rPr>
        <w:t>include</w:t>
      </w:r>
    </w:p>
    <w:p>
      <w:r>
        <w:rPr>
          <w:b w:val="off"/>
        </w:rPr>
        <w:t>"BPDataCore/BPDataCoreDef.h"</w:t>
      </w:r>
    </w:p>
    <w:p>
      <w:r>
        <w:rPr>
          <w:b w:val="off"/>
        </w:rPr>
        <w:t>#</w:t>
        <w:t xml:space="preserve"> </w:t>
      </w:r>
    </w:p>
    <w:p>
      <w:r>
        <w:rPr>
          <w:b w:val="off"/>
        </w:rPr>
        <w:t>include</w:t>
      </w:r>
    </w:p>
    <w:p>
      <w:r>
        <w:rPr>
          <w:b w:val="off"/>
        </w:rPr>
        <w:t>"BPDataCore/BPDataCoreAPI.h"</w:t>
      </w:r>
    </w:p>
    <w:p>
      <w:r>
        <w:rPr>
          <w:b w:val="off"/>
        </w:rPr>
        <w:t>#</w:t>
        <w:t xml:space="preserve"> </w:t>
      </w:r>
    </w:p>
    <w:p>
      <w:r>
        <w:rPr>
          <w:b w:val="off"/>
        </w:rPr>
        <w:t>include</w:t>
      </w:r>
    </w:p>
    <w:p>
      <w:r>
        <w:rPr>
          <w:b w:val="off"/>
        </w:rPr>
        <w:t>"BPDataCore/BPPlacement.h"</w:t>
      </w:r>
    </w:p>
    <w:p>
      <w:r>
        <w:rPr>
          <w:b w:val="off"/>
        </w:rPr>
        <w:t>#</w:t>
        <w:t xml:space="preserve"> </w:t>
      </w:r>
    </w:p>
    <w:p>
      <w:r>
        <w:rPr>
          <w:b w:val="off"/>
        </w:rPr>
        <w:t>include</w:t>
      </w:r>
    </w:p>
    <w:p>
      <w:r>
        <w:rPr>
          <w:b w:val="off"/>
        </w:rPr>
        <w:t>"BPDataCore/BPDomainDataInitManager.h"</w:t>
      </w:r>
    </w:p>
    <w:p>
      <w:r>
        <w:rPr>
          <w:b w:val="off"/>
        </w:rPr>
        <w:t>#</w:t>
        <w:t xml:space="preserve"> </w:t>
      </w:r>
    </w:p>
    <w:p>
      <w:r>
        <w:rPr>
          <w:b w:val="off"/>
        </w:rPr>
        <w:t>include</w:t>
      </w:r>
    </w:p>
    <w:p>
      <w:r>
        <w:rPr>
          <w:b w:val="off"/>
        </w:rPr>
        <w:t>"BPDataCore/BPEntitySymbologyEvent.h"</w:t>
      </w:r>
    </w:p>
    <w:p>
      <w:r>
        <w:rPr>
          <w:b w:val="off"/>
        </w:rPr>
        <w:t>#</w:t>
        <w:t xml:space="preserve"> </w:t>
      </w:r>
    </w:p>
    <w:p>
      <w:r>
        <w:rPr>
          <w:b w:val="off"/>
        </w:rPr>
        <w:t>include</w:t>
      </w:r>
    </w:p>
    <w:p>
      <w:r>
        <w:rPr>
          <w:b w:val="off"/>
        </w:rPr>
        <w:t>"BPDisplay/BPDisplayAPI.h"</w:t>
      </w:r>
    </w:p>
    <w:p>
      <w:r>
        <w:rPr>
          <w:b w:val="off"/>
        </w:rPr>
        <w:t>#</w:t>
        <w:t xml:space="preserve"> </w:t>
      </w:r>
    </w:p>
    <w:p>
      <w:r>
        <w:rPr>
          <w:b w:val="off"/>
        </w:rPr>
        <w:t>include</w:t>
      </w:r>
    </w:p>
    <w:p>
      <w:r>
        <w:rPr>
          <w:b w:val="off"/>
        </w:rPr>
        <w:t>"BPInteraction/BPInteractionAPI.h"</w:t>
      </w:r>
    </w:p>
    <w:p>
      <w:r>
        <w:rPr>
          <w:b w:val="off"/>
        </w:rPr>
        <w:t>#</w:t>
        <w:t xml:space="preserve"> </w:t>
      </w:r>
    </w:p>
    <w:p>
      <w:r>
        <w:rPr>
          <w:b w:val="off"/>
        </w:rPr>
        <w:t>include</w:t>
      </w:r>
    </w:p>
    <w:p>
      <w:r>
        <w:rPr>
          <w:b w:val="off"/>
        </w:rPr>
        <w:t>"BPFrame/BPFrameAPI.h"</w:t>
      </w:r>
    </w:p>
    <w:p>
      <w:r>
        <w:rPr>
          <w:b w:val="off"/>
        </w:rPr>
        <w:t>#</w:t>
        <w:t xml:space="preserve"> </w:t>
      </w:r>
    </w:p>
    <w:p>
      <w:r>
        <w:rPr>
          <w:b w:val="off"/>
        </w:rPr>
        <w:t>include</w:t>
      </w:r>
    </w:p>
    <w:p>
      <w:r>
        <w:rPr>
          <w:b w:val="off"/>
        </w:rPr>
        <w:t>"BPSolidCore/BPSolidCoreAPI.h"</w:t>
      </w:r>
    </w:p>
    <w:p>
      <w:r>
        <w:rPr>
          <w:b w:val="off"/>
        </w:rPr>
        <w:t>#</w:t>
        <w:t xml:space="preserve"> </w:t>
      </w:r>
    </w:p>
    <w:p>
      <w:r>
        <w:rPr>
          <w:b w:val="off"/>
        </w:rPr>
        <w:t>include</w:t>
      </w:r>
    </w:p>
    <w:p>
      <w:r>
        <w:rPr>
          <w:b w:val="off"/>
        </w:rPr>
        <w:t>"BPBase/BPPlatformAPI.h"</w:t>
      </w:r>
    </w:p>
    <w:p>
      <w:r>
        <w:rPr>
          <w:b w:val="off"/>
        </w:rPr>
        <w:t>// 3. 专业平台头文件</w:t>
      </w:r>
    </w:p>
    <w:p>
      <w:r>
        <w:rPr>
          <w:b w:val="off"/>
        </w:rPr>
        <w:t>#</w:t>
        <w:t xml:space="preserve"> </w:t>
      </w:r>
    </w:p>
    <w:p>
      <w:r>
        <w:rPr>
          <w:b w:val="off"/>
        </w:rPr>
        <w:t>include</w:t>
      </w:r>
    </w:p>
    <w:p>
      <w:r>
        <w:rPr>
          <w:b w:val="off"/>
        </w:rPr>
        <w:t>"TgGe/TgGe.h"</w:t>
      </w:r>
    </w:p>
    <w:p>
      <w:r>
        <w:rPr>
          <w:b w:val="off"/>
        </w:rPr>
        <w:t>#</w:t>
        <w:t xml:space="preserve"> </w:t>
      </w:r>
    </w:p>
    <w:p>
      <w:r>
        <w:rPr>
          <w:b w:val="off"/>
        </w:rPr>
        <w:t>include</w:t>
      </w:r>
    </w:p>
    <w:p>
      <w:r>
        <w:rPr>
          <w:b w:val="off"/>
        </w:rPr>
        <w:t>"PBClashDetection/PBClashDetectionAPI.h"</w:t>
      </w:r>
    </w:p>
    <w:p>
      <w:r>
        <w:rPr>
          <w:b w:val="off"/>
        </w:rPr>
        <w:t>#</w:t>
        <w:t xml:space="preserve"> </w:t>
      </w:r>
    </w:p>
    <w:p>
      <w:r>
        <w:rPr>
          <w:b w:val="off"/>
        </w:rPr>
        <w:t>include</w:t>
      </w:r>
    </w:p>
    <w:p>
      <w:r>
        <w:rPr>
          <w:b w:val="off"/>
        </w:rPr>
        <w:t>"PBClashDetection/ClashDetection.h"</w:t>
      </w:r>
    </w:p>
    <w:p>
      <w:r>
        <w:rPr>
          <w:b w:val="off"/>
        </w:rPr>
        <w:t>#</w:t>
        <w:t xml:space="preserve"> </w:t>
      </w:r>
    </w:p>
    <w:p>
      <w:r>
        <w:rPr>
          <w:b w:val="off"/>
        </w:rPr>
        <w:t>include</w:t>
      </w:r>
    </w:p>
    <w:p>
      <w:r>
        <w:rPr>
          <w:b w:val="off"/>
        </w:rPr>
        <w:t>"PBBimCore/PBBimCoreAPI.h"</w:t>
      </w:r>
    </w:p>
    <w:p>
      <w:r>
        <w:rPr>
          <w:b w:val="off"/>
        </w:rPr>
        <w:t>#</w:t>
        <w:t xml:space="preserve"> </w:t>
      </w:r>
    </w:p>
    <w:p>
      <w:r>
        <w:rPr>
          <w:b w:val="off"/>
        </w:rPr>
        <w:t>include</w:t>
      </w:r>
    </w:p>
    <w:p>
      <w:r>
        <w:rPr>
          <w:b w:val="off"/>
        </w:rPr>
        <w:t>"BPApp/PBBimAppAPI.h"</w:t>
      </w:r>
    </w:p>
    <w:p>
      <w:r>
        <w:rPr>
          <w:b w:val="off"/>
        </w:rPr>
        <w:t>#</w:t>
        <w:t xml:space="preserve"> </w:t>
      </w:r>
    </w:p>
    <w:p>
      <w:r>
        <w:rPr>
          <w:b w:val="off"/>
        </w:rPr>
        <w:t>include</w:t>
      </w:r>
    </w:p>
    <w:p>
      <w:r>
        <w:rPr>
          <w:b w:val="off"/>
        </w:rPr>
        <w:t>"PBPlatform/PBPlatformAPI.h"</w:t>
      </w:r>
    </w:p>
    <w:p>
      <w:r>
        <w:rPr>
          <w:b w:val="off"/>
        </w:rPr>
        <w:t>#</w:t>
        <w:t xml:space="preserve"> </w:t>
      </w:r>
    </w:p>
    <w:p>
      <w:r>
        <w:rPr>
          <w:b w:val="off"/>
        </w:rPr>
        <w:t>include</w:t>
      </w:r>
    </w:p>
    <w:p>
      <w:r>
        <w:rPr>
          <w:b w:val="off"/>
        </w:rPr>
        <w:t>"PBBimCore/PBClippingEvent.h"</w:t>
      </w:r>
    </w:p>
    <w:p>
      <w:r>
        <w:rPr>
          <w:b w:val="off"/>
        </w:rPr>
        <w:t>#</w:t>
        <w:t xml:space="preserve"> </w:t>
      </w:r>
    </w:p>
    <w:p>
      <w:r>
        <w:rPr>
          <w:b w:val="off"/>
        </w:rPr>
        <w:t>include</w:t>
      </w:r>
    </w:p>
    <w:p>
      <w:r>
        <w:rPr>
          <w:b w:val="off"/>
        </w:rPr>
        <w:t>"PBBimUtilities/rapidjson/document.h"</w:t>
      </w:r>
    </w:p>
    <w:p>
      <w:r>
        <w:rPr>
          <w:b w:val="off"/>
        </w:rPr>
        <w:t>#</w:t>
        <w:t xml:space="preserve"> </w:t>
      </w:r>
    </w:p>
    <w:p>
      <w:r>
        <w:rPr>
          <w:b w:val="off"/>
        </w:rPr>
        <w:t>include</w:t>
      </w:r>
    </w:p>
    <w:p>
      <w:r>
        <w:rPr>
          <w:b w:val="off"/>
        </w:rPr>
        <w:t>"PBBimUtilities/rapidjson/stringbuffer.h"</w:t>
      </w:r>
    </w:p>
    <w:p>
      <w:r>
        <w:rPr>
          <w:b w:val="off"/>
        </w:rPr>
        <w:t>#</w:t>
        <w:t xml:space="preserve"> </w:t>
        <w:t xml:space="preserve"> </w:t>
      </w:r>
    </w:p>
    <w:p>
      <w:r>
        <w:rPr>
          <w:b w:val="off"/>
        </w:rPr>
        <w:t>include</w:t>
      </w:r>
    </w:p>
    <w:p>
      <w:r>
        <w:rPr>
          <w:b w:val="off"/>
        </w:rPr>
        <w:t>"PBBimUtilities/rapidjson/Writer.h"</w:t>
      </w:r>
    </w:p>
    <w:p>
      <w:r>
        <w:rPr>
          <w:b w:val="off"/>
        </w:rPr>
        <w:t>#</w:t>
        <w:t xml:space="preserve"> </w:t>
      </w:r>
    </w:p>
    <w:p>
      <w:r>
        <w:rPr>
          <w:b w:val="off"/>
        </w:rPr>
        <w:t>include</w:t>
      </w:r>
    </w:p>
    <w:p>
      <w:r>
        <w:rPr>
          <w:b w:val="off"/>
        </w:rPr>
        <w:t>"BPUIFrameWork/BPUIFrameWorkAPI.h"</w:t>
      </w:r>
    </w:p>
    <w:p>
      <w:r>
        <w:rPr>
          <w:b w:val="off"/>
        </w:rPr>
        <w:t>#</w:t>
        <w:t xml:space="preserve"> </w:t>
      </w:r>
    </w:p>
    <w:p>
      <w:r>
        <w:rPr>
          <w:b w:val="off"/>
        </w:rPr>
        <w:t>include</w:t>
      </w:r>
    </w:p>
    <w:p>
      <w:r>
        <w:rPr>
          <w:b w:val="off"/>
        </w:rPr>
        <w:t>"BPUIFrameWork/BPUIFrameWorkUtil.h"</w:t>
      </w:r>
    </w:p>
    <w:p>
      <w:r>
        <w:rPr>
          <w:b w:val="off"/>
        </w:rPr>
        <w:t>#</w:t>
        <w:t xml:space="preserve"> </w:t>
      </w:r>
    </w:p>
    <w:p>
      <w:r>
        <w:rPr>
          <w:b w:val="off"/>
        </w:rPr>
        <w:t>include</w:t>
      </w:r>
    </w:p>
    <w:p>
      <w:r>
        <w:rPr>
          <w:b w:val="off"/>
        </w:rPr>
        <w:t>"BPUIFrameWork/BPNewDockContainer.h"</w:t>
      </w:r>
    </w:p>
    <w:p>
      <w:r>
        <w:rPr>
          <w:b w:val="off"/>
        </w:rPr>
        <w:t>#</w:t>
        <w:t xml:space="preserve"> </w:t>
      </w:r>
    </w:p>
    <w:p>
      <w:r>
        <w:rPr>
          <w:b w:val="off"/>
        </w:rPr>
        <w:t>include</w:t>
      </w:r>
    </w:p>
    <w:p>
      <w:r>
        <w:rPr>
          <w:b w:val="off"/>
        </w:rPr>
        <w:t>"BPUIFrameWork/BPNewDockManager.h"</w:t>
      </w:r>
    </w:p>
    <w:p>
      <w:r>
        <w:rPr>
          <w:b w:val="off"/>
        </w:rPr>
        <w:t>#</w:t>
        <w:t xml:space="preserve"> </w:t>
      </w:r>
    </w:p>
    <w:p>
      <w:r>
        <w:rPr>
          <w:b w:val="off"/>
        </w:rPr>
        <w:t>include</w:t>
      </w:r>
    </w:p>
    <w:p>
      <w:r>
        <w:rPr>
          <w:b w:val="off"/>
        </w:rPr>
        <w:t>"BPUIFrameWork/RButtonClickItem.h"</w:t>
      </w:r>
    </w:p>
    <w:p>
      <w:r>
        <w:rPr>
          <w:b w:val="off"/>
        </w:rPr>
        <w:t>#</w:t>
        <w:t xml:space="preserve"> </w:t>
      </w:r>
    </w:p>
    <w:p>
      <w:r>
        <w:rPr>
          <w:b w:val="off"/>
        </w:rPr>
        <w:t>include</w:t>
      </w:r>
    </w:p>
    <w:p>
      <w:r>
        <w:rPr>
          <w:b w:val="off"/>
        </w:rPr>
        <w:t>"BPUIFrameWork/BPViewRButtonClickListener.h"</w:t>
      </w:r>
    </w:p>
    <w:p>
      <w:r>
        <w:rPr>
          <w:b w:val="off"/>
        </w:rPr>
        <w:t>#</w:t>
        <w:t xml:space="preserve"> </w:t>
      </w:r>
    </w:p>
    <w:p>
      <w:r>
        <w:rPr>
          <w:b w:val="off"/>
        </w:rPr>
        <w:t>include</w:t>
      </w:r>
    </w:p>
    <w:p>
      <w:r>
        <w:rPr>
          <w:b w:val="off"/>
        </w:rPr>
        <w:t>"BPUIFrameWork/BPViewRButtonClickListenerCenter.h"</w:t>
      </w:r>
    </w:p>
    <w:p>
      <w:r>
        <w:rPr>
          <w:b w:val="off"/>
        </w:rPr>
        <w:t>#</w:t>
        <w:t xml:space="preserve"> </w:t>
      </w:r>
    </w:p>
    <w:p>
      <w:r>
        <w:rPr>
          <w:b w:val="off"/>
        </w:rPr>
        <w:t>include</w:t>
      </w:r>
    </w:p>
    <w:p>
      <w:r>
        <w:rPr>
          <w:b w:val="off"/>
        </w:rPr>
        <w:t>"BPApp/PBToolSettingManager.h"</w:t>
      </w:r>
    </w:p>
    <w:p>
      <w:r>
        <w:rPr>
          <w:b w:val="off"/>
        </w:rPr>
        <w:t>#</w:t>
        <w:t xml:space="preserve"> </w:t>
      </w:r>
    </w:p>
    <w:p>
      <w:r>
        <w:rPr>
          <w:b w:val="off"/>
        </w:rPr>
        <w:t>include</w:t>
      </w:r>
    </w:p>
    <w:p>
      <w:r>
        <w:rPr>
          <w:b w:val="off"/>
        </w:rPr>
        <w:t>"PBBimUtilities/PBimsErrExceptionUtil.h"</w:t>
      </w:r>
    </w:p>
    <w:p>
      <w:r>
        <w:rPr>
          <w:b w:val="off"/>
        </w:rPr>
        <w:t>#</w:t>
        <w:t xml:space="preserve"> </w:t>
      </w:r>
    </w:p>
    <w:p>
      <w:r>
        <w:rPr>
          <w:b w:val="off"/>
        </w:rPr>
        <w:t>include</w:t>
      </w:r>
    </w:p>
    <w:p>
      <w:r>
        <w:rPr>
          <w:b w:val="off"/>
        </w:rPr>
        <w:t>"PBBimTools/PBBimToolsAPI.h"</w:t>
      </w:r>
    </w:p>
    <w:p>
      <w:r>
        <w:rPr>
          <w:b w:val="off"/>
        </w:rPr>
        <w:t>#</w:t>
        <w:t xml:space="preserve"> </w:t>
      </w:r>
    </w:p>
    <w:p>
      <w:r>
        <w:rPr>
          <w:b w:val="off"/>
        </w:rPr>
        <w:t>include</w:t>
      </w:r>
    </w:p>
    <w:p>
      <w:r>
        <w:rPr>
          <w:b w:val="off"/>
        </w:rPr>
        <w:t>"BPPrimaryElement/BPHatchVardef.h"</w:t>
      </w:r>
    </w:p>
    <w:p>
      <w:r>
        <w:rPr>
          <w:b w:val="off"/>
        </w:rPr>
        <w:t>#</w:t>
        <w:t xml:space="preserve"> </w:t>
      </w:r>
    </w:p>
    <w:p>
      <w:r>
        <w:rPr>
          <w:b w:val="off"/>
        </w:rPr>
        <w:t>include</w:t>
      </w:r>
    </w:p>
    <w:p>
      <w:r>
        <w:rPr>
          <w:b w:val="off"/>
        </w:rPr>
        <w:t>"BPPrimaryElement/BPPrimaryGeomAPI.h"</w:t>
      </w:r>
    </w:p>
    <w:p>
      <w:r>
        <w:rPr>
          <w:b w:val="off"/>
        </w:rPr>
        <w:t>#</w:t>
        <w:t xml:space="preserve"> </w:t>
      </w:r>
    </w:p>
    <w:p>
      <w:r>
        <w:rPr>
          <w:b w:val="off"/>
        </w:rPr>
        <w:t>include</w:t>
      </w:r>
    </w:p>
    <w:p>
      <w:r>
        <w:rPr>
          <w:b w:val="off"/>
        </w:rPr>
        <w:t>"BPPrimaryElement/BPHatchDefine.h"</w:t>
      </w:r>
    </w:p>
    <w:p>
      <w:r>
        <w:rPr>
          <w:b w:val="off"/>
        </w:rPr>
        <w:t>#</w:t>
        <w:t xml:space="preserve"> </w:t>
      </w:r>
    </w:p>
    <w:p>
      <w:r>
        <w:rPr>
          <w:b w:val="off"/>
        </w:rPr>
        <w:t>include</w:t>
      </w:r>
    </w:p>
    <w:p>
      <w:r>
        <w:rPr>
          <w:b w:val="off"/>
        </w:rPr>
        <w:t>"BPPrimaryElement/BPHatch.h"</w:t>
      </w:r>
    </w:p>
    <w:p>
      <w:r>
        <w:rPr>
          <w:b w:val="off"/>
        </w:rPr>
        <w:t>#</w:t>
        <w:t xml:space="preserve"> </w:t>
      </w:r>
    </w:p>
    <w:p>
      <w:r>
        <w:rPr>
          <w:b w:val="off"/>
        </w:rPr>
        <w:t>include</w:t>
      </w:r>
    </w:p>
    <w:p>
      <w:r>
        <w:rPr>
          <w:b w:val="off"/>
        </w:rPr>
        <w:t>"BPPrimaryElement/BPHatchPattern.h"</w:t>
      </w:r>
    </w:p>
    <w:p>
      <w:r>
        <w:rPr>
          <w:b w:val="off"/>
        </w:rPr>
        <w:t>#</w:t>
        <w:t xml:space="preserve"> </w:t>
      </w:r>
    </w:p>
    <w:p>
      <w:r>
        <w:rPr>
          <w:b w:val="off"/>
        </w:rPr>
        <w:t>include</w:t>
      </w:r>
    </w:p>
    <w:p>
      <w:r>
        <w:rPr>
          <w:b w:val="off"/>
        </w:rPr>
        <w:t>"BPPrimaryElement/BPHatchPatternManager.h"</w:t>
      </w:r>
    </w:p>
    <w:p>
      <w:r>
        <w:rPr>
          <w:b w:val="off"/>
        </w:rPr>
        <w:t>//2.资源切换头文件</w:t>
      </w:r>
    </w:p>
    <w:p>
      <w:r>
        <w:rPr>
          <w:b w:val="off"/>
        </w:rPr>
        <w:t>#</w:t>
        <w:t xml:space="preserve"> </w:t>
      </w:r>
    </w:p>
    <w:p>
      <w:r>
        <w:rPr>
          <w:b w:val="off"/>
        </w:rPr>
        <w:t>include</w:t>
      </w:r>
    </w:p>
    <w:p>
      <w:r>
        <w:rPr>
          <w:b w:val="off"/>
        </w:rPr>
        <w:t>"PBBimCore/PBBimExtensionModule.h"</w:t>
      </w:r>
    </w:p>
    <w:p>
      <w:r>
        <w:rPr>
          <w:b w:val="off"/>
        </w:rPr>
        <w:t>#</w:t>
        <w:t xml:space="preserve"> </w:t>
      </w:r>
    </w:p>
    <w:p>
      <w:r>
        <w:rPr>
          <w:b w:val="off"/>
        </w:rPr>
        <w:t>include</w:t>
      </w:r>
    </w:p>
    <w:p>
      <w:r>
        <w:rPr>
          <w:b w:val="off"/>
        </w:rPr>
        <w:t>"PBBimCore/PBBimCoreAPI.h"</w:t>
      </w:r>
    </w:p>
    <w:p>
      <w:r>
        <w:rPr>
          <w:b w:val="off"/>
        </w:rPr>
        <w:t>#</w:t>
        <w:t xml:space="preserve"> </w:t>
      </w:r>
    </w:p>
    <w:p>
      <w:r>
        <w:rPr>
          <w:b w:val="off"/>
        </w:rPr>
        <w:t>include</w:t>
      </w:r>
    </w:p>
    <w:p>
      <w:r>
        <w:rPr>
          <w:b w:val="off"/>
        </w:rPr>
        <w:t>"BPUIFrameWork/BPNewDockManager.h"</w:t>
      </w:r>
    </w:p>
    <w:p>
      <w:r>
        <w:rPr>
          <w:b w:val="off"/>
        </w:rPr>
        <w:t>#</w:t>
        <w:t xml:space="preserve"> </w:t>
      </w:r>
    </w:p>
    <w:p>
      <w:r>
        <w:rPr>
          <w:b w:val="off"/>
        </w:rPr>
        <w:t>include</w:t>
      </w:r>
    </w:p>
    <w:p>
      <w:r>
        <w:rPr>
          <w:b w:val="off"/>
        </w:rPr>
        <w:t>"BPUIFrameWork/BPNewDockContainer.h"</w:t>
      </w:r>
    </w:p>
    <w:p>
      <w:r>
        <w:rPr>
          <w:b w:val="off"/>
        </w:rPr>
        <w:t>using</w:t>
      </w:r>
    </w:p>
    <w:p>
      <w:r>
        <w:rPr>
          <w:b w:val="off"/>
        </w:rPr>
        <w:t>namespace</w:t>
      </w:r>
    </w:p>
    <w:p>
      <w:r>
        <w:rPr>
          <w:b w:val="off"/>
        </w:rPr>
        <w:t>using</w:t>
      </w:r>
    </w:p>
    <w:p>
      <w:r>
        <w:rPr>
          <w:b w:val="off"/>
        </w:rPr>
        <w:t>namespace</w:t>
      </w:r>
    </w:p>
    <w:p>
      <w:r>
        <w:rPr>
          <w:b w:val="off"/>
        </w:rPr>
        <w:t>using</w:t>
      </w:r>
    </w:p>
    <w:p>
      <w:r>
        <w:rPr>
          <w:b w:val="off"/>
        </w:rPr>
        <w:t>namespace</w:t>
      </w:r>
    </w:p>
    <w:p>
      <w:r>
        <w:rPr>
          <w:b w:val="off"/>
        </w:rPr>
        <w:t>using</w:t>
      </w:r>
    </w:p>
    <w:p>
      <w:r>
        <w:rPr>
          <w:b w:val="off"/>
        </w:rPr>
        <w:t>namespace</w:t>
      </w:r>
    </w:p>
    <w:p>
      <w:r>
        <w:rPr>
          <w:b w:val="off"/>
        </w:rPr>
        <w:t>using</w:t>
      </w:r>
    </w:p>
    <w:p>
      <w:r>
        <w:rPr>
          <w:b w:val="off"/>
        </w:rPr>
        <w:t>namespace</w:t>
      </w:r>
    </w:p>
    <w:p>
      <w:r>
        <w:rPr>
          <w:b w:val="off"/>
        </w:rPr>
        <w:t>using</w:t>
      </w:r>
    </w:p>
    <w:p>
      <w:r>
        <w:rPr>
          <w:b w:val="off"/>
        </w:rPr>
        <w:t>namespace</w:t>
      </w:r>
    </w:p>
    <w:p>
      <w:r>
        <w:rPr>
          <w:b w:val="off"/>
        </w:rPr>
        <w:t>using</w:t>
      </w:r>
    </w:p>
    <w:p>
      <w:r>
        <w:rPr>
          <w:b w:val="off"/>
        </w:rPr>
        <w:t>namespace</w:t>
      </w:r>
    </w:p>
    <w:p>
      <w:r>
        <w:rPr>
          <w:b w:val="off"/>
        </w:rPr>
        <w:t>//材质</w:t>
      </w:r>
    </w:p>
    <w:p>
      <w:r>
        <w:rPr>
          <w:b w:val="off"/>
        </w:rPr>
        <w:t>#</w:t>
      </w:r>
    </w:p>
    <w:p>
      <w:r>
        <w:rPr>
          <w:b w:val="off"/>
        </w:rPr>
        <w:t>include</w:t>
      </w:r>
    </w:p>
    <w:p>
      <w:r>
        <w:rPr>
          <w:b w:val="off"/>
        </w:rPr>
        <w:t>"MaterialConfig/BPMaterialEx.h"</w:t>
      </w:r>
    </w:p>
    <w:p>
      <w:r>
        <w:rPr>
          <w:b w:val="off"/>
        </w:rPr>
        <w:t>//数据交换</w:t>
      </w:r>
    </w:p>
    <w:p>
      <w:r>
        <w:rPr>
          <w:b w:val="off"/>
        </w:rPr>
        <w:t>#</w:t>
        <w:t xml:space="preserve"> </w:t>
      </w:r>
    </w:p>
    <w:p>
      <w:r>
        <w:rPr>
          <w:b w:val="off"/>
        </w:rPr>
        <w:t>include</w:t>
      </w:r>
    </w:p>
    <w:p>
      <w:r>
        <w:rPr>
          <w:b w:val="off"/>
        </w:rPr>
        <w:t>"DataExchange/DataExchangeAPI.h"</w:t>
      </w:r>
    </w:p>
    <w:p>
      <w:r>
        <w:rPr>
          <w:b w:val="off"/>
        </w:rPr>
        <w:t>//属性面板相关</w:t>
      </w:r>
    </w:p>
    <w:p>
      <w:r>
        <w:rPr>
          <w:b w:val="off"/>
        </w:rPr>
        <w:t>#</w:t>
        <w:t xml:space="preserve"> </w:t>
      </w:r>
    </w:p>
    <w:p>
      <w:r>
        <w:rPr>
          <w:b w:val="off"/>
        </w:rPr>
        <w:t>include</w:t>
      </w:r>
    </w:p>
    <w:p>
      <w:r>
        <w:rPr>
          <w:b w:val="off"/>
        </w:rPr>
        <w:t>"Share/Common/WDPublicDef.h"</w:t>
      </w:r>
    </w:p>
    <w:p>
      <w:r>
        <w:rPr>
          <w:b w:val="off"/>
        </w:rPr>
        <w:t>#</w:t>
      </w:r>
    </w:p>
    <w:p>
      <w:r>
        <w:rPr>
          <w:b w:val="off"/>
        </w:rPr>
        <w:t>include</w:t>
      </w:r>
    </w:p>
    <w:p>
      <w:r>
        <w:rPr>
          <w:b w:val="off"/>
        </w:rPr>
        <w:t>"Share/Common/ExportMacro.h"</w:t>
      </w:r>
    </w:p>
    <w:p>
      <w:r>
        <w:rPr>
          <w:b w:val="off"/>
        </w:rPr>
        <w:t>#</w:t>
        <w:t xml:space="preserve"> </w:t>
      </w:r>
    </w:p>
    <w:p>
      <w:r>
        <w:rPr>
          <w:b w:val="off"/>
        </w:rPr>
        <w:t>include</w:t>
      </w:r>
    </w:p>
    <w:p>
      <w:r>
        <w:rPr>
          <w:b w:val="off"/>
        </w:rPr>
        <w:t>"WDUi/WDToolProperty.h"</w:t>
      </w:r>
    </w:p>
    <w:p>
      <w:r>
        <w:rPr>
          <w:b w:val="off"/>
        </w:rPr>
        <w:t>//追踪器相关</w:t>
      </w:r>
    </w:p>
    <w:p>
      <w:r>
        <w:rPr>
          <w:b w:val="off"/>
        </w:rPr>
        <w:t>#</w:t>
        <w:t xml:space="preserve"> </w:t>
      </w:r>
    </w:p>
    <w:p>
      <w:r>
        <w:rPr>
          <w:b w:val="off"/>
        </w:rPr>
        <w:t>include</w:t>
      </w:r>
    </w:p>
    <w:p>
      <w:r>
        <w:rPr>
          <w:b w:val="off"/>
        </w:rPr>
        <w:t>"Common/SDDef.h"</w:t>
      </w:r>
    </w:p>
    <w:p>
      <w:r>
        <w:rPr>
          <w:b w:val="off"/>
        </w:rPr>
        <w:t>#</w:t>
        <w:t xml:space="preserve"> </w:t>
      </w:r>
    </w:p>
    <w:p>
      <w:r>
        <w:rPr>
          <w:b w:val="off"/>
        </w:rPr>
        <w:t>include</w:t>
      </w:r>
    </w:p>
    <w:p>
      <w:r>
        <w:rPr>
          <w:b w:val="off"/>
        </w:rPr>
        <w:t>"WDUi/TracerMacros.h"</w:t>
      </w:r>
    </w:p>
    <w:p>
      <w:r>
        <w:rPr>
          <w:b w:val="off"/>
        </w:rPr>
        <w:t>#</w:t>
        <w:t xml:space="preserve"> </w:t>
      </w:r>
    </w:p>
    <w:p>
      <w:r>
        <w:rPr>
          <w:b w:val="off"/>
        </w:rPr>
        <w:t>include</w:t>
      </w:r>
    </w:p>
    <w:p>
      <w:r>
        <w:rPr>
          <w:b w:val="off"/>
        </w:rPr>
        <w:t>"WDUi/WDTracerCustomFunPool.h"</w:t>
      </w:r>
    </w:p>
    <w:p>
      <w:r>
        <w:rPr>
          <w:b w:val="off"/>
        </w:rPr>
        <w:t>//施工图相关</w:t>
      </w:r>
    </w:p>
    <w:p>
      <w:r>
        <w:rPr>
          <w:b w:val="off"/>
        </w:rPr>
        <w:t>#</w:t>
        <w:t xml:space="preserve"> </w:t>
      </w:r>
    </w:p>
    <w:p>
      <w:r>
        <w:rPr>
          <w:b w:val="off"/>
        </w:rPr>
        <w:t>include</w:t>
      </w:r>
    </w:p>
    <w:p>
      <w:r>
        <w:rPr>
          <w:b w:val="off"/>
        </w:rPr>
        <w:t>"BPPrimaryElement/BPTextEntity.h"</w:t>
      </w:r>
    </w:p>
    <w:p>
      <w:r>
        <w:rPr>
          <w:b w:val="off"/>
        </w:rPr>
        <w:t>//范例相关 需自行补充</w:t>
      </w:r>
    </w:p>
    <w:p>
      <w:r>
        <w:rPr>
          <w:b w:val="off"/>
        </w:rPr>
        <w:t>#</w:t>
        <w:t xml:space="preserve"> </w:t>
      </w:r>
    </w:p>
    <w:p>
      <w:r>
        <w:rPr>
          <w:b w:val="off"/>
        </w:rPr>
        <w:t>include</w:t>
      </w:r>
    </w:p>
    <w:p>
      <w:r>
        <w:rPr>
          <w:b w:val="off"/>
        </w:rPr>
        <w:t>"resource.h"</w:t>
      </w:r>
    </w:p>
    <w:p>
      <w:r>
        <w:rPr>
          <w:b w:val="off"/>
        </w:rPr>
        <w:t>#</w:t>
        <w:t xml:space="preserve"> </w:t>
      </w:r>
    </w:p>
    <w:p>
      <w:r>
        <w:rPr>
          <w:b w:val="off"/>
        </w:rPr>
        <w:t>include</w:t>
      </w:r>
    </w:p>
    <w:p>
      <w:r>
        <w:rPr>
          <w:b w:val="off"/>
        </w:rPr>
        <w:t>"ExampleDef.h"</w:t>
      </w:r>
    </w:p>
    <w:p>
      <w:r>
        <w:rPr>
          <w:b w:val="off"/>
        </w:rPr>
        <w:t>#</w:t>
        <w:t xml:space="preserve"> </w:t>
      </w:r>
    </w:p>
    <w:p>
      <w:r>
        <w:rPr>
          <w:b w:val="off"/>
        </w:rPr>
        <w:t>include</w:t>
      </w:r>
    </w:p>
    <w:p>
      <w:r>
        <w:rPr>
          <w:b w:val="off"/>
        </w:rPr>
        <w:t>"CubeDemo.h"</w:t>
      </w:r>
    </w:p>
    <w:p/>
    <w:p>
      <w:r/>
    </w:p>
    <w:p>
      <w:r>
        <w:rPr>
          <w:b w:val="off"/>
        </w:rPr>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r>
    </w:p>
    <w:p>
      <w:r>
        <w:rPr>
          <w:b w:val="off"/>
        </w:rPr>
        <w:t>#</w:t>
        <w:t xml:space="preserve"> </w:t>
      </w:r>
    </w:p>
    <w:p>
      <w:r>
        <w:rPr>
          <w:b w:val="off"/>
        </w:rPr>
        <w:t>include</w:t>
      </w:r>
    </w:p>
    <w:p>
      <w:r>
        <w:rPr>
          <w:b w:val="off"/>
        </w:rPr>
        <w:t>"pch.h"</w:t>
      </w:r>
    </w:p>
    <w:p>
      <w:r>
        <w:rPr>
          <w:b w:val="off"/>
        </w:rPr>
        <w:t>#</w:t>
        <w:t xml:space="preserve"> comment (lib, </w:t>
        <w:t>)</w:t>
      </w:r>
    </w:p>
    <w:p>
      <w:r>
        <w:rPr>
          <w:b w:val="off"/>
        </w:rPr>
        <w:t>pragma</w:t>
      </w:r>
    </w:p>
    <w:p>
      <w:r>
        <w:rPr>
          <w:b w:val="off"/>
        </w:rPr>
        <w:t>"P3DDC.lib"</w:t>
      </w:r>
    </w:p>
    <w:p>
      <w:r>
        <w:rPr>
          <w:b w:val="off"/>
        </w:rPr>
        <w:t>#</w:t>
        <w:t xml:space="preserve"> comment (lib, </w:t>
        <w:t>)</w:t>
      </w:r>
    </w:p>
    <w:p>
      <w:r>
        <w:rPr>
          <w:b w:val="off"/>
        </w:rPr>
        <w:t>pragma</w:t>
      </w:r>
    </w:p>
    <w:p>
      <w:r>
        <w:rPr>
          <w:b w:val="off"/>
        </w:rPr>
        <w:t>"P3DGeomBase.lib"</w:t>
      </w:r>
    </w:p>
    <w:p>
      <w:r>
        <w:rPr>
          <w:b w:val="off"/>
        </w:rPr>
        <w:t>#</w:t>
        <w:t xml:space="preserve"> comment (lib, </w:t>
        <w:t>)</w:t>
      </w:r>
    </w:p>
    <w:p>
      <w:r>
        <w:rPr>
          <w:b w:val="off"/>
        </w:rPr>
        <w:t>pragma</w:t>
      </w:r>
    </w:p>
    <w:p>
      <w:r>
        <w:rPr>
          <w:b w:val="off"/>
        </w:rPr>
        <w:t>"P3DGeomObject.lib"</w:t>
      </w:r>
    </w:p>
    <w:p>
      <w:r>
        <w:rPr>
          <w:b w:val="off"/>
        </w:rPr>
        <w:t>#</w:t>
        <w:t xml:space="preserve"> comment (lib, </w:t>
        <w:t>)</w:t>
      </w:r>
    </w:p>
    <w:p>
      <w:r>
        <w:rPr>
          <w:b w:val="off"/>
        </w:rPr>
        <w:t>pragma</w:t>
      </w:r>
    </w:p>
    <w:p>
      <w:r>
        <w:rPr>
          <w:b w:val="off"/>
        </w:rPr>
        <w:t>"BPDataCore.lib"</w:t>
      </w:r>
    </w:p>
    <w:p>
      <w:r>
        <w:rPr>
          <w:b w:val="off"/>
        </w:rPr>
        <w:t>#</w:t>
        <w:t xml:space="preserve"> comment (lib, </w:t>
        <w:t>)</w:t>
      </w:r>
    </w:p>
    <w:p>
      <w:r>
        <w:rPr>
          <w:b w:val="off"/>
        </w:rPr>
        <w:t>pragma</w:t>
      </w:r>
    </w:p>
    <w:p>
      <w:r>
        <w:rPr>
          <w:b w:val="off"/>
        </w:rPr>
        <w:t>"TgGe.lib"</w:t>
      </w:r>
    </w:p>
    <w:p>
      <w:r>
        <w:rPr>
          <w:b w:val="off"/>
        </w:rPr>
        <w:t>#</w:t>
        <w:t xml:space="preserve"> comment (lib, </w:t>
        <w:t>)</w:t>
      </w:r>
    </w:p>
    <w:p>
      <w:r>
        <w:rPr>
          <w:b w:val="off"/>
        </w:rPr>
        <w:t>pragma</w:t>
      </w:r>
    </w:p>
    <w:p>
      <w:r>
        <w:rPr>
          <w:b w:val="off"/>
        </w:rPr>
        <w:t>"BPPlatform.lib"</w:t>
      </w:r>
    </w:p>
    <w:p>
      <w:r>
        <w:rPr>
          <w:b w:val="off"/>
        </w:rPr>
        <w:t>#</w:t>
        <w:t xml:space="preserve"> comment (lib, </w:t>
        <w:t>)</w:t>
      </w:r>
    </w:p>
    <w:p>
      <w:r>
        <w:rPr>
          <w:b w:val="off"/>
        </w:rPr>
        <w:t>pragma</w:t>
      </w:r>
    </w:p>
    <w:p>
      <w:r>
        <w:rPr>
          <w:b w:val="off"/>
        </w:rPr>
        <w:t>"BPSolidCore.lib"</w:t>
      </w:r>
    </w:p>
    <w:p>
      <w:r>
        <w:rPr>
          <w:b w:val="off"/>
        </w:rPr>
        <w:t>#</w:t>
        <w:t xml:space="preserve"> comment (lib, </w:t>
        <w:t>)</w:t>
      </w:r>
    </w:p>
    <w:p>
      <w:r>
        <w:rPr>
          <w:b w:val="off"/>
        </w:rPr>
        <w:t>pragma</w:t>
      </w:r>
    </w:p>
    <w:p>
      <w:r>
        <w:rPr>
          <w:b w:val="off"/>
        </w:rPr>
        <w:t>"BPDataExt.lib"</w:t>
      </w:r>
    </w:p>
    <w:p>
      <w:r>
        <w:rPr>
          <w:b w:val="off"/>
        </w:rPr>
        <w:t>#</w:t>
        <w:t xml:space="preserve"> comment (lib, </w:t>
        <w:t>)</w:t>
      </w:r>
    </w:p>
    <w:p>
      <w:r>
        <w:rPr>
          <w:b w:val="off"/>
        </w:rPr>
        <w:t>pragma</w:t>
      </w:r>
    </w:p>
    <w:p>
      <w:r>
        <w:rPr>
          <w:b w:val="off"/>
        </w:rPr>
        <w:t>"JsonCpp.lib"</w:t>
      </w:r>
    </w:p>
    <w:p>
      <w:r>
        <w:rPr>
          <w:b w:val="off"/>
        </w:rPr>
        <w:t>#</w:t>
        <w:t xml:space="preserve"> comment (lib, </w:t>
        <w:t>)</w:t>
      </w:r>
    </w:p>
    <w:p>
      <w:r>
        <w:rPr>
          <w:b w:val="off"/>
        </w:rPr>
        <w:t>pragma</w:t>
      </w:r>
    </w:p>
    <w:p>
      <w:r>
        <w:rPr>
          <w:b w:val="off"/>
        </w:rPr>
        <w:t>"BPDrawingCommon.lib"</w:t>
      </w:r>
    </w:p>
    <w:p>
      <w:r>
        <w:rPr>
          <w:b w:val="off"/>
        </w:rPr>
        <w:t>#</w:t>
        <w:t xml:space="preserve"> comment (lib, </w:t>
        <w:t>)</w:t>
      </w:r>
    </w:p>
    <w:p>
      <w:r>
        <w:rPr>
          <w:b w:val="off"/>
        </w:rPr>
        <w:t>pragma</w:t>
      </w:r>
    </w:p>
    <w:p>
      <w:r>
        <w:rPr>
          <w:b w:val="off"/>
        </w:rPr>
        <w:t>"BPUIFrameWork.lib"</w:t>
      </w:r>
    </w:p>
    <w:p>
      <w:r>
        <w:rPr>
          <w:b w:val="off"/>
        </w:rPr>
        <w:t>#</w:t>
        <w:t xml:space="preserve"> comment (lib, </w:t>
        <w:t>)</w:t>
      </w:r>
    </w:p>
    <w:p>
      <w:r>
        <w:rPr>
          <w:b w:val="off"/>
        </w:rPr>
        <w:t>pragma</w:t>
      </w:r>
    </w:p>
    <w:p>
      <w:r>
        <w:rPr>
          <w:b w:val="off"/>
        </w:rPr>
        <w:t>"BPApp.lib"</w:t>
      </w:r>
    </w:p>
    <w:p>
      <w:r>
        <w:rPr>
          <w:b w:val="off"/>
        </w:rPr>
        <w:t>#</w:t>
        <w:t xml:space="preserve"> comment (lib, </w:t>
        <w:t>)</w:t>
      </w:r>
    </w:p>
    <w:p>
      <w:r>
        <w:rPr>
          <w:b w:val="off"/>
        </w:rPr>
        <w:t>pragma</w:t>
      </w:r>
    </w:p>
    <w:p>
      <w:r>
        <w:rPr>
          <w:b w:val="off"/>
        </w:rPr>
        <w:t>"BPApp.lib"</w:t>
      </w:r>
    </w:p>
    <w:p>
      <w:r>
        <w:rPr>
          <w:b w:val="off"/>
        </w:rPr>
        <w:t>#</w:t>
        <w:t xml:space="preserve"> comment (lib, </w:t>
        <w:t>)</w:t>
      </w:r>
    </w:p>
    <w:p>
      <w:r>
        <w:rPr>
          <w:b w:val="off"/>
        </w:rPr>
        <w:t>pragma</w:t>
      </w:r>
    </w:p>
    <w:p>
      <w:r>
        <w:rPr>
          <w:b w:val="off"/>
        </w:rPr>
        <w:t>"BPMaterialConfig.lib"</w:t>
      </w:r>
    </w:p>
    <w:p>
      <w:r>
        <w:rPr>
          <w:b w:val="off"/>
        </w:rPr>
        <w:t>#</w:t>
        <w:t xml:space="preserve"> comment (lib, </w:t>
        <w:t>)</w:t>
      </w:r>
    </w:p>
    <w:p>
      <w:r>
        <w:rPr>
          <w:b w:val="off"/>
        </w:rPr>
        <w:t>pragma</w:t>
      </w:r>
    </w:p>
    <w:p>
      <w:r>
        <w:rPr>
          <w:b w:val="off"/>
        </w:rPr>
        <w:t>"BPDataCore.lib"</w:t>
      </w:r>
    </w:p>
    <w:p>
      <w:r>
        <w:rPr>
          <w:b w:val="off"/>
        </w:rPr>
        <w:t>#</w:t>
        <w:t xml:space="preserve"> comment (lib, </w:t>
        <w:t>)</w:t>
      </w:r>
    </w:p>
    <w:p>
      <w:r>
        <w:rPr>
          <w:b w:val="off"/>
        </w:rPr>
        <w:t>pragma</w:t>
      </w:r>
    </w:p>
    <w:p>
      <w:r>
        <w:rPr>
          <w:b w:val="off"/>
        </w:rPr>
        <w:t>"BPParametricBase.lib"</w:t>
      </w:r>
    </w:p>
    <w:p>
      <w:r>
        <w:rPr>
          <w:b w:val="off"/>
        </w:rPr>
        <w:t>#</w:t>
        <w:t xml:space="preserve"> comment (lib, </w:t>
        <w:t>)</w:t>
      </w:r>
    </w:p>
    <w:p>
      <w:r>
        <w:rPr>
          <w:b w:val="off"/>
        </w:rPr>
        <w:t>pragma</w:t>
      </w:r>
    </w:p>
    <w:p>
      <w:r>
        <w:rPr>
          <w:b w:val="off"/>
        </w:rPr>
        <w:t>"BPPrimaryElement.lib"</w:t>
      </w:r>
    </w:p>
    <w:p>
      <w:r>
        <w:rPr>
          <w:b w:val="off"/>
        </w:rPr>
        <w:t>#</w:t>
        <w:t xml:space="preserve"> comment (lib, </w:t>
        <w:t>)</w:t>
      </w:r>
    </w:p>
    <w:p>
      <w:r>
        <w:rPr>
          <w:b w:val="off"/>
        </w:rPr>
        <w:t>pragma</w:t>
      </w:r>
    </w:p>
    <w:p>
      <w:r>
        <w:rPr>
          <w:b w:val="off"/>
        </w:rPr>
        <w:t>"BPPluginManager.lib"</w:t>
      </w:r>
    </w:p>
    <w:p>
      <w:r>
        <w:rPr>
          <w:b w:val="off"/>
        </w:rPr>
        <w:t>#</w:t>
        <w:t xml:space="preserve"> DEBUG</w:t>
      </w:r>
    </w:p>
    <w:p>
      <w:r>
        <w:rPr>
          <w:b w:val="off"/>
        </w:rPr>
        <w:t>ifdef</w:t>
      </w:r>
    </w:p>
    <w:p>
      <w:r>
        <w:rPr>
          <w:b w:val="off"/>
        </w:rPr>
        <w:t>#</w:t>
        <w:t xml:space="preserve"> comment (lib, </w:t>
        <w:t>)</w:t>
      </w:r>
    </w:p>
    <w:p>
      <w:r>
        <w:rPr>
          <w:b w:val="off"/>
        </w:rPr>
        <w:t>pragma</w:t>
      </w:r>
    </w:p>
    <w:p>
      <w:r>
        <w:rPr>
          <w:b w:val="off"/>
        </w:rPr>
        <w:t>"WDUiD.lib"</w:t>
      </w:r>
    </w:p>
    <w:p>
      <w:r>
        <w:rPr>
          <w:b w:val="off"/>
        </w:rPr>
        <w:t>#</w:t>
      </w:r>
    </w:p>
    <w:p>
      <w:r>
        <w:rPr>
          <w:b w:val="off"/>
        </w:rPr>
        <w:t>else</w:t>
      </w:r>
    </w:p>
    <w:p>
      <w:r>
        <w:rPr>
          <w:b w:val="off"/>
        </w:rPr>
        <w:t>#</w:t>
        <w:t xml:space="preserve"> comment (lib, </w:t>
        <w:t>)</w:t>
      </w:r>
    </w:p>
    <w:p>
      <w:r>
        <w:rPr>
          <w:b w:val="off"/>
        </w:rPr>
        <w:t>pragma</w:t>
      </w:r>
    </w:p>
    <w:p>
      <w:r>
        <w:rPr>
          <w:b w:val="off"/>
        </w:rPr>
        <w:t>"WDUi.lib"</w:t>
      </w:r>
    </w:p>
    <w:p>
      <w:r>
        <w:rPr>
          <w:b w:val="off"/>
        </w:rPr>
        <w:t>#</w:t>
      </w:r>
    </w:p>
    <w:p>
      <w:r>
        <w:rPr>
          <w:b w:val="off"/>
        </w:rPr>
        <w:t>endif</w:t>
      </w:r>
    </w:p>
    <w:p/>
    <w:p>
      <w:r>
        <w:rPr>
          <w:b w:val="off"/>
        </w:rPr>
        <w:t>该例子通过重写</w:t>
        <w:t>BPPrimitiveTool</w:t>
        <w:t>类中</w:t>
        <w:t>_onDataButton</w:t>
        <w:t>接口实现在第一次左键点击时确认线段的第一个点，第二次左键时得到线段的第二个点，并用第一个点和第二个点构造线段并保存到工程；重写</w:t>
        <w:t>_onDynamicFrame</w:t>
        <w:t>接口，通过得到的动态点与第一个点构造线段并动态显示，实现线段的动态预览。</w:t>
        <w:br/>
        <w:t>通过重写</w:t>
        <w:t>BPPrimitiveTool</w:t>
        <w:t>实现的工具需要使用</w:t>
        <w:t>BPToolsManager</w:t>
        <w:t>管理类进行注册才能在软件中进行调用。</w:t>
      </w:r>
    </w:p>
    <w:p/>
    <w:p>
      <w:r>
        <w:t>● 通过类ADS/ARX的拾取点接口实现</w:t>
        <w:br/>
      </w:r>
      <w:r>
        <w:t>● 通过BIMBase API提供的拾取点接口，在注册的命令中实现两点画线功能。</w:t>
        <w:br/>
      </w:r>
      <w:r>
        <w:t>● 该例子通过BIMBase API提供的</w:t>
        <w:br/>
      </w:r>
      <w:r>
        <w:t>● 接口实现交互，获取线段的端点坐标，构造线段并保存到工程。</w:t>
        <w:br/>
      </w:r>
    </w:p>
    <w:p>
      <w:r/>
    </w:p>
    <w:p>
      <w:r>
        <w:rPr>
          <w:b w:val="off"/>
        </w:rPr>
        <w:t xml:space="preserve">void AdsLineDemo() { BPProjectP pProject = BPApplication::getInstance().getProjectManager()-&gt;getMainProject(); </w:t>
        <w:t xml:space="preserve"> (pProject == nullptr) </w:t>
        <w:t xml:space="preserve"> ; BPModelBaseP pModel = pProject-&gt;getActiveModel(); </w:t>
        <w:t xml:space="preserve"> (pModel == nullptr) </w:t>
        <w:t xml:space="preserve">; BPGraphicsPtr ptrGraphic = pModel-&gt;creatPhysicalGraphics(); </w:t>
        <w:t xml:space="preserve"> (ptrGraphic.isNull()) </w:t>
        <w:t>; double pFirst[</w:t>
        <w:t>], pSecond[</w:t>
        <w:t xml:space="preserve">]; getPoint(nullptr, </w:t>
        <w:t xml:space="preserve">, pFirst); getPoint(nullptr, </w:t>
        <w:t>, pSecond); GePoint3d ptFirst = GePoint3d::create(pFirst[</w:t>
        <w:t>], pFirst[</w:t>
        <w:t>], pFirst[</w:t>
        <w:t>]); GePoint3d ptSecond = GePoint3d::create(pSecond[</w:t>
        <w:t>], pSecond[</w:t>
        <w:t>], pSecond[</w:t>
        <w:t>]); ptrGraphic-&gt;addGeCurve(*IGeCurveBase::createSegment(GeSegment3d::create(ptFirst, ptSecond))); ptrGraphic-&gt;save(); } AutoDoRegisterFunctionsBegin BPToolsManager::registerFun(_T(</w:t>
        <w:t>), &amp;AdsLineDemo); AutoDoRegisterFunctionsEnd }</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3</w:t>
      </w:r>
    </w:p>
    <w:p>
      <w:r>
        <w:rPr>
          <w:b w:val="off"/>
        </w:rPr>
        <w:t>3</w:t>
      </w:r>
    </w:p>
    <w:p>
      <w:r>
        <w:rPr>
          <w:b w:val="off"/>
        </w:rPr>
        <w:t>"Select first point"</w:t>
      </w:r>
    </w:p>
    <w:p>
      <w:r>
        <w:rPr>
          <w:b w:val="off"/>
        </w:rPr>
        <w:t>"Select second point"</w:t>
      </w:r>
    </w:p>
    <w:p>
      <w:r>
        <w:rPr>
          <w:b w:val="off"/>
        </w:rPr>
        <w:t>0</w:t>
      </w:r>
    </w:p>
    <w:p>
      <w:r>
        <w:rPr>
          <w:b w:val="off"/>
        </w:rPr>
        <w:t>1</w:t>
      </w:r>
    </w:p>
    <w:p>
      <w:r>
        <w:rPr>
          <w:b w:val="off"/>
        </w:rPr>
        <w:t>2</w:t>
      </w:r>
    </w:p>
    <w:p>
      <w:r>
        <w:rPr>
          <w:b w:val="off"/>
        </w:rPr>
        <w:t>0</w:t>
      </w:r>
    </w:p>
    <w:p>
      <w:r>
        <w:rPr>
          <w:b w:val="off"/>
        </w:rPr>
        <w:t>1</w:t>
      </w:r>
    </w:p>
    <w:p>
      <w:r>
        <w:rPr>
          <w:b w:val="off"/>
        </w:rPr>
        <w:t>2</w:t>
      </w:r>
    </w:p>
    <w:p>
      <w:r>
        <w:rPr>
          <w:b w:val="off"/>
        </w:rPr>
        <w:t>"AdsLineDemo"</w:t>
      </w:r>
    </w:p>
    <w:p/>
    <w:p>
      <w:pPr>
        <w:pStyle w:val="2"/>
      </w:pPr>
      <w:r>
        <w:t>第3章 领域对象(BPObject)</w:t>
      </w:r>
    </w:p>
    <w:p>
      <w:pPr>
        <w:pStyle w:val="3"/>
      </w:pPr>
      <w:r>
        <w:t>3.1 领域对象基础</w:t>
      </w:r>
    </w:p>
    <w:p>
      <w:r>
        <w:rPr>
          <w:b w:val="off"/>
        </w:rPr>
        <w:t>领域对象（</w:t>
        <w:t>BPObject</w:t>
        <w:t>）在BIMBase里边分为图形对象（</w:t>
        <w:t>BPGraphicElement</w:t>
        <w:t>）和非图形数据（</w:t>
        <w:t>BPNonGraphicElement</w:t>
        <w:t>），图形对象尤其重要，用户能够看见的对象基本都是图形对象，比如墙、标高、轴网等。对象是可序列化的，即是可被保存到</w:t>
        <w:t>p3d</w:t>
        <w:t>工程文件中。</w:t>
      </w:r>
    </w:p>
    <w:p/>
    <w:p>
      <w:pPr>
        <w:pStyle w:val="4"/>
      </w:pPr>
      <w:r>
        <w:t>3.1.1 相关类图</w:t>
      </w:r>
    </w:p>
    <w:p/>
    <w:p>
      <w:r>
        <w:t xml:space="preserve">●  </w:t>
        <w:br/>
      </w:r>
      <w:r>
        <w:t xml:space="preserve">●  </w:t>
        <w:br/>
      </w:r>
      <w:r>
        <w:t xml:space="preserve">●  </w:t>
        <w:br/>
      </w:r>
    </w:p>
    <w:p/>
    <w:p/>
    <w:p>
      <w:r>
        <w:t>● 二维对象</w:t>
        <w:br/>
      </w:r>
      <w:r>
        <w:t>● 二维对象常用于绘制标注等内容，类图见图3-3。</w:t>
        <w:br/>
      </w:r>
    </w:p>
    <w:p>
      <w:r>
        <w:rPr>
          <w:b w:val="off"/>
        </w:rPr>
        <w:t>注意：本书并没有列出所有的类，而是一些重要的基础类，其它类请参考BIMBase C++ API说明文档.chm。</w:t>
        <w:br/>
      </w:r>
    </w:p>
    <w:p/>
    <w:p>
      <w:pPr>
        <w:pStyle w:val="4"/>
      </w:pPr>
      <w:r>
        <w:t>3.1.2 如何获取对象</w:t>
      </w:r>
    </w:p>
    <w:p>
      <w:r>
        <w:rPr>
          <w:b w:val="off"/>
        </w:rPr>
        <w:t>BIMBase中的对象都有一个</w:t>
        <w:t>BPDataKey</w:t>
        <w:t>，我们可以通过</w:t>
        <w:t>BPDataKey</w:t>
        <w:t>从</w:t>
        <w:t>BPProject</w:t>
        <w:t>中获取这个元素。一般可通过其它接口获取相应的</w:t>
        <w:t>BPDataKey</w:t>
        <w:t>，然后获取对象。</w:t>
      </w:r>
    </w:p>
    <w:p/>
    <w:p>
      <w:r>
        <w:t>● 获取选择的对象</w:t>
        <w:br/>
      </w:r>
      <w:r>
        <w:t>● 使用选择集管理类</w:t>
        <w:br/>
      </w:r>
      <w:r>
        <w:t>● 用户可以获得被选中的元素。</w:t>
        <w:br/>
      </w:r>
    </w:p>
    <w:p>
      <w:r/>
    </w:p>
    <w:p>
      <w:r>
        <w:rPr>
          <w:b w:val="off"/>
        </w:rPr>
        <w:t xml:space="preserve"> (int i = </w:t>
        <w:t xml:space="preserve">; i &lt; BPSelectionSetManager::getInstance().getCount(); i++) { BPEntityPtr ptrEntity = BPSelectionSetManager::getInstance(). getEntityByIndex(i); </w:t>
        <w:t xml:space="preserve"> (ptrEntity.isNull()) </w:t>
        <w:t xml:space="preserve">; BPDataKey key = BPDataUtil::getDataKeyOnEntity(*ptrEntity); } </w:t>
      </w:r>
    </w:p>
    <w:p>
      <w:r>
        <w:rPr>
          <w:b w:val="off"/>
        </w:rPr>
        <w:t>for</w:t>
      </w:r>
    </w:p>
    <w:p>
      <w:r>
        <w:rPr>
          <w:b w:val="off"/>
        </w:rPr>
        <w:t>0</w:t>
      </w:r>
    </w:p>
    <w:p>
      <w:r>
        <w:rPr>
          <w:b w:val="off"/>
        </w:rPr>
        <w:t>if</w:t>
      </w:r>
    </w:p>
    <w:p>
      <w:r>
        <w:rPr>
          <w:b w:val="off"/>
        </w:rPr>
        <w:t>continue</w:t>
      </w:r>
    </w:p>
    <w:p/>
    <w:p/>
    <w:p>
      <w:r>
        <w:t>● 通过class获取对象</w:t>
        <w:br/>
      </w:r>
      <w:r>
        <w:t>● BIMBase API提供接口通过</w:t>
        <w:br/>
      </w:r>
      <w:r>
        <w:t>● 获取某个类型的所有对象，具体代码如下所示。</w:t>
        <w:br/>
      </w:r>
    </w:p>
    <w:p>
      <w:r/>
    </w:p>
    <w:p>
      <w:r>
        <w:rPr>
          <w:b w:val="off"/>
        </w:rPr>
        <w:t xml:space="preserve">BPProjectP pProject = BPApplication::getInstance(). getProjectManager()-&gt;getMainProject(); </w:t>
        <w:t xml:space="preserve"> (pProject == </w:t>
        <w:t xml:space="preserve">) </w:t>
        <w:t xml:space="preserve">; pset&lt;BPEntityId&gt; entitySet; BPEntityUtil::getEntitiesByClass(entitySet, *pProject, </w:t>
        <w:t xml:space="preserve">, </w:t>
        <w:t xml:space="preserve">); </w:t>
        <w:t xml:space="preserve"> (</w:t>
        <w:t xml:space="preserve"> entityId : entitySet) { </w:t>
        <w:t xml:space="preserve">; BPDataKey key = BPDataUtil::getDataKeyOnEntity(entity); } </w:t>
      </w:r>
    </w:p>
    <w:p>
      <w:r>
        <w:rPr>
          <w:b w:val="off"/>
        </w:rPr>
        <w:t>if</w:t>
      </w:r>
    </w:p>
    <w:p>
      <w:r>
        <w:rPr>
          <w:b w:val="off"/>
        </w:rPr>
        <w:t>nullptr</w:t>
      </w:r>
    </w:p>
    <w:p>
      <w:r>
        <w:rPr>
          <w:b w:val="off"/>
        </w:rPr>
        <w:t>return</w:t>
      </w:r>
    </w:p>
    <w:p>
      <w:r>
        <w:rPr>
          <w:b w:val="off"/>
        </w:rPr>
        <w:t>L"schemaName"</w:t>
      </w:r>
    </w:p>
    <w:p>
      <w:r>
        <w:rPr>
          <w:b w:val="off"/>
        </w:rPr>
        <w:t>L"className"</w:t>
      </w:r>
    </w:p>
    <w:p>
      <w:r>
        <w:rPr>
          <w:b w:val="off"/>
        </w:rPr>
        <w:t>for</w:t>
      </w:r>
    </w:p>
    <w:p>
      <w:r>
        <w:rPr>
          <w:b w:val="off"/>
        </w:rPr>
        <w:t>auto</w:t>
      </w:r>
    </w:p>
    <w:p>
      <w:r>
        <w:rPr>
          <w:b w:val="off"/>
        </w:rPr>
        <w:t xml:space="preserve">BPEntity </w:t>
      </w:r>
    </w:p>
    <w:p>
      <w:r>
        <w:rPr>
          <w:b w:val="off"/>
        </w:rPr>
        <w:t>entity</w:t>
      </w:r>
    </w:p>
    <w:p>
      <w:r>
        <w:rPr>
          <w:b w:val="off"/>
        </w:rPr>
        <w:t>(entityId)</w:t>
      </w:r>
    </w:p>
    <w:p/>
    <w:p/>
    <w:p>
      <w:r>
        <w:t>● 获取某个模型空间的所有对象</w:t>
        <w:br/>
      </w:r>
      <w:r>
        <w:t>● BIMBase API提供接口获取某个模型空间的所有对象，具体代码如下所示。</w:t>
        <w:br/>
      </w:r>
    </w:p>
    <w:p>
      <w:r/>
    </w:p>
    <w:p>
      <w:r>
        <w:rPr>
          <w:b w:val="off"/>
        </w:rPr>
        <w:t xml:space="preserve">BPProjectP pProject = BPApplication::getInstance().getProjectManager()-&gt;getMainProject(); </w:t>
        <w:t xml:space="preserve"> (pProject == nullptr) </w:t>
        <w:t xml:space="preserve">; pset&lt;BPEntityId&gt; entitySet; BPEntityUtil::getEntitiesOfModel(entitySet,*pProject,pProject-&gt;getActiveModel()-&gt;getModelId()); </w:t>
        <w:t xml:space="preserve"> (auto entityId : entitySet) { BPEntity entity(entityId); BPDataKey key = BPDataUtil::getDataKeyOnEntity(entity); } </w:t>
      </w:r>
    </w:p>
    <w:p>
      <w:r>
        <w:rPr>
          <w:b w:val="off"/>
        </w:rPr>
        <w:t>if</w:t>
      </w:r>
    </w:p>
    <w:p>
      <w:r>
        <w:rPr>
          <w:b w:val="off"/>
        </w:rPr>
        <w:t>return</w:t>
      </w:r>
    </w:p>
    <w:p>
      <w:r>
        <w:rPr>
          <w:b w:val="off"/>
        </w:rPr>
        <w:t>for</w:t>
      </w:r>
    </w:p>
    <w:p/>
    <w:p/>
    <w:p>
      <w:pPr>
        <w:pStyle w:val="4"/>
      </w:pPr>
      <w:r>
        <w:t>3.1.3 获取和修改元素参数</w:t>
      </w:r>
    </w:p>
    <w:p/>
    <w:p>
      <w:r>
        <w:t>● 获取参数</w:t>
        <w:br/>
      </w:r>
      <w:r>
        <w:t>● 元素都有参数，用户可以通过文档查找对象的所有参数条目，然后通过</w:t>
        <w:br/>
      </w:r>
      <w:r>
        <w:t>● 的</w:t>
        <w:br/>
      </w:r>
      <w:r>
        <w:t>● 接口获取到元素的参数。</w:t>
        <w:br/>
      </w:r>
      <w:r>
        <w:t>● 修改参数</w:t>
        <w:br/>
      </w:r>
      <w:r>
        <w:t>● 用户可以用</w:t>
        <w:br/>
      </w:r>
      <w:r>
        <w:t>● 的</w:t>
        <w:br/>
      </w:r>
      <w:r>
        <w:t>● 接口修改元素的参数。</w:t>
        <w:br/>
      </w:r>
    </w:p>
    <w:p/>
    <w:p>
      <w:pPr>
        <w:pStyle w:val="4"/>
      </w:pPr>
      <w:r>
        <w:t>3.1.4 重要的方法</w:t>
      </w:r>
    </w:p>
    <w:p/>
    <w:p>
      <w:r>
        <w:t>● 对象的位置</w:t>
        <w:br/>
      </w:r>
      <w:r>
        <w:t>● 通过</w:t>
        <w:br/>
      </w:r>
      <w:r>
        <w:t>● 的</w:t>
        <w:br/>
      </w:r>
      <w:r>
        <w:t>● 方法，可设置对象的位置，对象的位置包含对象的偏移和旋转信息。</w:t>
        <w:br/>
      </w:r>
      <w:r>
        <w:t>● 获取对象的图素信息</w:t>
        <w:br/>
      </w:r>
      <w:r>
        <w:t>● 通过</w:t>
        <w:br/>
      </w:r>
      <w:r>
        <w:t>● 的</w:t>
        <w:br/>
      </w:r>
      <w:r>
        <w:t>● 方法，可创建对象的图素信息，用于几何解析和动态绘制。</w:t>
        <w:br/>
      </w:r>
    </w:p>
    <w:p/>
    <w:p>
      <w:pPr>
        <w:pStyle w:val="4"/>
      </w:pPr>
      <w:r>
        <w:t>3.1.5 领域对象的创建</w:t>
      </w:r>
    </w:p>
    <w:p/>
    <w:p>
      <w:r>
        <w:t>● 内建对象的创建</w:t>
        <w:br/>
      </w:r>
      <w:r>
        <w:t>● BIMBase图形对象的创建一般使用对象的构造函数，对象构造出来以后，调用</w:t>
        <w:br/>
      </w:r>
      <w:r>
        <w:t>● 接口将对象添加到相应的工程及模型空间。</w:t>
        <w:br/>
      </w:r>
    </w:p>
    <w:p>
      <w:r/>
    </w:p>
    <w:p>
      <w:r>
        <w:rPr>
          <w:b w:val="off"/>
        </w:rPr>
        <w:t xml:space="preserve">BPProjectP pProject = BPApplication::getInstance(). getProjectManager()-&gt;getMainProject(); </w:t>
        <w:t xml:space="preserve"> (pProject == nullptr) </w:t>
        <w:t xml:space="preserve">; BPModelBaseP pModel = pProject-&gt;getActiveModel(); </w:t>
        <w:t xml:space="preserve"> (pModel == nullptr) </w:t>
        <w:t xml:space="preserve">; </w:t>
        <w:t xml:space="preserve"> BPModelLine line(GePoint3d::create(</w:t>
        <w:t xml:space="preserve">, </w:t>
        <w:t xml:space="preserve">, </w:t>
        <w:t>), GePoint3d::create(</w:t>
        <w:t xml:space="preserve">, </w:t>
        <w:t xml:space="preserve">, </w:t>
        <w:t xml:space="preserve">)); </w:t>
        <w:t xml:space="preserve"> ::p3d::P3DStatus status = line.addToProject(*pProject, pModel-&gt;getModelId()); </w:t>
      </w:r>
    </w:p>
    <w:p>
      <w:r>
        <w:rPr>
          <w:b w:val="off"/>
        </w:rPr>
        <w:t>if</w:t>
      </w:r>
    </w:p>
    <w:p>
      <w:r>
        <w:rPr>
          <w:b w:val="off"/>
        </w:rPr>
        <w:t>return</w:t>
      </w:r>
    </w:p>
    <w:p>
      <w:r>
        <w:rPr>
          <w:b w:val="off"/>
        </w:rPr>
        <w:t>if</w:t>
      </w:r>
    </w:p>
    <w:p>
      <w:r>
        <w:rPr>
          <w:b w:val="off"/>
        </w:rPr>
        <w:t>return</w:t>
      </w:r>
    </w:p>
    <w:p>
      <w:r>
        <w:rPr>
          <w:b w:val="off"/>
        </w:rPr>
        <w:t>//创建线对象</w:t>
      </w:r>
    </w:p>
    <w:p>
      <w:r>
        <w:rPr>
          <w:b w:val="off"/>
        </w:rPr>
        <w:t>3000</w:t>
      </w:r>
    </w:p>
    <w:p>
      <w:r>
        <w:rPr>
          <w:b w:val="off"/>
        </w:rPr>
        <w:t>3000</w:t>
      </w:r>
    </w:p>
    <w:p>
      <w:r>
        <w:rPr>
          <w:b w:val="off"/>
        </w:rPr>
        <w:t>0</w:t>
      </w:r>
    </w:p>
    <w:p>
      <w:r>
        <w:rPr>
          <w:b w:val="off"/>
        </w:rPr>
        <w:t>4000</w:t>
      </w:r>
    </w:p>
    <w:p>
      <w:r>
        <w:rPr>
          <w:b w:val="off"/>
        </w:rPr>
        <w:t>4000</w:t>
      </w:r>
    </w:p>
    <w:p>
      <w:r>
        <w:rPr>
          <w:b w:val="off"/>
        </w:rPr>
        <w:t>0</w:t>
      </w:r>
    </w:p>
    <w:p>
      <w:r>
        <w:rPr>
          <w:b w:val="off"/>
        </w:rPr>
        <w:t>//将对象保存到model</w:t>
      </w:r>
    </w:p>
    <w:p/>
    <w:p/>
    <w:p>
      <w:r>
        <w:t>● 自建对象的创建</w:t>
        <w:br/>
      </w:r>
    </w:p>
    <w:p>
      <w:r>
        <w:rPr>
          <w:b w:val="off"/>
        </w:rPr>
        <w:t>当BIMBase中已有对象不能满足用户需求时，用户可通过实现一个继承自</w:t>
        <w:t>BPGraphicElement</w:t>
        <w:t>的类，构造自己的对象，主要分为以下三步：</w:t>
      </w:r>
    </w:p>
    <w:p>
      <w:r>
        <w:t>1.创建对象的数据表(schema)，用于在工程中保存对象，具体步骤见附录二；</w:t>
        <w:br/>
      </w:r>
      <w:r>
        <w:t>2.实现继承自BPGraphicElement的类，见示例代码3-5，3-6；</w:t>
        <w:br/>
      </w:r>
      <w:r>
        <w:t>3.注册构件，一般在插件加载时进行注册，例如在插件的dllMain函数中加载。示例代码见3-7； 示例代码3-8为该自建对象cube的自测函数，类似1.1节的HelloBIMBase命令的注册，打开BIMBase在命令行输入已经注册的命令“CubeDemo”，即可在BIMBase中调出自己所创建的对象（无需写出工具再来调用对象）。</w:t>
        <w:br/>
      </w:r>
    </w:p>
    <w:p>
      <w:r/>
      <w:r>
        <w:rPr>
          <w:b w:val="on"/>
        </w:rPr>
        <w:t>注意：</w:t>
      </w:r>
      <w:r/>
    </w:p>
    <w:p/>
    <w:p>
      <w:r>
        <w:t>● 具体schema文件生成过程请查看附录二</w:t>
        <w:br/>
      </w:r>
      <w:r>
        <w:t>● schema字段说明见附录三</w:t>
        <w:br/>
      </w:r>
    </w:p>
    <w:p>
      <w:r/>
    </w:p>
    <w:p>
      <w:r>
        <w:rPr>
          <w:b w:val="off"/>
        </w:rPr>
        <w:t xml:space="preserve"> </w:t>
        <w:t xml:space="preserve"> </w:t>
        <w:t xml:space="preserve"> { </w:t>
        <w:t xml:space="preserve"> </w:t>
        <w:t xml:space="preserve">; typedef CubeDemo </w:t>
        <w:t xml:space="preserve">&amp; CubeDemoCR; typedef CubeDemo&amp; CubeDemoR; typedef CubeDemo* CubeDemoP; typedef RefCountedPtr&lt;CubeDemo&gt; CubeDemoPtr; </w:t>
        <w:t xml:space="preserve"> </w:t>
        <w:t xml:space="preserve"> : </w:t>
        <w:t xml:space="preserve"> </w:t>
        <w:t>::</w:t>
        <w:t>::</w:t>
        <w:t xml:space="preserve"> { DefineSuper(BPGraphicElement) </w:t>
        <w:t xml:space="preserve">: CubeDemo(); ~CubeDemo(); </w:t>
        <w:t xml:space="preserve">; </w:t>
        <w:t xml:space="preserve">; </w:t>
        <w:t xml:space="preserve">; </w:t>
        <w:t xml:space="preserve">; </w:t>
        <w:t xml:space="preserve">; </w:t>
        <w:t xml:space="preserve">; </w:t>
        <w:t xml:space="preserve">: </w:t>
        <w:t xml:space="preserve"> Utf8String _getSchemaName() </w:t>
        <w:t xml:space="preserve"> </w:t>
        <w:t xml:space="preserve"> { </w:t>
        <w:t xml:space="preserve"> PBM_SCHEMA_Demo; }; </w:t>
        <w:t xml:space="preserve"> Utf8String _getClassName() </w:t>
        <w:t xml:space="preserve"> </w:t>
        <w:t xml:space="preserve"> { </w:t>
        <w:t xml:space="preserve"> PBM_CLASS_CUBE_Demo; }; </w:t>
        <w:t xml:space="preserve"> </w:t>
        <w:t xml:space="preserve"> P3DStatus _copyToData(BPDataR instance, BPProject&amp; project) </w:t>
        <w:t xml:space="preserve"> </w:t>
        <w:t xml:space="preserve">; </w:t>
        <w:t xml:space="preserve"> </w:t>
        <w:t xml:space="preserve"> P3DStatus _initFromData(BPDataCR instance) </w:t>
        <w:t xml:space="preserve">; </w:t>
        <w:t xml:space="preserve"> </w:t>
        <w:t xml:space="preserve"> BPGraphicsPtr _createPhysicalGraphics(BPProjectR project,PModelIdCR modelId, </w:t>
        <w:t xml:space="preserve"> isDynamics) </w:t>
        <w:t xml:space="preserve">; </w:t>
        <w:t xml:space="preserve">: </w:t>
        <w:t xml:space="preserve"> m_nWidth; </w:t>
        <w:t xml:space="preserve"> m_nHeight; </w:t>
        <w:t xml:space="preserve"> m_nLenght; Demo_CREATE(CubeDemo); }; Demo_EXTENSION(CubeDemo); } </w:t>
      </w:r>
    </w:p>
    <w:p>
      <w:r>
        <w:rPr>
          <w:b w:val="off"/>
        </w:rPr>
        <w:t>#</w:t>
        <w:t xml:space="preserve"> once</w:t>
      </w:r>
    </w:p>
    <w:p>
      <w:r>
        <w:rPr>
          <w:b w:val="off"/>
        </w:rPr>
        <w:t>pragma</w:t>
      </w:r>
    </w:p>
    <w:p>
      <w:r>
        <w:rPr>
          <w:b w:val="off"/>
        </w:rPr>
        <w:t>namespace</w:t>
      </w:r>
    </w:p>
    <w:p>
      <w:r>
        <w:rPr>
          <w:b w:val="off"/>
        </w:rPr>
        <w:t>DemoObject</w:t>
      </w:r>
    </w:p>
    <w:p>
      <w:r>
        <w:rPr>
          <w:b w:val="off"/>
        </w:rPr>
        <w:t>class</w:t>
      </w:r>
    </w:p>
    <w:p>
      <w:r>
        <w:rPr>
          <w:b w:val="off"/>
        </w:rPr>
        <w:t>CubeDemo</w:t>
      </w:r>
    </w:p>
    <w:p>
      <w:r>
        <w:rPr>
          <w:b w:val="off"/>
        </w:rPr>
        <w:t>const</w:t>
      </w:r>
    </w:p>
    <w:p>
      <w:r>
        <w:rPr>
          <w:b w:val="off"/>
        </w:rPr>
        <w:t>class</w:t>
      </w:r>
    </w:p>
    <w:p>
      <w:r>
        <w:rPr>
          <w:b w:val="off"/>
        </w:rPr>
        <w:t>CubeDemo</w:t>
      </w:r>
    </w:p>
    <w:p>
      <w:r>
        <w:rPr>
          <w:b w:val="off"/>
        </w:rPr>
        <w:t>public</w:t>
      </w:r>
    </w:p>
    <w:p>
      <w:r>
        <w:rPr>
          <w:b w:val="off"/>
        </w:rPr>
        <w:t>BIMBase</w:t>
      </w:r>
    </w:p>
    <w:p>
      <w:r>
        <w:rPr>
          <w:b w:val="off"/>
        </w:rPr>
        <w:t>Data</w:t>
      </w:r>
    </w:p>
    <w:p>
      <w:r>
        <w:rPr>
          <w:b w:val="off"/>
        </w:rPr>
        <w:t>BPGraphicElement</w:t>
      </w:r>
    </w:p>
    <w:p>
      <w:r>
        <w:rPr>
          <w:b w:val="off"/>
        </w:rPr>
        <w:t>public</w:t>
      </w:r>
    </w:p>
    <w:p>
      <w:r>
        <w:rPr>
          <w:b w:val="off"/>
        </w:rPr>
        <w:t xml:space="preserve"> </w:t>
        <w:t>(</w:t>
        <w:t xml:space="preserve">) </w:t>
      </w:r>
    </w:p>
    <w:p>
      <w:r>
        <w:rPr>
          <w:b w:val="off"/>
        </w:rPr>
        <w:t>int</w:t>
      </w:r>
    </w:p>
    <w:p>
      <w:r>
        <w:rPr>
          <w:b w:val="off"/>
        </w:rPr>
        <w:t>getWidth</w:t>
      </w:r>
    </w:p>
    <w:p>
      <w:r/>
    </w:p>
    <w:p>
      <w:r>
        <w:rPr>
          <w:b w:val="off"/>
        </w:rPr>
        <w:t>const</w:t>
      </w:r>
    </w:p>
    <w:p>
      <w:r>
        <w:rPr>
          <w:b w:val="off"/>
        </w:rPr>
        <w:t xml:space="preserve"> </w:t>
        <w:t>(</w:t>
        <w:t>)</w:t>
      </w:r>
    </w:p>
    <w:p>
      <w:r>
        <w:rPr>
          <w:b w:val="off"/>
        </w:rPr>
        <w:t>void</w:t>
      </w:r>
    </w:p>
    <w:p>
      <w:r>
        <w:rPr>
          <w:b w:val="off"/>
        </w:rPr>
        <w:t>setWidth</w:t>
      </w:r>
    </w:p>
    <w:p>
      <w:r>
        <w:rPr>
          <w:b w:val="off"/>
        </w:rPr>
        <w:t xml:space="preserve"> nWidth</w:t>
      </w:r>
    </w:p>
    <w:p>
      <w:r>
        <w:rPr>
          <w:b w:val="off"/>
        </w:rPr>
        <w:t>int</w:t>
      </w:r>
    </w:p>
    <w:p>
      <w:r>
        <w:rPr>
          <w:b w:val="off"/>
        </w:rPr>
        <w:t xml:space="preserve"> </w:t>
        <w:t>(</w:t>
        <w:t xml:space="preserve">) </w:t>
      </w:r>
    </w:p>
    <w:p>
      <w:r>
        <w:rPr>
          <w:b w:val="off"/>
        </w:rPr>
        <w:t>int</w:t>
      </w:r>
    </w:p>
    <w:p>
      <w:r>
        <w:rPr>
          <w:b w:val="off"/>
        </w:rPr>
        <w:t>getLength</w:t>
      </w:r>
    </w:p>
    <w:p>
      <w:r/>
    </w:p>
    <w:p>
      <w:r>
        <w:rPr>
          <w:b w:val="off"/>
        </w:rPr>
        <w:t>const</w:t>
      </w:r>
    </w:p>
    <w:p>
      <w:r>
        <w:rPr>
          <w:b w:val="off"/>
        </w:rPr>
        <w:t xml:space="preserve"> </w:t>
        <w:t>(</w:t>
        <w:t>)</w:t>
      </w:r>
    </w:p>
    <w:p>
      <w:r>
        <w:rPr>
          <w:b w:val="off"/>
        </w:rPr>
        <w:t>void</w:t>
      </w:r>
    </w:p>
    <w:p>
      <w:r>
        <w:rPr>
          <w:b w:val="off"/>
        </w:rPr>
        <w:t>setLength</w:t>
      </w:r>
    </w:p>
    <w:p>
      <w:r>
        <w:rPr>
          <w:b w:val="off"/>
        </w:rPr>
        <w:t xml:space="preserve"> nLength</w:t>
      </w:r>
    </w:p>
    <w:p>
      <w:r>
        <w:rPr>
          <w:b w:val="off"/>
        </w:rPr>
        <w:t>int</w:t>
      </w:r>
    </w:p>
    <w:p>
      <w:r>
        <w:rPr>
          <w:b w:val="off"/>
        </w:rPr>
        <w:t xml:space="preserve"> </w:t>
        <w:t>(</w:t>
        <w:t xml:space="preserve">) </w:t>
      </w:r>
    </w:p>
    <w:p>
      <w:r>
        <w:rPr>
          <w:b w:val="off"/>
        </w:rPr>
        <w:t>int</w:t>
      </w:r>
    </w:p>
    <w:p>
      <w:r>
        <w:rPr>
          <w:b w:val="off"/>
        </w:rPr>
        <w:t>getHeight</w:t>
      </w:r>
    </w:p>
    <w:p>
      <w:r/>
    </w:p>
    <w:p>
      <w:r>
        <w:rPr>
          <w:b w:val="off"/>
        </w:rPr>
        <w:t>const</w:t>
      </w:r>
    </w:p>
    <w:p>
      <w:r>
        <w:rPr>
          <w:b w:val="off"/>
        </w:rPr>
        <w:t xml:space="preserve"> </w:t>
        <w:t>(</w:t>
        <w:t>)</w:t>
      </w:r>
    </w:p>
    <w:p>
      <w:r>
        <w:rPr>
          <w:b w:val="off"/>
        </w:rPr>
        <w:t>void</w:t>
      </w:r>
    </w:p>
    <w:p>
      <w:r>
        <w:rPr>
          <w:b w:val="off"/>
        </w:rPr>
        <w:t>setHeight</w:t>
      </w:r>
    </w:p>
    <w:p>
      <w:r>
        <w:rPr>
          <w:b w:val="off"/>
        </w:rPr>
        <w:t xml:space="preserve"> nHeight</w:t>
      </w:r>
    </w:p>
    <w:p>
      <w:r>
        <w:rPr>
          <w:b w:val="off"/>
        </w:rPr>
        <w:t>int</w:t>
      </w:r>
    </w:p>
    <w:p>
      <w:r>
        <w:rPr>
          <w:b w:val="off"/>
        </w:rPr>
        <w:t>protected</w:t>
      </w:r>
    </w:p>
    <w:p>
      <w:r>
        <w:rPr>
          <w:b w:val="off"/>
        </w:rPr>
        <w:t>virtual</w:t>
      </w:r>
    </w:p>
    <w:p>
      <w:r>
        <w:rPr>
          <w:b w:val="off"/>
        </w:rPr>
        <w:t>const</w:t>
      </w:r>
    </w:p>
    <w:p>
      <w:r>
        <w:rPr>
          <w:b w:val="off"/>
        </w:rPr>
        <w:t>override</w:t>
      </w:r>
    </w:p>
    <w:p>
      <w:r>
        <w:rPr>
          <w:b w:val="off"/>
        </w:rPr>
        <w:t>return</w:t>
      </w:r>
    </w:p>
    <w:p>
      <w:r>
        <w:rPr>
          <w:b w:val="off"/>
        </w:rPr>
        <w:t>virtual</w:t>
      </w:r>
    </w:p>
    <w:p>
      <w:r>
        <w:rPr>
          <w:b w:val="off"/>
        </w:rPr>
        <w:t>const</w:t>
      </w:r>
    </w:p>
    <w:p>
      <w:r>
        <w:rPr>
          <w:b w:val="off"/>
        </w:rPr>
        <w:t>override</w:t>
      </w:r>
    </w:p>
    <w:p>
      <w:r>
        <w:rPr>
          <w:b w:val="off"/>
        </w:rPr>
        <w:t>return</w:t>
      </w:r>
    </w:p>
    <w:p>
      <w:r>
        <w:rPr>
          <w:b w:val="off"/>
        </w:rPr>
        <w:t>//往数据库中写数据</w:t>
      </w:r>
    </w:p>
    <w:p>
      <w:r>
        <w:rPr>
          <w:b w:val="off"/>
        </w:rPr>
        <w:t>virtual</w:t>
      </w:r>
    </w:p>
    <w:p>
      <w:r>
        <w:rPr>
          <w:b w:val="off"/>
        </w:rPr>
        <w:t>const</w:t>
      </w:r>
    </w:p>
    <w:p>
      <w:r>
        <w:rPr>
          <w:b w:val="off"/>
        </w:rPr>
        <w:t>override</w:t>
      </w:r>
    </w:p>
    <w:p>
      <w:r>
        <w:rPr>
          <w:b w:val="off"/>
        </w:rPr>
        <w:t>//从数据库中读数据</w:t>
      </w:r>
    </w:p>
    <w:p>
      <w:r>
        <w:rPr>
          <w:b w:val="off"/>
        </w:rPr>
        <w:t>virtual</w:t>
      </w:r>
    </w:p>
    <w:p>
      <w:r>
        <w:rPr>
          <w:b w:val="off"/>
        </w:rPr>
        <w:t>override</w:t>
      </w:r>
    </w:p>
    <w:p>
      <w:r>
        <w:rPr>
          <w:b w:val="off"/>
        </w:rPr>
        <w:t>//创建几何造型</w:t>
      </w:r>
    </w:p>
    <w:p>
      <w:r>
        <w:rPr>
          <w:b w:val="off"/>
        </w:rPr>
        <w:t>virtual</w:t>
      </w:r>
    </w:p>
    <w:p>
      <w:r>
        <w:rPr>
          <w:b w:val="off"/>
        </w:rPr>
        <w:t>bool</w:t>
      </w:r>
    </w:p>
    <w:p>
      <w:r>
        <w:rPr>
          <w:b w:val="off"/>
        </w:rPr>
        <w:t>override</w:t>
      </w:r>
    </w:p>
    <w:p>
      <w:r>
        <w:rPr>
          <w:b w:val="off"/>
        </w:rPr>
        <w:t>private</w:t>
      </w:r>
    </w:p>
    <w:p>
      <w:r>
        <w:rPr>
          <w:b w:val="off"/>
        </w:rPr>
        <w:t>int</w:t>
      </w:r>
    </w:p>
    <w:p>
      <w:r>
        <w:rPr>
          <w:b w:val="off"/>
        </w:rPr>
        <w:t>int</w:t>
      </w:r>
    </w:p>
    <w:p>
      <w:r>
        <w:rPr>
          <w:b w:val="off"/>
        </w:rPr>
        <w:t>int</w:t>
      </w:r>
    </w:p>
    <w:p/>
    <w:p>
      <w:r/>
    </w:p>
    <w:p>
      <w:r>
        <w:rPr>
          <w:b w:val="off"/>
        </w:rPr>
        <w:t xml:space="preserve"> </w:t>
        <w:t xml:space="preserve"> </w:t>
        <w:t xml:space="preserve"> </w:t>
        <w:t xml:space="preserve"> </w:t>
        <w:t xml:space="preserve"> using </w:t>
        <w:t xml:space="preserve"> </w:t>
        <w:t xml:space="preserve">; CubeDemo::CubeDemo() { m_nLenght = </w:t>
        <w:t xml:space="preserve">; m_nWidth = </w:t>
        <w:t xml:space="preserve">; m_nHeight = </w:t>
        <w:t xml:space="preserve">; } CubeDemo::~CubeDemo() {} int CubeDemo::getWidth() </w:t>
        <w:t xml:space="preserve"> { </w:t>
        <w:t xml:space="preserve"> m_nWidth; } void CubeDemo::setWidth(int nWidth) { m_nWidth = nWidth; } int CubeDemo::getLength() </w:t>
        <w:t xml:space="preserve"> { </w:t>
        <w:t xml:space="preserve"> m_nLenght; } void CubeDemo::setLength(int nLength) { m_nLenght = nLength; } int CubeDemo::getHeight() </w:t>
        <w:t xml:space="preserve"> { </w:t>
        <w:t xml:space="preserve"> m_nHeight; } void CubeDemo::setHeight(int nHeight) { m_nHeight = nHeight; } ::p3d::P3DStatus CubeDemo::_copyToData(BIMBase::Core::BPDataR instance, BIMBase::Core::BPProject&amp; project) </w:t>
        <w:t xml:space="preserve"> { </w:t>
        <w:t xml:space="preserve"> (T_Super::_copyToData(instance, project) != P3DStatus::SUCCESS) </w:t>
        <w:t xml:space="preserve"> ERROR; P3DStatus status; status = instance.setValue(Property_Lenght, BPValue(this-&gt;getLength())); </w:t>
        <w:t xml:space="preserve"> (P3DStatus::SUCCESS != status) </w:t>
        <w:t xml:space="preserve"> ERROR; status = instance.setValue(Property_Width, BPValue(this-&gt;getWidth())); </w:t>
        <w:t xml:space="preserve"> (P3DStatus::SUCCESS != status) </w:t>
        <w:t xml:space="preserve"> ERROR; status = instance.setValue(Property_Height, BPValue(this-&gt;getHeight())); </w:t>
        <w:t xml:space="preserve"> (P3DStatus::SUCCESS != status) </w:t>
        <w:t xml:space="preserve"> ERROR; </w:t>
        <w:t xml:space="preserve"> SUCCESS; } ::p3d::P3DStatus CubeDemo::_initFromData(BIMBase::Core::BPDataCR instance) { </w:t>
        <w:t xml:space="preserve"> (T_Super::_initFromData(instance) != P3DStatus::SUCCESS) </w:t>
        <w:t xml:space="preserve"> ERROR; BPValue value; P3DStatus status; status = instance.getValue(value, Property_Lenght); </w:t>
        <w:t xml:space="preserve"> (P3DStatus::SUCCESS != status) </w:t>
        <w:t xml:space="preserve"> ERROR; setLength(value.getInteger()); status = instance.getValue(value, Property_Width); </w:t>
        <w:t xml:space="preserve"> (P3DStatus::SUCCESS != status) </w:t>
        <w:t xml:space="preserve"> ERROR; setWidth(value.getInteger()); status = instance.getValue(value, Property_Height); </w:t>
        <w:t xml:space="preserve"> (P3DStatus::SUCCESS != status) </w:t>
        <w:t xml:space="preserve"> ERROR; setHeight(value.getInteger()); </w:t>
        <w:t xml:space="preserve"> SUCCESS; } BPGraphicsPtr CubeDemo::_createPhysicalGraphics(BPProjectR project, PModelIdCR modelId, bool isDynamics) { BPModelPtr ptrModel = project.getModelById(modelId); </w:t>
        <w:t xml:space="preserve"> (ptrModel.isNull()) </w:t>
        <w:t xml:space="preserve"> nullptr; BPGraphicsPtr ptrGraphic = ptrModel-&gt;createPhysicalGraphics(); </w:t>
        <w:t xml:space="preserve"> (ptrGraphic.isNull()) </w:t>
        <w:t xml:space="preserve"> nullptr; int nWidth = getWidth(); int nLength = getLength(); int nHeight = getHeight(); </w:t>
        <w:t xml:space="preserve"> pvector&lt;GePoint3d&gt; pts; pts.push_back(GePoint3d::create(</w:t>
        <w:t xml:space="preserve">, -nWidth / </w:t>
        <w:t xml:space="preserve">, </w:t>
        <w:t xml:space="preserve">)); pts.push_back(GePoint3d::create(nLength, -nWidth / </w:t>
        <w:t xml:space="preserve">, </w:t>
        <w:t xml:space="preserve">)); pts.push_back(GePoint3d::create(nLength, nWidth / </w:t>
        <w:t xml:space="preserve">, </w:t>
        <w:t>)); pts.push_back(GePoint3d::create(</w:t>
        <w:t xml:space="preserve">, nWidth / </w:t>
        <w:t xml:space="preserve">, </w:t>
        <w:t>)); pts.push_back(GePoint3d::create(</w:t>
        <w:t xml:space="preserve">, -nWidth / </w:t>
        <w:t xml:space="preserve">, </w:t>
        <w:t xml:space="preserve">)); GeCurveArrayPtr ptrOutLines = GeCurveArray::createLinestringArray(pts, GeCurveArray::BOUNDARY_TYPE_Outer); </w:t>
        <w:t xml:space="preserve"> GeVec3d vec = GeVec3d::create(</w:t>
        <w:t xml:space="preserve">, </w:t>
        <w:t xml:space="preserve">, nHeight); GeExtrusionInfo extrData(ptrOutLines, vec, </w:t>
        <w:t xml:space="preserve">); IGeSolidBasePtr ptrExtrusion = IGeSolidBase::createGeExtrusion(extrData); ptrGraphic-&gt;addGeSolidBase(*ptrExtrusion); </w:t>
        <w:t xml:space="preserve"> ptrGraphic; } </w:t>
      </w:r>
    </w:p>
    <w:p>
      <w:r>
        <w:rPr>
          <w:b w:val="off"/>
        </w:rPr>
        <w:t>#include "pch.h"</w:t>
      </w:r>
    </w:p>
    <w:p>
      <w:r>
        <w:rPr>
          <w:b w:val="off"/>
        </w:rPr>
        <w:t>#include "CubeDemo.h"</w:t>
      </w:r>
    </w:p>
    <w:p>
      <w:r>
        <w:rPr>
          <w:b w:val="off"/>
        </w:rPr>
        <w:t>#define Property_Lenght "Length"</w:t>
      </w:r>
    </w:p>
    <w:p>
      <w:r>
        <w:rPr>
          <w:b w:val="off"/>
        </w:rPr>
        <w:t>#define Property_Width "Width"</w:t>
      </w:r>
    </w:p>
    <w:p>
      <w:r>
        <w:rPr>
          <w:b w:val="off"/>
        </w:rPr>
        <w:t>#define Property_Height "Height"</w:t>
      </w:r>
    </w:p>
    <w:p>
      <w:r>
        <w:rPr>
          <w:b w:val="off"/>
        </w:rPr>
        <w:t>namespace</w:t>
      </w:r>
    </w:p>
    <w:p>
      <w:r>
        <w:rPr>
          <w:b w:val="off"/>
        </w:rPr>
        <w:t>DemoObject</w:t>
      </w:r>
    </w:p>
    <w:p>
      <w:r>
        <w:rPr>
          <w:b w:val="off"/>
        </w:rPr>
        <w:t>1000</w:t>
      </w:r>
    </w:p>
    <w:p>
      <w:r>
        <w:rPr>
          <w:b w:val="off"/>
        </w:rPr>
        <w:t>200</w:t>
      </w:r>
    </w:p>
    <w:p>
      <w:r>
        <w:rPr>
          <w:b w:val="off"/>
        </w:rPr>
        <w:t>3000</w:t>
      </w:r>
    </w:p>
    <w:p>
      <w:r>
        <w:rPr>
          <w:b w:val="off"/>
        </w:rPr>
        <w:t>const</w:t>
      </w:r>
    </w:p>
    <w:p>
      <w:r>
        <w:rPr>
          <w:b w:val="off"/>
        </w:rPr>
        <w:t>return</w:t>
      </w:r>
    </w:p>
    <w:p>
      <w:r>
        <w:rPr>
          <w:b w:val="off"/>
        </w:rPr>
        <w:t>const</w:t>
      </w:r>
    </w:p>
    <w:p>
      <w:r>
        <w:rPr>
          <w:b w:val="off"/>
        </w:rPr>
        <w:t>return</w:t>
      </w:r>
    </w:p>
    <w:p>
      <w:r>
        <w:rPr>
          <w:b w:val="off"/>
        </w:rPr>
        <w:t>const</w:t>
      </w:r>
    </w:p>
    <w:p>
      <w:r>
        <w:rPr>
          <w:b w:val="off"/>
        </w:rPr>
        <w:t>return</w:t>
      </w:r>
    </w:p>
    <w:p>
      <w:r>
        <w:rPr>
          <w:b w:val="off"/>
        </w:rPr>
        <w:t>const</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return</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return</w:t>
      </w:r>
    </w:p>
    <w:p>
      <w:r>
        <w:rPr>
          <w:b w:val="off"/>
        </w:rPr>
        <w:t>if</w:t>
      </w:r>
    </w:p>
    <w:p>
      <w:r>
        <w:rPr>
          <w:b w:val="off"/>
        </w:rPr>
        <w:t>return</w:t>
      </w:r>
    </w:p>
    <w:p>
      <w:r>
        <w:rPr>
          <w:b w:val="off"/>
        </w:rPr>
        <w:t>if</w:t>
      </w:r>
    </w:p>
    <w:p>
      <w:r>
        <w:rPr>
          <w:b w:val="off"/>
        </w:rPr>
        <w:t>return</w:t>
      </w:r>
    </w:p>
    <w:p>
      <w:r>
        <w:rPr>
          <w:b w:val="off"/>
        </w:rPr>
        <w:t>//绘制底部外轮廓</w:t>
      </w:r>
    </w:p>
    <w:p>
      <w:r>
        <w:rPr>
          <w:b w:val="off"/>
        </w:rPr>
        <w:t>0</w:t>
      </w:r>
    </w:p>
    <w:p>
      <w:r>
        <w:rPr>
          <w:b w:val="off"/>
        </w:rPr>
        <w:t>2</w:t>
      </w:r>
    </w:p>
    <w:p>
      <w:r>
        <w:rPr>
          <w:b w:val="off"/>
        </w:rPr>
        <w:t>0</w:t>
      </w:r>
    </w:p>
    <w:p>
      <w:r>
        <w:rPr>
          <w:b w:val="off"/>
        </w:rPr>
        <w:t>2</w:t>
      </w:r>
    </w:p>
    <w:p>
      <w:r>
        <w:rPr>
          <w:b w:val="off"/>
        </w:rPr>
        <w:t>0</w:t>
      </w:r>
    </w:p>
    <w:p>
      <w:r>
        <w:rPr>
          <w:b w:val="off"/>
        </w:rPr>
        <w:t>2</w:t>
      </w:r>
    </w:p>
    <w:p>
      <w:r>
        <w:rPr>
          <w:b w:val="off"/>
        </w:rPr>
        <w:t>0</w:t>
      </w:r>
    </w:p>
    <w:p>
      <w:r>
        <w:rPr>
          <w:b w:val="off"/>
        </w:rPr>
        <w:t>0</w:t>
      </w:r>
    </w:p>
    <w:p>
      <w:r>
        <w:rPr>
          <w:b w:val="off"/>
        </w:rPr>
        <w:t>2</w:t>
      </w:r>
    </w:p>
    <w:p>
      <w:r>
        <w:rPr>
          <w:b w:val="off"/>
        </w:rPr>
        <w:t>0</w:t>
      </w:r>
    </w:p>
    <w:p>
      <w:r>
        <w:rPr>
          <w:b w:val="off"/>
        </w:rPr>
        <w:t>0</w:t>
      </w:r>
    </w:p>
    <w:p>
      <w:r>
        <w:rPr>
          <w:b w:val="off"/>
        </w:rPr>
        <w:t>2</w:t>
      </w:r>
    </w:p>
    <w:p>
      <w:r>
        <w:rPr>
          <w:b w:val="off"/>
        </w:rPr>
        <w:t>0</w:t>
      </w:r>
    </w:p>
    <w:p>
      <w:r>
        <w:rPr>
          <w:b w:val="off"/>
        </w:rPr>
        <w:t>//向Z方向拉伸</w:t>
      </w:r>
    </w:p>
    <w:p>
      <w:r>
        <w:rPr>
          <w:b w:val="off"/>
        </w:rPr>
        <w:t>0</w:t>
      </w:r>
    </w:p>
    <w:p>
      <w:r>
        <w:rPr>
          <w:b w:val="off"/>
        </w:rPr>
        <w:t>0</w:t>
      </w:r>
    </w:p>
    <w:p>
      <w:r>
        <w:rPr>
          <w:b w:val="off"/>
        </w:rPr>
        <w:t>true</w:t>
      </w:r>
    </w:p>
    <w:p>
      <w:r>
        <w:rPr>
          <w:b w:val="off"/>
        </w:rPr>
        <w:t>return</w:t>
      </w:r>
    </w:p>
    <w:p/>
    <w:p>
      <w:r/>
    </w:p>
    <w:p>
      <w:r>
        <w:rPr>
          <w:b w:val="off"/>
        </w:rPr>
        <w:t xml:space="preserve"> BPObjectExtensionManager::getInstance().registerBPObjectExtension(PBM_SCHEMA_DEMO,PBM_CLASS_CUBE_DEMO, </w:t>
        <w:t xml:space="preserve"> CubeDemoExtension()); </w:t>
      </w:r>
    </w:p>
    <w:p>
      <w:r>
        <w:rPr>
          <w:b w:val="off"/>
        </w:rPr>
        <w:t>//注册运行时类型判断</w:t>
      </w:r>
    </w:p>
    <w:p>
      <w:r>
        <w:rPr>
          <w:b w:val="off"/>
        </w:rPr>
        <w:t>new</w:t>
      </w:r>
    </w:p>
    <w:p/>
    <w:p>
      <w:r/>
    </w:p>
    <w:p>
      <w:r>
        <w:rPr>
          <w:b w:val="off"/>
        </w:rPr>
        <w:t xml:space="preserve">void CubeDemoFun() { BPProjectP pProject = BPApplication::getInstance().getProjectManager()-&gt;getMainProject(); </w:t>
        <w:t xml:space="preserve"> (pProject == nullptr) </w:t>
        <w:t xml:space="preserve">; BPModelBaseP pModel = pProject-&gt;getActiveModel(); </w:t>
        <w:t xml:space="preserve"> (pModel == nullptr) </w:t>
        <w:t>; PModelId modelId = pModel-&gt;getModelId(); DemoObject::CubeDemo pcube; pcube.setWidth(</w:t>
        <w:t>); pcube.setLength(</w:t>
        <w:t>); pcube.setHeight(</w:t>
        <w:t xml:space="preserve">); pcube.addToProject(*pProject, modelId); BPViewportP pViewPort = BPViewManager::getInstance().getActivedViewport(); </w:t>
        <w:t xml:space="preserve"> (</w:t>
        <w:t xml:space="preserve"> == pViewPort) </w:t>
        <w:t xml:space="preserve"> ; </w:t>
        <w:t xml:space="preserve"> (pViewPort) { pViewPort-&gt;updateView(); } } AutoDoRegisterFunctionsBegin BPToolsManager::registerFun(_T(</w:t>
        <w:t xml:space="preserve">), &amp;CubeDemoFun); AutoDoRegisterFunctionsEnd </w:t>
      </w:r>
    </w:p>
    <w:p>
      <w:r>
        <w:rPr>
          <w:b w:val="off"/>
        </w:rPr>
        <w:t>if</w:t>
      </w:r>
    </w:p>
    <w:p>
      <w:r>
        <w:rPr>
          <w:b w:val="off"/>
        </w:rPr>
        <w:t>return</w:t>
      </w:r>
    </w:p>
    <w:p>
      <w:r>
        <w:rPr>
          <w:b w:val="off"/>
        </w:rPr>
        <w:t>if</w:t>
      </w:r>
    </w:p>
    <w:p>
      <w:r>
        <w:rPr>
          <w:b w:val="off"/>
        </w:rPr>
        <w:t>return</w:t>
      </w:r>
    </w:p>
    <w:p>
      <w:r>
        <w:rPr>
          <w:b w:val="off"/>
        </w:rPr>
        <w:t>2000</w:t>
      </w:r>
    </w:p>
    <w:p>
      <w:r>
        <w:rPr>
          <w:b w:val="off"/>
        </w:rPr>
        <w:t>3000</w:t>
      </w:r>
    </w:p>
    <w:p>
      <w:r>
        <w:rPr>
          <w:b w:val="off"/>
        </w:rPr>
        <w:t>800</w:t>
      </w:r>
    </w:p>
    <w:p>
      <w:r>
        <w:rPr>
          <w:b w:val="off"/>
        </w:rPr>
        <w:t>if</w:t>
      </w:r>
    </w:p>
    <w:p>
      <w:r>
        <w:rPr>
          <w:b w:val="off"/>
        </w:rPr>
        <w:t>NULL</w:t>
      </w:r>
    </w:p>
    <w:p>
      <w:r>
        <w:rPr>
          <w:b w:val="off"/>
        </w:rPr>
        <w:t>return</w:t>
      </w:r>
    </w:p>
    <w:p>
      <w:r>
        <w:rPr>
          <w:b w:val="off"/>
        </w:rPr>
        <w:t>if</w:t>
      </w:r>
    </w:p>
    <w:p>
      <w:r>
        <w:rPr>
          <w:b w:val="off"/>
        </w:rPr>
        <w:t>"CubeDemo"</w:t>
      </w:r>
    </w:p>
    <w:p/>
    <w:p>
      <w:r>
        <w:rPr>
          <w:b w:val="off"/>
        </w:rPr>
        <w:t>示例代码3-4，3-5，3-6实现了一个自定义的立方体构件，如图3-4所示，通过立方体的长、宽、高进行构造。</w:t>
        <w:br/>
        <w:t>注意：代码3-6中的Length、Width与Height需要在schema中Class属性定义，否则代码无法运行。</w:t>
        <w:br/>
        <w:t>示例代码3-7对象的注册是必不可少的，主要用于在</w:t>
        <w:t>BPObjectExtensionManager</w:t>
        <w:t>中获取自己的构件，如实现对象属性中需要用到，对象的注册需要在工程启动时就进行。</w:t>
      </w:r>
    </w:p>
    <w:p/>
    <w:p>
      <w:r>
        <w:rPr>
          <w:b w:val="off"/>
        </w:rPr>
        <w:t>示例代码3-5，3-6实现继承自</w:t>
        <w:t>BPGraphicElement</w:t>
        <w:t>的类</w:t>
        <w:t>CubeDemo</w:t>
        <w:t>，</w:t>
        <w:t>CubeDemo</w:t>
        <w:t>类中主要完成了如下几个工作：</w:t>
        <w:br/>
      </w:r>
    </w:p>
    <w:p/>
    <w:p>
      <w:r>
        <w:t>● 定义长、宽、高三个属性及其</w:t>
        <w:br/>
      </w:r>
      <w:r>
        <w:t>● 、</w:t>
        <w:br/>
      </w:r>
      <w:r>
        <w:t>● 接口。</w:t>
        <w:br/>
      </w:r>
      <w:r>
        <w:t>● 在</w:t>
        <w:br/>
      </w:r>
      <w:r>
        <w:t>● 中实现保存属性值到数据，在</w:t>
        <w:br/>
      </w:r>
      <w:r>
        <w:t>● 中实现从数据中初始化属性值。</w:t>
        <w:br/>
      </w:r>
      <w:r>
        <w:t>● 重写</w:t>
        <w:br/>
      </w:r>
      <w:r>
        <w:t>● 中的</w:t>
        <w:br/>
      </w:r>
      <w:r>
        <w:t>● 接口，根据</w:t>
        <w:br/>
      </w:r>
      <w:r>
        <w:t>● 的Length、Width、Height构造立方体图形。</w:t>
        <w:br/>
      </w:r>
    </w:p>
    <w:p>
      <w:r>
        <w:rPr>
          <w:b w:val="off"/>
        </w:rPr>
        <w:t>至此，自建对象</w:t>
        <w:t>CubeDemo</w:t>
        <w:t>构造完毕，可同内建对象一样通过</w:t>
        <w:t>addToProject</w:t>
        <w:t>接口保存到工程中。</w:t>
        <w:br/>
      </w:r>
    </w:p>
    <w:p>
      <w:pPr>
        <w:pStyle w:val="3"/>
      </w:pPr>
      <w:r>
        <w:t>3.2 对象编辑</w:t>
      </w:r>
    </w:p>
    <w:p>
      <w:r>
        <w:rPr>
          <w:b w:val="off"/>
        </w:rPr>
        <w:t>在BIMBase中，对象的编辑有以下几种方法：</w:t>
        <w:br/>
      </w:r>
    </w:p>
    <w:p/>
    <w:p>
      <w:r>
        <w:t>● 右键菜单及编辑菜单栏中的移动、复制、镜像、删除功能。对于用户自建对象，需用户代码实现移动、复制、镜像、删除功能；</w:t>
        <w:br/>
      </w:r>
      <w:r>
        <w:t>● 夹点拖拽功能，用户自建对象需代码实现；</w:t>
        <w:br/>
      </w:r>
      <w:r>
        <w:t>● 属性编辑功能，用户自建对象需代码实现；</w:t>
        <w:br/>
      </w:r>
    </w:p>
    <w:p/>
    <w:p>
      <w:pPr>
        <w:pStyle w:val="4"/>
      </w:pPr>
      <w:r>
        <w:t>3.2.1 移动</w:t>
      </w:r>
    </w:p>
    <w:p>
      <w:r>
        <w:rPr>
          <w:b w:val="off"/>
        </w:rPr>
        <w:t>对于自建对象，需实现自己的复制功能，可通过重写</w:t>
        <w:t>IToolMove</w:t>
        <w:t>类实现，</w:t>
        <w:t>IToolMove</w:t>
        <w:t>类提供的接口如表3-1所示。</w:t>
        <w:br/>
      </w:r>
    </w:p>
    <w:p/>
    <w:p/>
    <w:tbl>
      <w:tblPr>
        <w:tblW w:w="0" w:type="auto"/>
        <w:tblBorders>
          <w:top w:val="single"/>
          <w:left w:val="single"/>
          <w:bottom w:val="single"/>
          <w:right w:val="single"/>
          <w:insideH w:val="single"/>
          <w:insideV w:val="single"/>
        </w:tblBorders>
      </w:tblPr>
      <w:tr>
        <w:tc>
          <w:p>
            <w:r>
              <w:t>方法</w:t>
            </w:r>
          </w:p>
        </w:tc>
        <w:tc>
          <w:p>
            <w:r>
              <w:t>描述</w:t>
            </w:r>
          </w:p>
        </w:tc>
      </w:tr>
      <w:tr>
        <w:tc>
          <w:p>
            <w:r>
              <w:t>&amp;)</w:t>
            </w:r>
          </w:p>
        </w:tc>
        <w:tc>
          <w:p>
            <w:r>
              <w:t>过滤选择对象接口</w:t>
            </w:r>
          </w:p>
        </w:tc>
      </w:tr>
      <w:tr>
        <w:tc>
          <w:p>
            <w:r>
              <w:t>&amp;,GeTransform,BPRedrawEntitys)</w:t>
            </w:r>
          </w:p>
        </w:tc>
        <w:tc>
          <w:p>
            <w:r>
              <w:t>动态预览接口</w:t>
            </w:r>
          </w:p>
        </w:tc>
      </w:tr>
      <w:tr>
        <w:tc>
          <w:p>
            <w:r>
              <w:t>&amp;, GeTransform, unsigned int)</w:t>
            </w:r>
          </w:p>
        </w:tc>
        <w:tc>
          <w:p>
            <w:r>
              <w:t>实现移动效果接口</w:t>
            </w:r>
          </w:p>
        </w:tc>
      </w:tr>
      <w:tr>
        <w:tc>
          <w:p>
            <w:r>
              <w:t>CacheDynamic()</w:t>
            </w:r>
          </w:p>
        </w:tc>
        <w:tc>
          <w:p>
            <w:r>
              <w:t>是否使用默认动态效果</w:t>
            </w:r>
          </w:p>
        </w:tc>
      </w:tr>
    </w:tbl>
    <w:p>
      <w:r/>
    </w:p>
    <w:p>
      <w:r>
        <w:rPr>
          <w:b w:val="off"/>
        </w:rPr>
        <w:t xml:space="preserve"> ToolCubeMoveDemo:</w:t>
        <w:t xml:space="preserve"> IToolMove { </w:t>
        <w:t xml:space="preserve">: ToolCubeMoveDemo(); ~ToolCubeMoveDemo(); </w:t>
        <w:t xml:space="preserve"> </w:t>
        <w:t xml:space="preserve">; </w:t>
        <w:t xml:space="preserve"> </w:t>
        <w:t xml:space="preserve"> </w:t>
        <w:t xml:space="preserve">{ </w:t>
        <w:t xml:space="preserve"> </w:t>
        <w:t xml:space="preserve">; } </w:t>
        <w:t xml:space="preserve"> </w:t>
        <w:t xml:space="preserve">; </w:t>
        <w:t xml:space="preserve"> </w:t>
        <w:t xml:space="preserve">; }; </w:t>
      </w:r>
    </w:p>
    <w:p>
      <w:r>
        <w:rPr>
          <w:b w:val="off"/>
        </w:rPr>
        <w:t>class</w:t>
      </w:r>
    </w:p>
    <w:p>
      <w:r>
        <w:rPr>
          <w:b w:val="off"/>
        </w:rPr>
        <w:t>public</w:t>
      </w:r>
    </w:p>
    <w:p>
      <w:r>
        <w:rPr>
          <w:b w:val="off"/>
        </w:rPr>
        <w:t>public</w:t>
      </w:r>
    </w:p>
    <w:p>
      <w:r>
        <w:rPr>
          <w:b w:val="off"/>
        </w:rPr>
        <w:t>//选中需要移动的构件后响应</w:t>
      </w:r>
    </w:p>
    <w:p>
      <w:r>
        <w:rPr>
          <w:b w:val="off"/>
        </w:rPr>
        <w:t xml:space="preserve"> </w:t>
        <w:t xml:space="preserve"> </w:t>
        <w:t xml:space="preserve"> override</w:t>
      </w:r>
    </w:p>
    <w:p>
      <w:r>
        <w:rPr>
          <w:b w:val="off"/>
        </w:rPr>
        <w:t>virtual</w:t>
      </w:r>
    </w:p>
    <w:p>
      <w:r>
        <w:rPr>
          <w:b w:val="off"/>
        </w:rPr>
        <w:t>void</w:t>
      </w:r>
    </w:p>
    <w:p>
      <w:r>
        <w:rPr>
          <w:b w:val="off"/>
        </w:rPr>
        <w:t>ElementsSelected</w:t>
      </w:r>
    </w:p>
    <w:p>
      <w:r>
        <w:rPr>
          <w:b w:val="off"/>
        </w:rPr>
        <w:t>(</w:t>
        <w:t>&lt;BPEntityPtr&gt; &amp; refps)</w:t>
      </w:r>
    </w:p>
    <w:p>
      <w:r>
        <w:rPr>
          <w:b w:val="off"/>
        </w:rPr>
        <w:t>vector</w:t>
      </w:r>
    </w:p>
    <w:p>
      <w:r>
        <w:rPr>
          <w:b w:val="off"/>
        </w:rPr>
        <w:t>//如果返回false则会调用自定义Dynamic函数，调自定义函数时最好不要是</w:t>
      </w:r>
    </w:p>
    <w:p>
      <w:r>
        <w:rPr>
          <w:b w:val="off"/>
        </w:rPr>
        <w:t>//计算密集型操作</w:t>
      </w:r>
    </w:p>
    <w:p>
      <w:r>
        <w:rPr>
          <w:b w:val="off"/>
        </w:rPr>
        <w:t xml:space="preserve"> </w:t>
        <w:t xml:space="preserve"> </w:t>
        <w:t xml:space="preserve"> override </w:t>
      </w:r>
    </w:p>
    <w:p>
      <w:r>
        <w:rPr>
          <w:b w:val="off"/>
        </w:rPr>
        <w:t>virtual</w:t>
      </w:r>
    </w:p>
    <w:p>
      <w:r>
        <w:rPr>
          <w:b w:val="off"/>
        </w:rPr>
        <w:t>bool</w:t>
      </w:r>
    </w:p>
    <w:p>
      <w:r>
        <w:rPr>
          <w:b w:val="off"/>
        </w:rPr>
        <w:t>CacheDynamic</w:t>
      </w:r>
    </w:p>
    <w:p>
      <w:r>
        <w:rPr>
          <w:b w:val="off"/>
        </w:rPr>
        <w:t>()</w:t>
      </w:r>
    </w:p>
    <w:p>
      <w:r>
        <w:rPr>
          <w:b w:val="off"/>
        </w:rPr>
        <w:t>return</w:t>
      </w:r>
    </w:p>
    <w:p>
      <w:r>
        <w:rPr>
          <w:b w:val="off"/>
        </w:rPr>
        <w:t>true</w:t>
      </w:r>
    </w:p>
    <w:p>
      <w:r>
        <w:rPr>
          <w:b w:val="off"/>
        </w:rPr>
        <w:t>//动态移动物体时响应函数，需要CacheDynamic为false时函数启动</w:t>
      </w:r>
    </w:p>
    <w:p>
      <w:r>
        <w:rPr>
          <w:b w:val="off"/>
        </w:rPr>
        <w:t xml:space="preserve"> </w:t>
        <w:t xml:space="preserve"> </w:t>
        <w:t xml:space="preserve"> override</w:t>
      </w:r>
    </w:p>
    <w:p>
      <w:r>
        <w:rPr>
          <w:b w:val="off"/>
        </w:rPr>
        <w:t>virtual</w:t>
      </w:r>
    </w:p>
    <w:p>
      <w:r>
        <w:rPr>
          <w:b w:val="off"/>
        </w:rPr>
        <w:t>void</w:t>
      </w:r>
    </w:p>
    <w:p>
      <w:r>
        <w:rPr>
          <w:b w:val="off"/>
        </w:rPr>
        <w:t>Dynamic</w:t>
      </w:r>
    </w:p>
    <w:p>
      <w:r>
        <w:rPr>
          <w:b w:val="off"/>
        </w:rPr>
        <w:t>(</w:t>
        <w:t>::</w:t>
        <w:t xml:space="preserve">&lt;BPEntityPtr&gt; </w:t>
        <w:t xml:space="preserve"> &amp; refps, GeTransformCR transform, BPRedrawEntitys&amp; redrawElems)</w:t>
      </w:r>
    </w:p>
    <w:p>
      <w:r>
        <w:rPr>
          <w:b w:val="off"/>
        </w:rPr>
        <w:t>std</w:t>
      </w:r>
    </w:p>
    <w:p>
      <w:r>
        <w:rPr>
          <w:b w:val="off"/>
        </w:rPr>
        <w:t>vector</w:t>
      </w:r>
    </w:p>
    <w:p>
      <w:r>
        <w:rPr>
          <w:b w:val="off"/>
        </w:rPr>
        <w:t>const</w:t>
      </w:r>
    </w:p>
    <w:p>
      <w:r>
        <w:rPr>
          <w:b w:val="off"/>
        </w:rPr>
        <w:t>//移动完构件点击布置时响应函数</w:t>
      </w:r>
    </w:p>
    <w:p>
      <w:r>
        <w:rPr>
          <w:b w:val="off"/>
        </w:rPr>
        <w:t xml:space="preserve"> </w:t>
        <w:t xml:space="preserve"> </w:t>
        <w:t xml:space="preserve"> override</w:t>
      </w:r>
    </w:p>
    <w:p>
      <w:r>
        <w:rPr>
          <w:b w:val="off"/>
        </w:rPr>
        <w:t>virtual</w:t>
      </w:r>
    </w:p>
    <w:p>
      <w:r>
        <w:rPr>
          <w:b w:val="off"/>
        </w:rPr>
        <w:t>void</w:t>
      </w:r>
    </w:p>
    <w:p>
      <w:r>
        <w:rPr>
          <w:b w:val="off"/>
        </w:rPr>
        <w:t>Move</w:t>
      </w:r>
    </w:p>
    <w:p>
      <w:r>
        <w:rPr>
          <w:b w:val="off"/>
        </w:rPr>
        <w:t>(</w:t>
        <w:t>::</w:t>
        <w:t xml:space="preserve">&lt;BPEntityPtr&gt; </w:t>
        <w:t xml:space="preserve"> &amp; refps, GeTransformCR transform)</w:t>
      </w:r>
    </w:p>
    <w:p>
      <w:r>
        <w:rPr>
          <w:b w:val="off"/>
        </w:rPr>
        <w:t>std</w:t>
      </w:r>
    </w:p>
    <w:p>
      <w:r>
        <w:rPr>
          <w:b w:val="off"/>
        </w:rPr>
        <w:t>vector</w:t>
      </w:r>
    </w:p>
    <w:p>
      <w:r>
        <w:rPr>
          <w:b w:val="off"/>
        </w:rPr>
        <w:t>const</w:t>
      </w:r>
    </w:p>
    <w:p/>
    <w:p>
      <w:r/>
    </w:p>
    <w:p>
      <w:r>
        <w:rPr>
          <w:b w:val="off"/>
        </w:rPr>
        <w:t xml:space="preserve"> </w:t>
        <w:t xml:space="preserve"> </w:t>
        <w:t xml:space="preserve"> ToolCubeMoveDemo::ToolCubeMoveDemo() {} ToolCubeMoveDemo::~ToolCubeMoveDemo() {} </w:t>
        <w:t xml:space="preserve"> ToolCubeMoveDemo::Dynamic(</w:t>
        <w:t>::</w:t>
        <w:t xml:space="preserve">&lt;BPEntityPtr&gt; </w:t>
        <w:t xml:space="preserve"> &amp; refps, GeTransformCR transform, BPRedrawEntitys&amp; redrawElems){} </w:t>
        <w:t xml:space="preserve"> ToolCubeMoveDemo::Move(</w:t>
        <w:t>::</w:t>
        <w:t xml:space="preserve">&lt;BPEntityPtr&gt; </w:t>
        <w:t xml:space="preserve"> &amp; refps, GeTransformCR transform) { </w:t>
        <w:t xml:space="preserve"> (BPEntityPtr refP : refps) { </w:t>
        <w:t xml:space="preserve"> (refP.isNull()) </w:t>
        <w:t xml:space="preserve">; </w:t>
        <w:t xml:space="preserve"> BPDataPtr ptrData = BPDataUtil::getDataOnEntity(*refP); </w:t>
        <w:t xml:space="preserve"> (!ptrData.isValid()) </w:t>
        <w:t xml:space="preserve">; DemoObject::CubeDemo pbCube; pbCube.initFromData(*ptrData); </w:t>
        <w:t xml:space="preserve"> pbCube.onTransform(transform); </w:t>
        <w:t xml:space="preserve"> pbCube.replaceInProject(*refP-&gt;getBPProject()); } } </w:t>
        <w:t xml:space="preserve"> ToolCubeMoveDemo::ElementsSelected(</w:t>
        <w:t>::</w:t>
        <w:t xml:space="preserve">&lt;BPEntityPtr&gt; &amp; refps) {} </w:t>
        <w:t xml:space="preserve"> </w:t>
        <w:t xml:space="preserve"> CubeMoveDemoFactory :</w:t>
        <w:t xml:space="preserve"> IToolInterfaceFactory { </w:t>
        <w:t xml:space="preserve">: </w:t>
        <w:t xml:space="preserve">{ ToolCubeMoveDemo *p = </w:t>
        <w:t xml:space="preserve"> ToolCubeMoveDemo(); p-&gt;AddRef(); </w:t>
        <w:t xml:space="preserve"> p; } }; </w:t>
        <w:t xml:space="preserve"> CubeMoveDemoFactory s_CubeMoveDemoFactory; AutoDoRegisterFunctionsBegin PBBimToolsInterfaceManager::RegisterFactory(</w:t>
        <w:t xml:space="preserve">,IToolNameMove,&amp;s_CubeMoveDemoFactory); AutoDoRegisterFunctionsEnd </w:t>
      </w:r>
    </w:p>
    <w:p>
      <w:r>
        <w:rPr>
          <w:b w:val="off"/>
        </w:rPr>
        <w:t>#</w:t>
        <w:t xml:space="preserve"> </w:t>
      </w:r>
    </w:p>
    <w:p>
      <w:r>
        <w:rPr>
          <w:b w:val="off"/>
        </w:rPr>
        <w:t>include</w:t>
      </w:r>
    </w:p>
    <w:p>
      <w:r>
        <w:rPr>
          <w:b w:val="off"/>
        </w:rPr>
        <w:t>"pch.h"</w:t>
      </w:r>
    </w:p>
    <w:p>
      <w:r>
        <w:rPr>
          <w:b w:val="off"/>
        </w:rPr>
        <w:t>#</w:t>
        <w:t xml:space="preserve"> </w:t>
      </w:r>
    </w:p>
    <w:p>
      <w:r>
        <w:rPr>
          <w:b w:val="off"/>
        </w:rPr>
        <w:t>include</w:t>
      </w:r>
    </w:p>
    <w:p>
      <w:r>
        <w:rPr>
          <w:b w:val="off"/>
        </w:rPr>
        <w:t>"ToolCubeMoveDemo.h"</w:t>
      </w:r>
    </w:p>
    <w:p>
      <w:r>
        <w:rPr>
          <w:b w:val="off"/>
        </w:rPr>
        <w:t>#</w:t>
        <w:t xml:space="preserve"> </w:t>
      </w:r>
    </w:p>
    <w:p>
      <w:r>
        <w:rPr>
          <w:b w:val="off"/>
        </w:rPr>
        <w:t>include</w:t>
      </w:r>
    </w:p>
    <w:p>
      <w:r>
        <w:rPr>
          <w:b w:val="off"/>
        </w:rPr>
        <w:t>"CubeDemo.h"</w:t>
      </w:r>
    </w:p>
    <w:p>
      <w:r>
        <w:rPr>
          <w:b w:val="off"/>
        </w:rPr>
        <w:t>void</w:t>
      </w:r>
    </w:p>
    <w:p>
      <w:r>
        <w:rPr>
          <w:b w:val="off"/>
        </w:rPr>
        <w:t>std</w:t>
      </w:r>
    </w:p>
    <w:p>
      <w:r>
        <w:rPr>
          <w:b w:val="off"/>
        </w:rPr>
        <w:t>vector</w:t>
      </w:r>
    </w:p>
    <w:p>
      <w:r>
        <w:rPr>
          <w:b w:val="off"/>
        </w:rPr>
        <w:t>const</w:t>
      </w:r>
    </w:p>
    <w:p>
      <w:r>
        <w:rPr>
          <w:b w:val="off"/>
        </w:rPr>
        <w:t>void</w:t>
      </w:r>
    </w:p>
    <w:p>
      <w:r>
        <w:rPr>
          <w:b w:val="off"/>
        </w:rPr>
        <w:t>std</w:t>
      </w:r>
    </w:p>
    <w:p>
      <w:r>
        <w:rPr>
          <w:b w:val="off"/>
        </w:rPr>
        <w:t>vector</w:t>
      </w:r>
    </w:p>
    <w:p>
      <w:r>
        <w:rPr>
          <w:b w:val="off"/>
        </w:rPr>
        <w:t>const</w:t>
      </w:r>
    </w:p>
    <w:p>
      <w:r>
        <w:rPr>
          <w:b w:val="off"/>
        </w:rPr>
        <w:t>for</w:t>
      </w:r>
    </w:p>
    <w:p>
      <w:r>
        <w:rPr>
          <w:b w:val="off"/>
        </w:rPr>
        <w:t>if</w:t>
      </w:r>
    </w:p>
    <w:p>
      <w:r>
        <w:rPr>
          <w:b w:val="off"/>
        </w:rPr>
        <w:t>continue</w:t>
      </w:r>
    </w:p>
    <w:p>
      <w:r>
        <w:rPr>
          <w:b w:val="off"/>
        </w:rPr>
        <w:t>//根据传入的BPEntity信息获取对象实例</w:t>
      </w:r>
    </w:p>
    <w:p>
      <w:r>
        <w:rPr>
          <w:b w:val="off"/>
        </w:rPr>
        <w:t>if</w:t>
      </w:r>
    </w:p>
    <w:p>
      <w:r>
        <w:rPr>
          <w:b w:val="off"/>
        </w:rPr>
        <w:t>continue</w:t>
      </w:r>
    </w:p>
    <w:p>
      <w:r>
        <w:rPr>
          <w:b w:val="off"/>
        </w:rPr>
        <w:t>//选中的墙乘以移动的转换矩阵，移动到点击的位置</w:t>
      </w:r>
    </w:p>
    <w:p>
      <w:r>
        <w:rPr>
          <w:b w:val="off"/>
        </w:rPr>
        <w:t>//新位置的替换旧位置的</w:t>
      </w:r>
    </w:p>
    <w:p>
      <w:r>
        <w:rPr>
          <w:b w:val="off"/>
        </w:rPr>
        <w:t>void</w:t>
      </w:r>
    </w:p>
    <w:p>
      <w:r>
        <w:rPr>
          <w:b w:val="off"/>
        </w:rPr>
        <w:t>std</w:t>
      </w:r>
    </w:p>
    <w:p>
      <w:r>
        <w:rPr>
          <w:b w:val="off"/>
        </w:rPr>
        <w:t>vector</w:t>
      </w:r>
    </w:p>
    <w:p>
      <w:r>
        <w:rPr>
          <w:b w:val="off"/>
        </w:rPr>
        <w:t>//注册移动</w:t>
      </w:r>
    </w:p>
    <w:p>
      <w:r>
        <w:rPr>
          <w:b w:val="off"/>
        </w:rPr>
        <w:t>class</w:t>
      </w:r>
    </w:p>
    <w:p>
      <w:r>
        <w:rPr>
          <w:b w:val="off"/>
        </w:rPr>
        <w:t>public</w:t>
      </w:r>
    </w:p>
    <w:p>
      <w:r>
        <w:rPr>
          <w:b w:val="off"/>
        </w:rPr>
        <w:t>public</w:t>
      </w:r>
    </w:p>
    <w:p>
      <w:r>
        <w:rPr>
          <w:b w:val="off"/>
        </w:rPr>
        <w:t xml:space="preserve"> IToolInterface* </w:t>
        <w:t xml:space="preserve"> override </w:t>
      </w:r>
    </w:p>
    <w:p>
      <w:r>
        <w:rPr>
          <w:b w:val="off"/>
        </w:rPr>
        <w:t>virtual</w:t>
      </w:r>
    </w:p>
    <w:p>
      <w:r>
        <w:rPr>
          <w:b w:val="off"/>
        </w:rPr>
        <w:t>CreateInterface</w:t>
      </w:r>
    </w:p>
    <w:p>
      <w:r>
        <w:rPr>
          <w:b w:val="off"/>
        </w:rPr>
        <w:t>()</w:t>
      </w:r>
    </w:p>
    <w:p>
      <w:r>
        <w:rPr>
          <w:b w:val="off"/>
        </w:rPr>
        <w:t>new</w:t>
      </w:r>
    </w:p>
    <w:p>
      <w:r>
        <w:rPr>
          <w:b w:val="off"/>
        </w:rPr>
        <w:t>return</w:t>
      </w:r>
    </w:p>
    <w:p>
      <w:r>
        <w:rPr>
          <w:b w:val="off"/>
        </w:rPr>
        <w:t>static</w:t>
      </w:r>
    </w:p>
    <w:p>
      <w:r>
        <w:rPr>
          <w:b w:val="off"/>
        </w:rPr>
        <w:t>"CubeDemo"</w:t>
      </w:r>
    </w:p>
    <w:p/>
    <w:p>
      <w:r>
        <w:rPr>
          <w:b w:val="off"/>
        </w:rPr>
        <w:t>示例代码3-9，3-10展示了</w:t>
        <w:t>Cube</w:t>
        <w:t>移动实现的部分代码，主要通过重写</w:t>
        <w:t>Move</w:t>
        <w:t>接口实现</w:t>
        <w:t>Cube</w:t>
        <w:t>的移动。对象移动类采用工厂模式进行管理，需要将当前对象的移动工厂利用</w:t>
        <w:t>PBBimToolsInterfaceManager</w:t>
        <w:t>类进行注册。</w:t>
        <w:br/>
      </w:r>
    </w:p>
    <w:p/>
    <w:p>
      <w:pPr>
        <w:pStyle w:val="4"/>
      </w:pPr>
      <w:r>
        <w:t>3.2.2 复制</w:t>
      </w:r>
    </w:p>
    <w:p>
      <w:r>
        <w:rPr>
          <w:b w:val="off"/>
        </w:rPr>
        <w:t>复制功能同移动功能，可重写类</w:t>
        <w:t>IToolCopy</w:t>
        <w:t>实现。</w:t>
        <w:br/>
      </w:r>
    </w:p>
    <w:p/>
    <w:p>
      <w:pPr>
        <w:pStyle w:val="4"/>
      </w:pPr>
      <w:r>
        <w:t>3.2.3 镜像</w:t>
      </w:r>
    </w:p>
    <w:p>
      <w:r>
        <w:rPr>
          <w:b w:val="off"/>
        </w:rPr>
        <w:t>镜像功能同移动功能，可重写类</w:t>
        <w:t>IToolMirror</w:t>
        <w:t>实现。</w:t>
        <w:br/>
      </w:r>
    </w:p>
    <w:p/>
    <w:p>
      <w:pPr>
        <w:pStyle w:val="4"/>
      </w:pPr>
      <w:r>
        <w:t>3.2.4 删除</w:t>
      </w:r>
    </w:p>
    <w:p>
      <w:r>
        <w:rPr>
          <w:b w:val="off"/>
        </w:rPr>
        <w:t>删除功能同移动功能，可重写类</w:t>
        <w:t>IToolDelete</w:t>
        <w:t>实现。</w:t>
        <w:br/>
      </w:r>
    </w:p>
    <w:p/>
    <w:p>
      <w:pPr>
        <w:pStyle w:val="4"/>
      </w:pPr>
      <w:r>
        <w:t>3.2.5 夹点</w:t>
      </w:r>
    </w:p>
    <w:p>
      <w:r>
        <w:rPr>
          <w:b w:val="off"/>
        </w:rPr>
        <w:t>夹点功能可实现构件的自由拖拽，如图3-5所示，拖拽选中构件后显示的夹点，可自由编辑构件。</w:t>
        <w:br/>
        <w:br/>
        <w:t xml:space="preserve"> </w:t>
        <w:br/>
      </w:r>
    </w:p>
    <w:p/>
    <w:p>
      <w:r>
        <w:rPr>
          <w:b w:val="off"/>
        </w:rPr>
        <w:t>对于用户自建对象，可按需要实现夹点功能。实现夹点功能步骤如下：</w:t>
        <w:br/>
      </w:r>
    </w:p>
    <w:p/>
    <w:p>
      <w:r>
        <w:t>● 在插件加载入口</w:t>
        <w:br/>
      </w:r>
      <w:r>
        <w:t>● 函数中注册对象的夹点，详见代码3-11；</w:t>
        <w:br/>
      </w:r>
      <w:r>
        <w:t>● 继承类</w:t>
        <w:br/>
      </w:r>
      <w:r>
        <w:t>● 并重写</w:t>
        <w:br/>
      </w:r>
      <w:r>
        <w:t>● 和</w:t>
        <w:br/>
      </w:r>
      <w:r>
        <w:t>● 接口可实现增加夹点及夹点拖拽效果的实现，详见代码3-12，3-13；</w:t>
        <w:br/>
      </w:r>
      <w:r>
        <w:t>● 继承类</w:t>
        <w:br/>
      </w:r>
      <w:r>
        <w:t>● ，注册夹点实现类，需重写</w:t>
        <w:br/>
      </w:r>
      <w:r>
        <w:t>● 接口，返回上一步骤实现的类，详见代码3-14。</w:t>
        <w:br/>
      </w:r>
    </w:p>
    <w:p>
      <w:r/>
    </w:p>
    <w:p>
      <w:r>
        <w:rPr>
          <w:b w:val="off"/>
        </w:rPr>
        <w:t xml:space="preserve"> </w:t>
        <w:t xml:space="preserve">::wstring classname = </w:t>
        <w:t>::wstring(</w:t>
        <w:t>).append(</w:t>
        <w:t>).append(</w:t>
        <w:t xml:space="preserve">); BPManipulatorExtensionManager::registerDragManipulatorExtension(classname.c_str(), </w:t>
        <w:t xml:space="preserve"> MyCubeDragManipulatorDemoExtension()); </w:t>
      </w:r>
    </w:p>
    <w:p>
      <w:r>
        <w:rPr>
          <w:b w:val="off"/>
        </w:rPr>
        <w:t>//注册造型夹点</w:t>
      </w:r>
    </w:p>
    <w:p>
      <w:r>
        <w:rPr>
          <w:b w:val="off"/>
        </w:rPr>
        <w:t>std</w:t>
      </w:r>
    </w:p>
    <w:p>
      <w:r>
        <w:rPr>
          <w:b w:val="off"/>
        </w:rPr>
        <w:t>std</w:t>
      </w:r>
    </w:p>
    <w:p>
      <w:r>
        <w:rPr>
          <w:b w:val="off"/>
        </w:rPr>
        <w:t>L"DemoSchema"</w:t>
      </w:r>
    </w:p>
    <w:p>
      <w:r>
        <w:rPr>
          <w:b w:val="off"/>
        </w:rPr>
        <w:t>L":"</w:t>
      </w:r>
    </w:p>
    <w:p>
      <w:r>
        <w:rPr>
          <w:b w:val="off"/>
        </w:rPr>
        <w:t>L"CubeDemo"</w:t>
      </w:r>
    </w:p>
    <w:p>
      <w:r>
        <w:rPr>
          <w:b w:val="off"/>
        </w:rPr>
        <w:t>new</w:t>
      </w:r>
    </w:p>
    <w:p/>
    <w:p>
      <w:r/>
    </w:p>
    <w:p>
      <w:r>
        <w:rPr>
          <w:b w:val="off"/>
        </w:rPr>
        <w:t xml:space="preserve"> MyCubeDragManipulatorDemo : </w:t>
        <w:t xml:space="preserve"> BPPointDragManipulator { DefineSuper(BPPointDragManipulator) </w:t>
        <w:t xml:space="preserve">: </w:t>
        <w:t xml:space="preserve">; </w:t>
        <w:t xml:space="preserve">: MyCubeDragManipulatorDemo(); ~MyCubeDragManipulatorDemo(); </w:t>
        <w:t xml:space="preserve">: </w:t>
        <w:t xml:space="preserve"> </w:t>
        <w:t xml:space="preserve"> </w:t>
        <w:t xml:space="preserve"> _onCreateControls(::BIMBase::Core::BPEntityCR) override; </w:t>
        <w:t xml:space="preserve"> </w:t>
        <w:t xml:space="preserve"> StatusInt _doDragControls(BPEntityR elHandle, BPBaseButtonEventCR ev, </w:t>
        <w:t xml:space="preserve"> isDynamics) override; }; </w:t>
      </w:r>
    </w:p>
    <w:p>
      <w:r>
        <w:rPr>
          <w:b w:val="off"/>
        </w:rPr>
        <w:t>class</w:t>
      </w:r>
    </w:p>
    <w:p>
      <w:r>
        <w:rPr>
          <w:b w:val="off"/>
        </w:rPr>
        <w:t>public</w:t>
      </w:r>
    </w:p>
    <w:p>
      <w:r>
        <w:rPr>
          <w:b w:val="off"/>
        </w:rPr>
        <w:t>public</w:t>
      </w:r>
    </w:p>
    <w:p>
      <w:r>
        <w:rPr>
          <w:b w:val="off"/>
        </w:rPr>
        <w:t xml:space="preserve"> MyCubeDragManipulatorDemo* </w:t>
      </w:r>
    </w:p>
    <w:p>
      <w:r>
        <w:rPr>
          <w:b w:val="off"/>
        </w:rPr>
        <w:t>static</w:t>
      </w:r>
    </w:p>
    <w:p>
      <w:r>
        <w:rPr>
          <w:b w:val="off"/>
        </w:rPr>
        <w:t>Create</w:t>
      </w:r>
    </w:p>
    <w:p>
      <w:r>
        <w:rPr>
          <w:b w:val="off"/>
        </w:rPr>
        <w:t>()</w:t>
      </w:r>
    </w:p>
    <w:p>
      <w:r>
        <w:rPr>
          <w:b w:val="off"/>
        </w:rPr>
        <w:t>protected</w:t>
      </w:r>
    </w:p>
    <w:p>
      <w:r>
        <w:rPr>
          <w:b w:val="off"/>
        </w:rPr>
        <w:t>protected</w:t>
      </w:r>
    </w:p>
    <w:p>
      <w:r>
        <w:rPr>
          <w:b w:val="off"/>
        </w:rPr>
        <w:t>//增加夹点控制点</w:t>
      </w:r>
    </w:p>
    <w:p>
      <w:r>
        <w:rPr>
          <w:b w:val="off"/>
        </w:rPr>
        <w:t>virtual</w:t>
      </w:r>
    </w:p>
    <w:p>
      <w:r>
        <w:rPr>
          <w:b w:val="off"/>
        </w:rPr>
        <w:t>bool</w:t>
      </w:r>
    </w:p>
    <w:p>
      <w:r>
        <w:rPr>
          <w:b w:val="off"/>
        </w:rPr>
        <w:t>//实现拖拽夹点构件变化效果</w:t>
      </w:r>
    </w:p>
    <w:p>
      <w:r>
        <w:rPr>
          <w:b w:val="off"/>
        </w:rPr>
        <w:t>virtual</w:t>
      </w:r>
    </w:p>
    <w:p>
      <w:r>
        <w:rPr>
          <w:b w:val="off"/>
        </w:rPr>
        <w:t>bool</w:t>
      </w:r>
    </w:p>
    <w:p/>
    <w:p>
      <w:r/>
    </w:p>
    <w:p>
      <w:r>
        <w:rPr>
          <w:b w:val="off"/>
        </w:rPr>
        <w:t xml:space="preserve"> </w:t>
        <w:t xml:space="preserve"> </w:t>
        <w:t xml:space="preserve"> using </w:t>
        <w:t xml:space="preserve"> </w:t>
        <w:t xml:space="preserve">; MyCubeDragManipulatorDemo::MyCubeDragManipulatorDemo() {} MyCubeDragManipulatorDemo::~MyCubeDragManipulatorDemo() {} bool MyCubeDragManipulatorDemo::_onCreateControls (::BIMBase::Core::BPEntityCR eh) { </w:t>
        <w:t xml:space="preserve"> BIMBase::Core::BPDataPtr ptrData = BPDataUtil::getDataOnEntity(eh); </w:t>
        <w:t xml:space="preserve"> (!ptrData.isValid()) </w:t>
        <w:t xml:space="preserve"> </w:t>
        <w:t xml:space="preserve">; </w:t>
        <w:t xml:space="preserve"> DemoObject::CubeDemo pbCube; pbCube.initFromData(*ptrData); GePoint3d startPt, endPt, midPt; startPt = pbCube.getStartPoint(); endPt = pbCube.getEndPoint(); midPt = pbCube.getMiddlePoint(); </w:t>
        <w:t xml:space="preserve"> double height = pbCube.getHeight(); addControlPoint(startPt); addControlPoint(endPt); addControlPoint(midPt); </w:t>
        <w:t xml:space="preserve"> </w:t>
        <w:t xml:space="preserve">; } StatusInt MyCubeDragManipulatorDemo::_doDragControls(BPEntityR elHandle,BPBaseButtonEventCR ev, bool isDynamics) { </w:t>
        <w:t xml:space="preserve"> BPDataPtr ptrData = BPDataUtil::getDataOnEntity(elHandle); </w:t>
        <w:t xml:space="preserve"> (!ptrData.isValid()) </w:t>
        <w:t xml:space="preserve"> </w:t>
        <w:t xml:space="preserve">; </w:t>
        <w:t xml:space="preserve"> CubeDemo pbCube; pbCube.initFromData(*ptrData); </w:t>
        <w:t xml:space="preserve"> GePoint3d cursorPt = GePoint3d::create(</w:t>
        <w:t xml:space="preserve">, </w:t>
        <w:t xml:space="preserve">, </w:t>
        <w:t xml:space="preserve">); _getAdjustedPoint(cursorPt, ev); </w:t>
        <w:t xml:space="preserve"> GePoint3d m_orginPt; SIZE_T index = </w:t>
        <w:t xml:space="preserve">; </w:t>
        <w:t xml:space="preserve"> (SIZE_T i = </w:t>
        <w:t xml:space="preserve">; i &lt; m_controls.m_locations.size(); i++) { </w:t>
        <w:t xml:space="preserve"> (CONTROL_STATE_Flashed == m_controls.m_locations[i]-&gt;m_state) { m_orginPt = m_controls.m_locations[i]-&gt;m_point; index = i; </w:t>
        <w:t xml:space="preserve">; } } </w:t>
        <w:t xml:space="preserve"> (index &lt; </w:t>
        <w:t xml:space="preserve">) </w:t>
        <w:t xml:space="preserve"> ERROR; cursorPt.z = m_orginPt.z; </w:t>
        <w:t xml:space="preserve"> </w:t>
        <w:t xml:space="preserve"> (index != </w:t>
        <w:t xml:space="preserve">) { </w:t>
        <w:t xml:space="preserve"> GeTransform curTm = pbCube.getPlacement().toTransform(); GePoint3d ptOri; GeVec3d vecX, vecY, vecZ; curTm.getOriginAndVectors(ptOri, vecX, vecY, vecZ); double dLenNew = pbCube.getLength(); GeVec3d vecXNew = vecX; GePoint3d ptOriNew = ptOri; </w:t>
        <w:t xml:space="preserve"> (index == </w:t>
        <w:t>) {</w:t>
        <w:t xml:space="preserve"> </w:t>
        <w:t xml:space="preserve"> GePoint3d ptEnd = pbCube.getEndPoint(); dLenNew = cursorPt.distance(ptEnd); vecXNew = GeVec3d::createByStartEndNormalize(cursorPt, ptEnd); ptOriNew = cursorPt; } </w:t>
        <w:t xml:space="preserve"> {</w:t>
        <w:t xml:space="preserve"> </w:t>
        <w:t xml:space="preserve"> dLenNew = cursorPt.distance(ptOri); vecXNew = GeVec3d::createByStartEndNormalize(ptOri, cursorPt); } GeVec3d vecYNew = vecZ^vecXNew; </w:t>
        <w:t xml:space="preserve"> GeTransform transNew = GeTransform::createByOriginAndVectors(ptOriNew, vecXNew, vecYNew, vecZ); BPPlacement placNew; placNew.fromTransform(transNew); </w:t>
        <w:t xml:space="preserve"> pbCube.setPlacement(placNew); pbCube.setLength(dLenNew); } </w:t>
        <w:t xml:space="preserve"> { </w:t>
        <w:t xml:space="preserve"> GePoint3d offset = { cursorPt.x - m_orginPt.x, cursorPt.y - m_orginPt.y, cursorPt.z - m_orginPt.z }; GeTransform tm = GeTransform::create(offset); pbCube.onTransform(tm); } ::BIMBase::PModelId curModelId = ev.getViewport()-&gt;getTargetModel()-&gt;getModelId(); BIMBase::Core::IBPProjectManagerP pProjectManager = BIMBase::Core::BPApplication::getInstance().getProjectManager(); </w:t>
        <w:t xml:space="preserve"> (pProjectManager == nullptr) </w:t>
        <w:t xml:space="preserve"> ERROR; BPProjectP pProject = pProjectManager-&gt;getMainProject(); </w:t>
        <w:t xml:space="preserve"> (pProject == nullptr) </w:t>
        <w:t xml:space="preserve"> ERROR; </w:t>
        <w:t xml:space="preserve"> (isDynamics) {</w:t>
        <w:t xml:space="preserve"> BPGraphicsPtr ptrGraphics= pbCube.createPhysicalGraphics(*pProject, curModelId, </w:t>
        <w:t xml:space="preserve">); GeTransform trans = pbCube.getPlacement().toTransform(); BPGraphicsUtils::transformPhysicalGraphics(*ptrGraphics, trans); </w:t>
        <w:t xml:space="preserve"> (ptrGraphics.isValid()) { elHandle = ptrGraphics-&gt;getEntityR(); } } </w:t>
        <w:t xml:space="preserve"> {</w:t>
        <w:t xml:space="preserve"> </w:t>
        <w:t xml:space="preserve"> pbCube.replaceInProject(*pProject); } </w:t>
        <w:t xml:space="preserve"> SUCCESS; } MyCubeDragManipulatorDemo* MyCubeDragManipulatorDemo::Create() { </w:t>
        <w:t xml:space="preserve"> </w:t>
        <w:t xml:space="preserve"> MyCubeDragManipulatorDemo(); } </w:t>
      </w:r>
    </w:p>
    <w:p>
      <w:r>
        <w:rPr>
          <w:b w:val="off"/>
        </w:rPr>
        <w:t>#include "pch.h"</w:t>
      </w:r>
    </w:p>
    <w:p>
      <w:r>
        <w:rPr>
          <w:b w:val="off"/>
        </w:rPr>
        <w:t>#include "MyCubeDragManipulatorDemo.h"</w:t>
      </w:r>
    </w:p>
    <w:p>
      <w:r>
        <w:rPr>
          <w:b w:val="off"/>
        </w:rPr>
        <w:t>#include "CubeDemo.h"</w:t>
      </w:r>
    </w:p>
    <w:p>
      <w:r>
        <w:rPr>
          <w:b w:val="off"/>
        </w:rPr>
        <w:t>namespace</w:t>
      </w:r>
    </w:p>
    <w:p>
      <w:r>
        <w:rPr>
          <w:b w:val="off"/>
        </w:rPr>
        <w:t>DemoObject</w:t>
      </w:r>
    </w:p>
    <w:p>
      <w:r>
        <w:rPr>
          <w:b w:val="off"/>
        </w:rPr>
        <w:t>//根据传入的BPEntity信息获取对象实例</w:t>
      </w:r>
    </w:p>
    <w:p>
      <w:r>
        <w:rPr>
          <w:b w:val="off"/>
        </w:rPr>
        <w:t>if</w:t>
      </w:r>
    </w:p>
    <w:p>
      <w:r>
        <w:rPr>
          <w:b w:val="off"/>
        </w:rPr>
        <w:t>return</w:t>
      </w:r>
    </w:p>
    <w:p>
      <w:r>
        <w:rPr>
          <w:b w:val="off"/>
        </w:rPr>
        <w:t>false</w:t>
      </w:r>
    </w:p>
    <w:p>
      <w:r>
        <w:rPr>
          <w:b w:val="off"/>
        </w:rPr>
        <w:t>//根据根据实例初始化</w:t>
      </w:r>
    </w:p>
    <w:p>
      <w:r>
        <w:rPr>
          <w:b w:val="off"/>
        </w:rPr>
        <w:t>// 基础数据</w:t>
      </w:r>
    </w:p>
    <w:p>
      <w:r>
        <w:rPr>
          <w:b w:val="off"/>
        </w:rPr>
        <w:t>return</w:t>
      </w:r>
    </w:p>
    <w:p>
      <w:r>
        <w:rPr>
          <w:b w:val="off"/>
        </w:rPr>
        <w:t>true</w:t>
      </w:r>
    </w:p>
    <w:p>
      <w:r>
        <w:rPr>
          <w:b w:val="off"/>
        </w:rPr>
        <w:t>//根据传入的BPEntity信息获取对象实例</w:t>
      </w:r>
    </w:p>
    <w:p>
      <w:r>
        <w:rPr>
          <w:b w:val="off"/>
        </w:rPr>
        <w:t>if</w:t>
      </w:r>
    </w:p>
    <w:p>
      <w:r>
        <w:rPr>
          <w:b w:val="off"/>
        </w:rPr>
        <w:t>return</w:t>
      </w:r>
    </w:p>
    <w:p>
      <w:r>
        <w:rPr>
          <w:b w:val="off"/>
        </w:rPr>
        <w:t>false</w:t>
      </w:r>
    </w:p>
    <w:p>
      <w:r>
        <w:rPr>
          <w:b w:val="off"/>
        </w:rPr>
        <w:t>//根据实例初始化</w:t>
      </w:r>
    </w:p>
    <w:p>
      <w:r>
        <w:rPr>
          <w:b w:val="off"/>
        </w:rPr>
        <w:t>//获取点击夹点后鼠标点</w:t>
      </w:r>
    </w:p>
    <w:p>
      <w:r>
        <w:rPr>
          <w:b w:val="off"/>
        </w:rPr>
        <w:t>0</w:t>
      </w:r>
    </w:p>
    <w:p>
      <w:r>
        <w:rPr>
          <w:b w:val="off"/>
        </w:rPr>
        <w:t>0</w:t>
      </w:r>
    </w:p>
    <w:p>
      <w:r>
        <w:rPr>
          <w:b w:val="off"/>
        </w:rPr>
        <w:t>0</w:t>
      </w:r>
    </w:p>
    <w:p>
      <w:r>
        <w:rPr>
          <w:b w:val="off"/>
        </w:rPr>
        <w:t>//获取点击夹点的编号，编号根据加入夹点的顺序确定</w:t>
      </w:r>
    </w:p>
    <w:p>
      <w:r>
        <w:rPr>
          <w:b w:val="off"/>
        </w:rPr>
        <w:t>-1</w:t>
      </w:r>
    </w:p>
    <w:p>
      <w:r>
        <w:rPr>
          <w:b w:val="off"/>
        </w:rPr>
        <w:t>for</w:t>
      </w:r>
    </w:p>
    <w:p>
      <w:r>
        <w:rPr>
          <w:b w:val="off"/>
        </w:rPr>
        <w:t>0</w:t>
      </w:r>
    </w:p>
    <w:p>
      <w:r>
        <w:rPr>
          <w:b w:val="off"/>
        </w:rPr>
        <w:t>if</w:t>
      </w:r>
    </w:p>
    <w:p>
      <w:r>
        <w:rPr>
          <w:b w:val="off"/>
        </w:rPr>
        <w:t>break</w:t>
      </w:r>
    </w:p>
    <w:p>
      <w:r>
        <w:rPr>
          <w:b w:val="off"/>
        </w:rPr>
        <w:t>if</w:t>
      </w:r>
    </w:p>
    <w:p>
      <w:r>
        <w:rPr>
          <w:b w:val="off"/>
        </w:rPr>
        <w:t>0</w:t>
      </w:r>
    </w:p>
    <w:p>
      <w:r>
        <w:rPr>
          <w:b w:val="off"/>
        </w:rPr>
        <w:t>return</w:t>
      </w:r>
    </w:p>
    <w:p>
      <w:r>
        <w:rPr>
          <w:b w:val="off"/>
        </w:rPr>
        <w:t>//长度方向中点设置为移动点，端点设置为拖拽点</w:t>
      </w:r>
    </w:p>
    <w:p>
      <w:r>
        <w:rPr>
          <w:b w:val="off"/>
        </w:rPr>
        <w:t>if</w:t>
      </w:r>
    </w:p>
    <w:p>
      <w:r>
        <w:rPr>
          <w:b w:val="off"/>
        </w:rPr>
        <w:t>2</w:t>
      </w:r>
    </w:p>
    <w:p>
      <w:r>
        <w:rPr>
          <w:b w:val="off"/>
        </w:rPr>
        <w:t>//通过转换矩阵获取原点及坐标信息</w:t>
      </w:r>
    </w:p>
    <w:p>
      <w:r>
        <w:rPr>
          <w:b w:val="off"/>
        </w:rPr>
        <w:t>if</w:t>
      </w:r>
    </w:p>
    <w:p>
      <w:r>
        <w:rPr>
          <w:b w:val="off"/>
        </w:rPr>
        <w:t>0</w:t>
      </w:r>
    </w:p>
    <w:p>
      <w:r>
        <w:rPr>
          <w:b w:val="off"/>
        </w:rPr>
        <w:t>//起点</w:t>
      </w:r>
    </w:p>
    <w:p>
      <w:r>
        <w:rPr>
          <w:b w:val="off"/>
        </w:rPr>
        <w:t>//根据新起点重新计算墙长度及坐标系</w:t>
      </w:r>
    </w:p>
    <w:p>
      <w:r>
        <w:rPr>
          <w:b w:val="off"/>
        </w:rPr>
        <w:t>else</w:t>
      </w:r>
    </w:p>
    <w:p>
      <w:r>
        <w:rPr>
          <w:b w:val="off"/>
        </w:rPr>
        <w:t>//终点</w:t>
      </w:r>
    </w:p>
    <w:p>
      <w:r>
        <w:rPr>
          <w:b w:val="off"/>
        </w:rPr>
        <w:t>//根据新的终点重新计算长度及坐标系</w:t>
      </w:r>
    </w:p>
    <w:p>
      <w:r>
        <w:rPr>
          <w:b w:val="off"/>
        </w:rPr>
        <w:t>//根据新计算的坐标及原点得到转换矩阵</w:t>
      </w:r>
    </w:p>
    <w:p>
      <w:r>
        <w:rPr>
          <w:b w:val="off"/>
        </w:rPr>
        <w:t>//墙设置新的转换矩阵，转换到新的位置</w:t>
      </w:r>
    </w:p>
    <w:p>
      <w:r>
        <w:rPr>
          <w:b w:val="off"/>
        </w:rPr>
        <w:t>else</w:t>
      </w:r>
    </w:p>
    <w:p>
      <w:r>
        <w:rPr>
          <w:b w:val="off"/>
        </w:rPr>
        <w:t>//根据鼠标移动点与原始点求转换矩阵</w:t>
      </w:r>
    </w:p>
    <w:p>
      <w:r>
        <w:rPr>
          <w:b w:val="off"/>
        </w:rPr>
        <w:t>if</w:t>
      </w:r>
    </w:p>
    <w:p>
      <w:r>
        <w:rPr>
          <w:b w:val="off"/>
        </w:rPr>
        <w:t>return</w:t>
      </w:r>
    </w:p>
    <w:p>
      <w:r>
        <w:rPr>
          <w:b w:val="off"/>
        </w:rPr>
        <w:t>if</w:t>
      </w:r>
    </w:p>
    <w:p>
      <w:r>
        <w:rPr>
          <w:b w:val="off"/>
        </w:rPr>
        <w:t>return</w:t>
      </w:r>
    </w:p>
    <w:p>
      <w:r>
        <w:rPr>
          <w:b w:val="off"/>
        </w:rPr>
        <w:t>if</w:t>
      </w:r>
    </w:p>
    <w:p>
      <w:r>
        <w:rPr>
          <w:b w:val="off"/>
        </w:rPr>
        <w:t>//动态显示</w:t>
      </w:r>
    </w:p>
    <w:p>
      <w:r>
        <w:rPr>
          <w:b w:val="off"/>
        </w:rPr>
        <w:t>true</w:t>
      </w:r>
    </w:p>
    <w:p>
      <w:r>
        <w:rPr>
          <w:b w:val="off"/>
        </w:rPr>
        <w:t>if</w:t>
      </w:r>
    </w:p>
    <w:p>
      <w:r>
        <w:rPr>
          <w:b w:val="off"/>
        </w:rPr>
        <w:t>else</w:t>
      </w:r>
    </w:p>
    <w:p>
      <w:r>
        <w:rPr>
          <w:b w:val="off"/>
        </w:rPr>
        <w:t>//最终点击后Replace</w:t>
      </w:r>
    </w:p>
    <w:p>
      <w:r>
        <w:rPr>
          <w:b w:val="off"/>
        </w:rPr>
        <w:t>return</w:t>
      </w:r>
    </w:p>
    <w:p>
      <w:r>
        <w:rPr>
          <w:b w:val="off"/>
        </w:rPr>
        <w:t>return</w:t>
      </w:r>
    </w:p>
    <w:p>
      <w:r>
        <w:rPr>
          <w:b w:val="off"/>
        </w:rPr>
        <w:t>return</w:t>
      </w:r>
    </w:p>
    <w:p>
      <w:r>
        <w:rPr>
          <w:b w:val="off"/>
        </w:rPr>
        <w:t>new</w:t>
      </w:r>
    </w:p>
    <w:p/>
    <w:p>
      <w:r/>
    </w:p>
    <w:p>
      <w:r>
        <w:rPr>
          <w:b w:val="off"/>
        </w:rPr>
        <w:t xml:space="preserve"> { </w:t>
        <w:t xml:space="preserve"> virtual BPIDragManipulatorP _getIDragManipulator (</w:t>
        <w:t xml:space="preserve"> elHandle, </w:t>
        <w:t xml:space="preserve"> path) override { </w:t>
        <w:t xml:space="preserve">返回自己的夹点类 </w:t>
        <w:t xml:space="preserve"> MyCubeDragManipulatorDemo::Create(); } }; </w:t>
      </w:r>
    </w:p>
    <w:p>
      <w:r>
        <w:rPr>
          <w:b w:val="off"/>
        </w:rPr>
        <w:t xml:space="preserve"> </w:t>
        <w:t xml:space="preserve"> : </w:t>
        <w:t xml:space="preserve"> ::</w:t>
      </w:r>
    </w:p>
    <w:p>
      <w:r>
        <w:rPr>
          <w:b w:val="off"/>
        </w:rPr>
        <w:t>class</w:t>
      </w:r>
    </w:p>
    <w:p>
      <w:r>
        <w:rPr>
          <w:b w:val="off"/>
        </w:rPr>
        <w:t>MyCubeDragManipulatorDemoExtension</w:t>
      </w:r>
    </w:p>
    <w:p>
      <w:r>
        <w:rPr>
          <w:b w:val="off"/>
        </w:rPr>
        <w:t>public</w:t>
      </w:r>
    </w:p>
    <w:p>
      <w:r>
        <w:rPr>
          <w:b w:val="off"/>
        </w:rPr>
        <w:t>BIMBase::Data::IBPDragManipulatorExtension</w:t>
      </w:r>
    </w:p>
    <w:p>
      <w:r>
        <w:rPr>
          <w:b w:val="off"/>
        </w:rPr>
        <w:t>protected:</w:t>
      </w:r>
    </w:p>
    <w:p>
      <w:r>
        <w:rPr>
          <w:b w:val="off"/>
        </w:rPr>
        <w:t>:</w:t>
      </w:r>
    </w:p>
    <w:p>
      <w:r>
        <w:rPr>
          <w:b w:val="off"/>
        </w:rPr>
        <w:t>:BIMBase</w:t>
      </w:r>
    </w:p>
    <w:p>
      <w:r>
        <w:rPr>
          <w:b w:val="off"/>
        </w:rPr>
        <w:t>:</w:t>
      </w:r>
    </w:p>
    <w:p>
      <w:r>
        <w:rPr>
          <w:b w:val="off"/>
        </w:rPr>
        <w:t>:Core</w:t>
      </w:r>
    </w:p>
    <w:p>
      <w:r>
        <w:rPr>
          <w:b w:val="off"/>
        </w:rPr>
        <w:t>:</w:t>
      </w:r>
    </w:p>
    <w:p>
      <w:r>
        <w:rPr>
          <w:b w:val="off"/>
        </w:rPr>
        <w:t>:BPEntityCR</w:t>
      </w:r>
    </w:p>
    <w:p>
      <w:r>
        <w:rPr>
          <w:b w:val="off"/>
        </w:rPr>
        <w:t>:</w:t>
      </w:r>
    </w:p>
    <w:p>
      <w:r>
        <w:rPr>
          <w:b w:val="off"/>
        </w:rPr>
        <w:t>:BIMBase</w:t>
      </w:r>
    </w:p>
    <w:p>
      <w:r>
        <w:rPr>
          <w:b w:val="off"/>
        </w:rPr>
        <w:t>:</w:t>
      </w:r>
    </w:p>
    <w:p>
      <w:r>
        <w:rPr>
          <w:b w:val="off"/>
        </w:rPr>
        <w:t>:Core</w:t>
      </w:r>
    </w:p>
    <w:p>
      <w:r>
        <w:rPr>
          <w:b w:val="off"/>
        </w:rPr>
        <w:t>:</w:t>
      </w:r>
    </w:p>
    <w:p>
      <w:r>
        <w:rPr>
          <w:b w:val="off"/>
        </w:rPr>
        <w:t>:BPPickDataCP</w:t>
      </w:r>
    </w:p>
    <w:p>
      <w:r>
        <w:rPr>
          <w:b w:val="off"/>
        </w:rPr>
        <w:t>//</w:t>
      </w:r>
    </w:p>
    <w:p>
      <w:r>
        <w:rPr>
          <w:b w:val="off"/>
        </w:rPr>
        <w:t>return</w:t>
      </w:r>
    </w:p>
    <w:p/>
    <w:p>
      <w:r>
        <w:rPr>
          <w:b w:val="off"/>
        </w:rPr>
        <w:t>需要指出，运行当前夹点功能，需要对CubeDemo文件进行修改，主要是对获取立方体的起点、中点、终点进行了封装，获取的是世界坐标系下的点。修改代码如下：</w:t>
      </w:r>
    </w:p>
    <w:p>
      <w:r/>
    </w:p>
    <w:p>
      <w:r>
        <w:rPr>
          <w:b w:val="off"/>
        </w:rPr>
        <w:t xml:space="preserve"> </w:t>
        <w:t xml:space="preserve">; </w:t>
        <w:t xml:space="preserve"> </w:t>
        <w:t xml:space="preserve">; </w:t>
        <w:t xml:space="preserve"> </w:t>
        <w:t>;</w:t>
      </w:r>
    </w:p>
    <w:p>
      <w:r>
        <w:rPr>
          <w:b w:val="off"/>
        </w:rPr>
        <w:t>//获取起点</w:t>
      </w:r>
    </w:p>
    <w:p>
      <w:r>
        <w:rPr>
          <w:b w:val="off"/>
        </w:rPr>
        <w:t xml:space="preserve">GePoint3d </w:t>
        <w:t xml:space="preserve"> </w:t>
      </w:r>
    </w:p>
    <w:p>
      <w:r>
        <w:rPr>
          <w:b w:val="off"/>
        </w:rPr>
        <w:t>getStartPoint</w:t>
      </w:r>
    </w:p>
    <w:p>
      <w:r>
        <w:rPr>
          <w:b w:val="off"/>
        </w:rPr>
        <w:t>()</w:t>
      </w:r>
    </w:p>
    <w:p>
      <w:r>
        <w:rPr>
          <w:b w:val="off"/>
        </w:rPr>
        <w:t>const</w:t>
      </w:r>
    </w:p>
    <w:p>
      <w:r>
        <w:rPr>
          <w:b w:val="off"/>
        </w:rPr>
        <w:t>//获取中点</w:t>
      </w:r>
    </w:p>
    <w:p>
      <w:r>
        <w:rPr>
          <w:b w:val="off"/>
        </w:rPr>
        <w:t xml:space="preserve">GePoint3d </w:t>
        <w:t xml:space="preserve"> </w:t>
      </w:r>
    </w:p>
    <w:p>
      <w:r>
        <w:rPr>
          <w:b w:val="off"/>
        </w:rPr>
        <w:t>getMiddlePoint</w:t>
      </w:r>
    </w:p>
    <w:p>
      <w:r>
        <w:rPr>
          <w:b w:val="off"/>
        </w:rPr>
        <w:t>()</w:t>
      </w:r>
    </w:p>
    <w:p>
      <w:r>
        <w:rPr>
          <w:b w:val="off"/>
        </w:rPr>
        <w:t>const</w:t>
      </w:r>
    </w:p>
    <w:p>
      <w:r>
        <w:rPr>
          <w:b w:val="off"/>
        </w:rPr>
        <w:t>//获取终点</w:t>
      </w:r>
    </w:p>
    <w:p>
      <w:r>
        <w:rPr>
          <w:b w:val="off"/>
        </w:rPr>
        <w:t xml:space="preserve">GePoint3d </w:t>
        <w:t xml:space="preserve"> </w:t>
      </w:r>
    </w:p>
    <w:p>
      <w:r>
        <w:rPr>
          <w:b w:val="off"/>
        </w:rPr>
        <w:t>getEndPoint</w:t>
      </w:r>
    </w:p>
    <w:p>
      <w:r>
        <w:rPr>
          <w:b w:val="off"/>
        </w:rPr>
        <w:t>()</w:t>
      </w:r>
    </w:p>
    <w:p>
      <w:r>
        <w:rPr>
          <w:b w:val="off"/>
        </w:rPr>
        <w:t>const</w:t>
      </w:r>
    </w:p>
    <w:p/>
    <w:p>
      <w:r/>
    </w:p>
    <w:p>
      <w:r>
        <w:rPr>
          <w:b w:val="off"/>
        </w:rPr>
        <w:t xml:space="preserve">GePoint3d DemoObject::CubeDemo::getStartPoint() </w:t>
        <w:t xml:space="preserve"> { </w:t>
        <w:t xml:space="preserve"> </w:t>
        <w:t xml:space="preserve"> getPlacement().getOrigin(); } GePoint3d DemoObject::CubeDemo::getMiddlePoint() </w:t>
        <w:t xml:space="preserve"> { GePoint3d ptMiddle = GePoint3d::create(getLength() / </w:t>
        <w:t xml:space="preserve">, </w:t>
        <w:t xml:space="preserve">, </w:t>
        <w:t xml:space="preserve">); </w:t>
        <w:t xml:space="preserve"> GeTransform trans = getPlacement().toTransform(); trans.multiply(ptMiddle); </w:t>
        <w:t xml:space="preserve"> ptMiddle; } GePoint3d DemoObject::CubeDemo::getEndPoint() </w:t>
        <w:t xml:space="preserve"> { GePoint3d ptEnd = GePoint3d::create(getLength(), </w:t>
        <w:t xml:space="preserve">, </w:t>
        <w:t xml:space="preserve">); </w:t>
        <w:t xml:space="preserve"> GeTransform trans = getPlacement().toTransform(); trans.multiply(ptEnd); </w:t>
        <w:t xml:space="preserve"> ptEnd; } </w:t>
      </w:r>
    </w:p>
    <w:p>
      <w:r>
        <w:rPr>
          <w:b w:val="off"/>
        </w:rPr>
        <w:t>const</w:t>
      </w:r>
    </w:p>
    <w:p>
      <w:r>
        <w:rPr>
          <w:b w:val="off"/>
        </w:rPr>
        <w:t>//通过转换矩阵获取原点</w:t>
      </w:r>
    </w:p>
    <w:p>
      <w:r>
        <w:rPr>
          <w:b w:val="off"/>
        </w:rPr>
        <w:t>return</w:t>
      </w:r>
    </w:p>
    <w:p>
      <w:r>
        <w:rPr>
          <w:b w:val="off"/>
        </w:rPr>
        <w:t>const</w:t>
      </w:r>
    </w:p>
    <w:p>
      <w:r>
        <w:rPr>
          <w:b w:val="off"/>
        </w:rPr>
        <w:t>2.0</w:t>
      </w:r>
    </w:p>
    <w:p>
      <w:r>
        <w:rPr>
          <w:b w:val="off"/>
        </w:rPr>
        <w:t>0</w:t>
      </w:r>
    </w:p>
    <w:p>
      <w:r>
        <w:rPr>
          <w:b w:val="off"/>
        </w:rPr>
        <w:t>0</w:t>
      </w:r>
    </w:p>
    <w:p>
      <w:r>
        <w:rPr>
          <w:b w:val="off"/>
        </w:rPr>
        <w:t>//墙局部坐标系转到世界坐标系下</w:t>
      </w:r>
    </w:p>
    <w:p>
      <w:r>
        <w:rPr>
          <w:b w:val="off"/>
        </w:rPr>
        <w:t>return</w:t>
      </w:r>
    </w:p>
    <w:p>
      <w:r>
        <w:rPr>
          <w:b w:val="off"/>
        </w:rPr>
        <w:t>const</w:t>
      </w:r>
    </w:p>
    <w:p>
      <w:r>
        <w:rPr>
          <w:b w:val="off"/>
        </w:rPr>
        <w:t>0</w:t>
      </w:r>
    </w:p>
    <w:p>
      <w:r>
        <w:rPr>
          <w:b w:val="off"/>
        </w:rPr>
        <w:t>0</w:t>
      </w:r>
    </w:p>
    <w:p>
      <w:r>
        <w:rPr>
          <w:b w:val="off"/>
        </w:rPr>
        <w:t>//墙局部坐标系转到世界坐标系下</w:t>
      </w:r>
    </w:p>
    <w:p>
      <w:r>
        <w:rPr>
          <w:b w:val="off"/>
        </w:rPr>
        <w:t>return</w:t>
      </w:r>
    </w:p>
    <w:p/>
    <w:p/>
    <w:p>
      <w:pPr>
        <w:pStyle w:val="4"/>
      </w:pPr>
      <w:r>
        <w:t>3.2.6 属性</w:t>
      </w:r>
    </w:p>
    <w:p>
      <w:r>
        <w:rPr>
          <w:b w:val="off"/>
        </w:rPr>
        <w:t>对于自建对象，用户可通过重写</w:t>
        <w:t>IToolProperty</w:t>
        <w:t>类实现自建对象的属性功能，如图3-6所示，在属性栏显示Cube的属性长度、宽度、高度，并可通过修改属性值驱动对象变化。</w:t>
        <w:br/>
        <w:br/>
        <w:t xml:space="preserve"> </w:t>
        <w:br/>
      </w:r>
    </w:p>
    <w:p/>
    <w:p>
      <w:r>
        <w:rPr>
          <w:b w:val="off"/>
        </w:rPr>
        <w:t>示例代码3-15，3-16展示了Cube属性实现的部分代码，其中</w:t>
        <w:t>OnPropertyGet</w:t>
        <w:t>中实现从对象获取属性显示在属性栏的功能，</w:t>
        <w:t>OnPropertySet</w:t>
        <w:t>实现在属性栏修改属性，驱动对象修改的功能。属性类采用工厂模式进行管理，需要将当前对象的属性工厂利用</w:t>
        <w:t>PBBimToolsInterfaceManager</w:t>
        <w:t>类进行注册。</w:t>
        <w:br/>
        <w:br/>
        <w:t>若属性代码实现后没有调出属性功能，可参见示例代码3-7对象的注册，查看是否对自己的构件实现了注册。</w:t>
        <w:br/>
      </w:r>
    </w:p>
    <w:p>
      <w:r/>
    </w:p>
    <w:p>
      <w:r>
        <w:rPr>
          <w:b w:val="off"/>
        </w:rPr>
        <w:t xml:space="preserve"> MyCubePropertyDemo :</w:t>
        <w:t xml:space="preserve"> IToolProperty { </w:t>
        <w:t xml:space="preserve"> CubePropName { Length, </w:t>
        <w:t xml:space="preserve"> Height, </w:t>
        <w:t xml:space="preserve"> Width, </w:t>
        <w:t xml:space="preserve"> CubePropCount }; </w:t>
        <w:t xml:space="preserve">: MyCubePropertyDemo(); ~MyCubePropertyDemo(); </w:t>
        <w:t xml:space="preserve"> </w:t>
        <w:t xml:space="preserve">; </w:t>
        <w:t xml:space="preserve"> </w:t>
        <w:t xml:space="preserve">; }; </w:t>
      </w:r>
    </w:p>
    <w:p>
      <w:r>
        <w:rPr>
          <w:b w:val="off"/>
        </w:rPr>
        <w:t>class</w:t>
      </w:r>
    </w:p>
    <w:p>
      <w:r>
        <w:rPr>
          <w:b w:val="off"/>
        </w:rPr>
        <w:t>public</w:t>
      </w:r>
    </w:p>
    <w:p>
      <w:r>
        <w:rPr>
          <w:b w:val="off"/>
        </w:rPr>
        <w:t>enum</w:t>
      </w:r>
    </w:p>
    <w:p>
      <w:r>
        <w:rPr>
          <w:b w:val="off"/>
        </w:rPr>
        <w:t>//长度</w:t>
      </w:r>
    </w:p>
    <w:p>
      <w:r>
        <w:rPr>
          <w:b w:val="off"/>
        </w:rPr>
        <w:t>//高度</w:t>
      </w:r>
    </w:p>
    <w:p>
      <w:r>
        <w:rPr>
          <w:b w:val="off"/>
        </w:rPr>
        <w:t>//宽度</w:t>
      </w:r>
    </w:p>
    <w:p>
      <w:r>
        <w:rPr>
          <w:b w:val="off"/>
        </w:rPr>
        <w:t>public</w:t>
      </w:r>
    </w:p>
    <w:p>
      <w:r>
        <w:rPr>
          <w:b w:val="off"/>
        </w:rPr>
        <w:t>//获取属性并且在属性框显示</w:t>
      </w:r>
    </w:p>
    <w:p>
      <w:r>
        <w:rPr>
          <w:b w:val="off"/>
        </w:rPr>
        <w:t xml:space="preserve"> </w:t>
        <w:t xml:space="preserve"> </w:t>
        <w:t xml:space="preserve"> override</w:t>
      </w:r>
    </w:p>
    <w:p>
      <w:r>
        <w:rPr>
          <w:b w:val="off"/>
        </w:rPr>
        <w:t>virtual</w:t>
      </w:r>
    </w:p>
    <w:p>
      <w:r>
        <w:rPr>
          <w:b w:val="off"/>
        </w:rPr>
        <w:t>void</w:t>
      </w:r>
    </w:p>
    <w:p>
      <w:r>
        <w:rPr>
          <w:b w:val="off"/>
        </w:rPr>
        <w:t>OnPropertyGet</w:t>
      </w:r>
    </w:p>
    <w:p>
      <w:r>
        <w:rPr>
          <w:b w:val="off"/>
        </w:rPr>
        <w:t>(</w:t>
        <w:t>::</w:t>
        <w:t xml:space="preserve">&lt;BPEntityP&gt; </w:t>
        <w:t xml:space="preserve"> &amp; refps, PBBimUIProperyList&amp; lst)</w:t>
      </w:r>
    </w:p>
    <w:p>
      <w:r>
        <w:rPr>
          <w:b w:val="off"/>
        </w:rPr>
        <w:t>std</w:t>
      </w:r>
    </w:p>
    <w:p>
      <w:r>
        <w:rPr>
          <w:b w:val="off"/>
        </w:rPr>
        <w:t>vector</w:t>
      </w:r>
    </w:p>
    <w:p>
      <w:r>
        <w:rPr>
          <w:b w:val="off"/>
        </w:rPr>
        <w:t>const</w:t>
      </w:r>
    </w:p>
    <w:p>
      <w:r>
        <w:rPr>
          <w:b w:val="off"/>
        </w:rPr>
        <w:t>//设置属性框中的值</w:t>
      </w:r>
    </w:p>
    <w:p>
      <w:r>
        <w:rPr>
          <w:b w:val="off"/>
        </w:rPr>
        <w:t xml:space="preserve"> TIErrorStatus </w:t>
        <w:t xml:space="preserve"> override</w:t>
      </w:r>
    </w:p>
    <w:p>
      <w:r>
        <w:rPr>
          <w:b w:val="off"/>
        </w:rPr>
        <w:t>virtual</w:t>
      </w:r>
    </w:p>
    <w:p>
      <w:r>
        <w:rPr>
          <w:b w:val="off"/>
        </w:rPr>
        <w:t>OnPropertySet</w:t>
      </w:r>
    </w:p>
    <w:p>
      <w:r>
        <w:rPr>
          <w:b w:val="off"/>
        </w:rPr>
        <w:t>(</w:t>
        <w:t>::</w:t>
        <w:t xml:space="preserve">&lt;BPEntityP&gt; </w:t>
        <w:t xml:space="preserve"> &amp; refps, </w:t>
        <w:t xml:space="preserve"> index, PBBimUIPropertyItem </w:t>
        <w:t xml:space="preserve"> &amp; item)</w:t>
      </w:r>
    </w:p>
    <w:p>
      <w:r>
        <w:rPr>
          <w:b w:val="off"/>
        </w:rPr>
        <w:t>std</w:t>
      </w:r>
    </w:p>
    <w:p>
      <w:r>
        <w:rPr>
          <w:b w:val="off"/>
        </w:rPr>
        <w:t>vector</w:t>
      </w:r>
    </w:p>
    <w:p>
      <w:r>
        <w:rPr>
          <w:b w:val="off"/>
        </w:rPr>
        <w:t>const</w:t>
      </w:r>
    </w:p>
    <w:p>
      <w:r>
        <w:rPr>
          <w:b w:val="off"/>
        </w:rPr>
        <w:t>int</w:t>
      </w:r>
    </w:p>
    <w:p>
      <w:r>
        <w:rPr>
          <w:b w:val="off"/>
        </w:rPr>
        <w:t>const</w:t>
      </w:r>
    </w:p>
    <w:p/>
    <w:p>
      <w:r/>
    </w:p>
    <w:p>
      <w:r>
        <w:rPr>
          <w:b w:val="off"/>
        </w:rPr>
        <w:t xml:space="preserve"> </w:t>
        <w:t xml:space="preserve"> </w:t>
        <w:t xml:space="preserve"> MyCubePropertyDemo::MyCubePropertyDemo() {} MyCubePropertyDemo::~MyCubePropertyDemo() {} </w:t>
        <w:t xml:space="preserve"> MyCubePropertyDemo::OnPropertyGet(</w:t>
        <w:t>::</w:t>
        <w:t xml:space="preserve">&lt;BPEntityP&gt; </w:t>
        <w:t xml:space="preserve"> &amp; refps, PBBimUIProperyList&amp; lst) { </w:t>
        <w:t xml:space="preserve"> </w:t>
        <w:t xml:space="preserve"> (refps.size() == </w:t>
        <w:t xml:space="preserve">) </w:t>
        <w:t xml:space="preserve">; BPEntityId eleId; </w:t>
        <w:t>::</w:t>
        <w:t xml:space="preserve">&lt;IBPObjectPtr&gt; pbObjs; BPProjectP pProject = </w:t>
        <w:t xml:space="preserve">; </w:t>
        <w:t xml:space="preserve"> (</w:t>
        <w:t xml:space="preserve"> elementRef : refps) { </w:t>
        <w:t xml:space="preserve"> (</w:t>
        <w:t xml:space="preserve"> == pProject) { pProject = elementRef-&gt;getBPProject(); </w:t>
        <w:t xml:space="preserve"> (pProject == </w:t>
        <w:t xml:space="preserve">) </w:t>
        <w:t xml:space="preserve">; } IBPObjectPtr ptrPbObj = BPObjectExtensionManager::getInstance().getBPObject(*elementRef); </w:t>
        <w:t xml:space="preserve"> (!ptrPbObj.isValid()) </w:t>
        <w:t xml:space="preserve">; pbObjs.push_back(ptrPbObj); } </w:t>
        <w:t xml:space="preserve"> (pbObjs.size() &lt; </w:t>
        <w:t xml:space="preserve">) </w:t>
        <w:t xml:space="preserve">; PBBimUIPropertyItem properties[CubePropName::CubePropCount]; </w:t>
        <w:t xml:space="preserve"> (</w:t>
        <w:t xml:space="preserve"> i = </w:t>
        <w:t xml:space="preserve">; i &lt; pbObjs.size(); ++i) { IBPObjectPtr ptrObj= pbObjs.at(i); DemoObject::CubeDemoP pCube = </w:t>
        <w:t xml:space="preserve">&lt; DemoObject::CubeDemoP&gt;(ptrObj.get()); </w:t>
        <w:t xml:space="preserve"> (</w:t>
        <w:t xml:space="preserve"> == pCube) </w:t>
        <w:t xml:space="preserve">; </w:t>
        <w:t xml:space="preserve"> { </w:t>
        <w:t xml:space="preserve"> nLength = pCube-&gt;getLength(); </w:t>
        <w:t xml:space="preserve"> (</w:t>
        <w:t xml:space="preserve"> == i) { </w:t>
        <w:t xml:space="preserve">; properties[CubePropName::Length].swap(item); } </w:t>
        <w:t xml:space="preserve"> { PBBimUIPropertyItem *oldItem = &amp;properties[CubePropName::Length]; </w:t>
        <w:t xml:space="preserve"> (!oldItem-&gt;multiValue()) { PBBimUIPropertyItem::ListValue oldType; </w:t>
        <w:t xml:space="preserve"> oldLength; oldItem-&gt;getValue(oldLength); </w:t>
        <w:t xml:space="preserve"> (oldLength != nLength) properties[CubePropName::Length].setMultiValue(</w:t>
        <w:t>); } } } } lst.AppendGroup(</w:t>
        <w:t xml:space="preserve">); </w:t>
        <w:t xml:space="preserve"> (</w:t>
        <w:t xml:space="preserve"> i = </w:t>
        <w:t>; i &lt; CubePropName::CubePropCount; ++i) { lst.Append(i+</w:t>
        <w:t>, properties[i]); } } TIErrorStatus MyCubePropertyDemo::OnPropertySet(</w:t>
        <w:t>::</w:t>
        <w:t xml:space="preserve">&lt;BPEntityP&gt; </w:t>
        <w:t xml:space="preserve"> &amp; refps, </w:t>
        <w:t xml:space="preserve"> index, PBBimUIPropertyItem </w:t>
        <w:t xml:space="preserve"> &amp; item) { BPProjectP pProject = </w:t>
        <w:t xml:space="preserve">; </w:t>
        <w:t>::</w:t>
        <w:t xml:space="preserve">&lt;IBPObjectPtr&gt; pbObjs; </w:t>
        <w:t xml:space="preserve"> (</w:t>
        <w:t xml:space="preserve"> elementRef : refps) { </w:t>
        <w:t xml:space="preserve"> (</w:t>
        <w:t xml:space="preserve"> == pProject) { pProject = elementRef-&gt;getBPProject(); </w:t>
        <w:t xml:space="preserve"> (pProject == </w:t>
        <w:t xml:space="preserve">) </w:t>
        <w:t xml:space="preserve">; } IBPObjectPtr ptrObj = BPObjectExtensionManager::getInstance().getBPObject(*elementRef); </w:t>
        <w:t xml:space="preserve"> (!ptrObj.isValid()) </w:t>
        <w:t xml:space="preserve">; pbObjs.push_back(ptrObj); } </w:t>
        <w:t xml:space="preserve"> (pbObjs.size() &lt; </w:t>
        <w:t xml:space="preserve">) </w:t>
        <w:t xml:space="preserve"> TIErrorStatus::failed; </w:t>
        <w:t xml:space="preserve"> (</w:t>
        <w:t xml:space="preserve"> indexGj = </w:t>
        <w:t xml:space="preserve">; indexGj &lt; pbObjs.size(); ++indexGj) { IBPObjectPtr ptrObj= pbObjs.at(indexGj); DemoObject::CubeDemoP pCube = </w:t>
        <w:t xml:space="preserve">&lt; DemoObject::CubeDemo*&gt;(ptrObj.get()); </w:t>
        <w:t xml:space="preserve"> (pCube == </w:t>
        <w:t xml:space="preserve">) </w:t>
        <w:t xml:space="preserve">; </w:t>
        <w:t xml:space="preserve"> (index</w:t>
        <w:t xml:space="preserve">) { </w:t>
        <w:t xml:space="preserve"> CubePropName::Length: { </w:t>
        <w:t xml:space="preserve"> nLen = </w:t>
        <w:t xml:space="preserve">; item.getValue(nLen); pCube-&gt;setLength(nLen); } </w:t>
        <w:t xml:space="preserve">; </w:t>
        <w:t xml:space="preserve">: </w:t>
        <w:t xml:space="preserve">; } pCube-&gt;replaceInProject(*pProject); } </w:t>
        <w:t xml:space="preserve"> TIErrorStatus::succeed; } </w:t>
        <w:t xml:space="preserve"> CubePropertyFactoryDemo :</w:t>
        <w:t xml:space="preserve"> IToolInterfaceFactory { </w:t>
        <w:t xml:space="preserve">: </w:t>
        <w:t xml:space="preserve">{ MyCubePropertyDemo *p = </w:t>
        <w:t xml:space="preserve"> MyCubePropertyDemo(); p-&gt;AddRef(); </w:t>
        <w:t xml:space="preserve"> p; } }; </w:t>
        <w:t xml:space="preserve"> CubePropertyFactoryDemo s_CubePropertyFactory; AutoDoRegisterFunctionsBegin PBBimToolsInterfaceManager::RegisterFactory(</w:t>
        <w:t xml:space="preserve">, IToolNameProperty,&amp;s_CubePropertyFactory); AutoDoRegisterFunctionsEnd </w:t>
      </w:r>
    </w:p>
    <w:p>
      <w:r>
        <w:rPr>
          <w:b w:val="off"/>
        </w:rPr>
        <w:t>#</w:t>
        <w:t xml:space="preserve"> </w:t>
      </w:r>
    </w:p>
    <w:p>
      <w:r>
        <w:rPr>
          <w:b w:val="off"/>
        </w:rPr>
        <w:t>include</w:t>
      </w:r>
    </w:p>
    <w:p>
      <w:r>
        <w:rPr>
          <w:b w:val="off"/>
        </w:rPr>
        <w:t>"pch.h"</w:t>
      </w:r>
    </w:p>
    <w:p>
      <w:r>
        <w:rPr>
          <w:b w:val="off"/>
        </w:rPr>
        <w:t>#</w:t>
        <w:t xml:space="preserve"> </w:t>
      </w:r>
    </w:p>
    <w:p>
      <w:r>
        <w:rPr>
          <w:b w:val="off"/>
        </w:rPr>
        <w:t>include</w:t>
      </w:r>
    </w:p>
    <w:p>
      <w:r>
        <w:rPr>
          <w:b w:val="off"/>
        </w:rPr>
        <w:t>"MyCubePropertyDemo.h"</w:t>
      </w:r>
    </w:p>
    <w:p>
      <w:r>
        <w:rPr>
          <w:b w:val="off"/>
        </w:rPr>
        <w:t>#</w:t>
        <w:t xml:space="preserve"> </w:t>
      </w:r>
    </w:p>
    <w:p>
      <w:r>
        <w:rPr>
          <w:b w:val="off"/>
        </w:rPr>
        <w:t>include</w:t>
      </w:r>
    </w:p>
    <w:p>
      <w:r>
        <w:rPr>
          <w:b w:val="off"/>
        </w:rPr>
        <w:t>"CubeDemo.h"</w:t>
      </w:r>
    </w:p>
    <w:p>
      <w:r>
        <w:rPr>
          <w:b w:val="off"/>
        </w:rPr>
        <w:t>void</w:t>
      </w:r>
    </w:p>
    <w:p>
      <w:r>
        <w:rPr>
          <w:b w:val="off"/>
        </w:rPr>
        <w:t>std</w:t>
      </w:r>
    </w:p>
    <w:p>
      <w:r>
        <w:rPr>
          <w:b w:val="off"/>
        </w:rPr>
        <w:t>vector</w:t>
      </w:r>
    </w:p>
    <w:p>
      <w:r>
        <w:rPr>
          <w:b w:val="off"/>
        </w:rPr>
        <w:t>const</w:t>
      </w:r>
    </w:p>
    <w:p>
      <w:r>
        <w:rPr>
          <w:b w:val="off"/>
        </w:rPr>
        <w:t>//选择集中的对象的个数</w:t>
      </w:r>
    </w:p>
    <w:p>
      <w:r>
        <w:rPr>
          <w:b w:val="off"/>
        </w:rPr>
        <w:t>if</w:t>
      </w:r>
    </w:p>
    <w:p>
      <w:r>
        <w:rPr>
          <w:b w:val="off"/>
        </w:rPr>
        <w:t>0</w:t>
      </w:r>
    </w:p>
    <w:p>
      <w:r>
        <w:rPr>
          <w:b w:val="off"/>
        </w:rPr>
        <w:t>return</w:t>
      </w:r>
    </w:p>
    <w:p>
      <w:r>
        <w:rPr>
          <w:b w:val="off"/>
        </w:rPr>
        <w:t>std</w:t>
      </w:r>
    </w:p>
    <w:p>
      <w:r>
        <w:rPr>
          <w:b w:val="off"/>
        </w:rPr>
        <w:t>vector</w:t>
      </w:r>
    </w:p>
    <w:p>
      <w:r>
        <w:rPr>
          <w:b w:val="off"/>
        </w:rPr>
        <w:t>nullptr</w:t>
      </w:r>
    </w:p>
    <w:p>
      <w:r>
        <w:rPr>
          <w:b w:val="off"/>
        </w:rPr>
        <w:t>for</w:t>
      </w:r>
    </w:p>
    <w:p>
      <w:r>
        <w:rPr>
          <w:b w:val="off"/>
        </w:rPr>
        <w:t>auto</w:t>
      </w:r>
    </w:p>
    <w:p>
      <w:r>
        <w:rPr>
          <w:b w:val="off"/>
        </w:rPr>
        <w:t>if</w:t>
      </w:r>
    </w:p>
    <w:p>
      <w:r>
        <w:rPr>
          <w:b w:val="off"/>
        </w:rPr>
        <w:t>NULL</w:t>
      </w:r>
    </w:p>
    <w:p>
      <w:r>
        <w:rPr>
          <w:b w:val="off"/>
        </w:rPr>
        <w:t>if</w:t>
      </w:r>
    </w:p>
    <w:p>
      <w:r>
        <w:rPr>
          <w:b w:val="off"/>
        </w:rPr>
        <w:t>NULL</w:t>
      </w:r>
    </w:p>
    <w:p>
      <w:r>
        <w:rPr>
          <w:b w:val="off"/>
        </w:rPr>
        <w:t>continue</w:t>
      </w:r>
    </w:p>
    <w:p>
      <w:r>
        <w:rPr>
          <w:b w:val="off"/>
        </w:rPr>
        <w:t>if</w:t>
      </w:r>
    </w:p>
    <w:p>
      <w:r>
        <w:rPr>
          <w:b w:val="off"/>
        </w:rPr>
        <w:t>continue</w:t>
      </w:r>
    </w:p>
    <w:p>
      <w:r>
        <w:rPr>
          <w:b w:val="off"/>
        </w:rPr>
        <w:t>if</w:t>
      </w:r>
    </w:p>
    <w:p>
      <w:r>
        <w:rPr>
          <w:b w:val="off"/>
        </w:rPr>
        <w:t>1</w:t>
      </w:r>
    </w:p>
    <w:p>
      <w:r>
        <w:rPr>
          <w:b w:val="off"/>
        </w:rPr>
        <w:t>return</w:t>
      </w:r>
    </w:p>
    <w:p>
      <w:r>
        <w:rPr>
          <w:b w:val="off"/>
        </w:rPr>
        <w:t>for</w:t>
      </w:r>
    </w:p>
    <w:p>
      <w:r>
        <w:rPr>
          <w:b w:val="off"/>
        </w:rPr>
        <w:t>int</w:t>
      </w:r>
    </w:p>
    <w:p>
      <w:r>
        <w:rPr>
          <w:b w:val="off"/>
        </w:rPr>
        <w:t>0</w:t>
      </w:r>
    </w:p>
    <w:p>
      <w:r>
        <w:rPr>
          <w:b w:val="off"/>
        </w:rPr>
        <w:t>dynamic_cast</w:t>
      </w:r>
    </w:p>
    <w:p>
      <w:r>
        <w:rPr>
          <w:b w:val="off"/>
        </w:rPr>
        <w:t>if</w:t>
      </w:r>
    </w:p>
    <w:p>
      <w:r>
        <w:rPr>
          <w:b w:val="off"/>
        </w:rPr>
        <w:t>NULL</w:t>
      </w:r>
    </w:p>
    <w:p>
      <w:r>
        <w:rPr>
          <w:b w:val="off"/>
        </w:rPr>
        <w:t>continue</w:t>
      </w:r>
    </w:p>
    <w:p>
      <w:r>
        <w:rPr>
          <w:b w:val="off"/>
        </w:rPr>
        <w:t>// -----------------长度--------------------</w:t>
      </w:r>
    </w:p>
    <w:p>
      <w:r>
        <w:rPr>
          <w:b w:val="off"/>
        </w:rPr>
        <w:t>int</w:t>
      </w:r>
    </w:p>
    <w:p>
      <w:r>
        <w:rPr>
          <w:b w:val="off"/>
        </w:rPr>
        <w:t>if</w:t>
      </w:r>
    </w:p>
    <w:p>
      <w:r>
        <w:rPr>
          <w:b w:val="off"/>
        </w:rPr>
        <w:t>0</w:t>
      </w:r>
    </w:p>
    <w:p>
      <w:r>
        <w:rPr>
          <w:b w:val="off"/>
        </w:rPr>
        <w:t xml:space="preserve">PBBimUIPropertyItem </w:t>
      </w:r>
    </w:p>
    <w:p>
      <w:r>
        <w:rPr>
          <w:b w:val="off"/>
        </w:rPr>
        <w:t>item</w:t>
      </w:r>
    </w:p>
    <w:p>
      <w:r>
        <w:rPr>
          <w:b w:val="off"/>
        </w:rPr>
        <w:t>(</w:t>
        <w:t>, nLength)</w:t>
      </w:r>
    </w:p>
    <w:p>
      <w:r>
        <w:rPr>
          <w:b w:val="off"/>
        </w:rPr>
        <w:t>L"长度"</w:t>
      </w:r>
    </w:p>
    <w:p>
      <w:r>
        <w:rPr>
          <w:b w:val="off"/>
        </w:rPr>
        <w:t>else</w:t>
      </w:r>
    </w:p>
    <w:p>
      <w:r>
        <w:rPr>
          <w:b w:val="off"/>
        </w:rPr>
        <w:t>if</w:t>
      </w:r>
    </w:p>
    <w:p>
      <w:r>
        <w:rPr>
          <w:b w:val="off"/>
        </w:rPr>
        <w:t>int</w:t>
      </w:r>
    </w:p>
    <w:p>
      <w:r>
        <w:rPr>
          <w:b w:val="off"/>
        </w:rPr>
        <w:t>if</w:t>
      </w:r>
    </w:p>
    <w:p>
      <w:r>
        <w:rPr>
          <w:b w:val="off"/>
        </w:rPr>
        <w:t>true</w:t>
      </w:r>
    </w:p>
    <w:p>
      <w:r>
        <w:rPr>
          <w:b w:val="off"/>
        </w:rPr>
        <w:t>L"构件属性"</w:t>
      </w:r>
    </w:p>
    <w:p>
      <w:r>
        <w:rPr>
          <w:b w:val="off"/>
        </w:rPr>
        <w:t>for</w:t>
      </w:r>
    </w:p>
    <w:p>
      <w:r>
        <w:rPr>
          <w:b w:val="off"/>
        </w:rPr>
        <w:t>int</w:t>
      </w:r>
    </w:p>
    <w:p>
      <w:r>
        <w:rPr>
          <w:b w:val="off"/>
        </w:rPr>
        <w:t>0</w:t>
      </w:r>
    </w:p>
    <w:p>
      <w:r>
        <w:rPr>
          <w:b w:val="off"/>
        </w:rPr>
        <w:t>1</w:t>
      </w:r>
    </w:p>
    <w:p>
      <w:r>
        <w:rPr>
          <w:b w:val="off"/>
        </w:rPr>
        <w:t>std</w:t>
      </w:r>
    </w:p>
    <w:p>
      <w:r>
        <w:rPr>
          <w:b w:val="off"/>
        </w:rPr>
        <w:t>vector</w:t>
      </w:r>
    </w:p>
    <w:p>
      <w:r>
        <w:rPr>
          <w:b w:val="off"/>
        </w:rPr>
        <w:t>const</w:t>
      </w:r>
    </w:p>
    <w:p>
      <w:r>
        <w:rPr>
          <w:b w:val="off"/>
        </w:rPr>
        <w:t>int</w:t>
      </w:r>
    </w:p>
    <w:p>
      <w:r>
        <w:rPr>
          <w:b w:val="off"/>
        </w:rPr>
        <w:t>const</w:t>
      </w:r>
    </w:p>
    <w:p>
      <w:r>
        <w:rPr>
          <w:b w:val="off"/>
        </w:rPr>
        <w:t>NULL</w:t>
      </w:r>
    </w:p>
    <w:p>
      <w:r>
        <w:rPr>
          <w:b w:val="off"/>
        </w:rPr>
        <w:t>std</w:t>
      </w:r>
    </w:p>
    <w:p>
      <w:r>
        <w:rPr>
          <w:b w:val="off"/>
        </w:rPr>
        <w:t>vector</w:t>
      </w:r>
    </w:p>
    <w:p>
      <w:r>
        <w:rPr>
          <w:b w:val="off"/>
        </w:rPr>
        <w:t>for</w:t>
      </w:r>
    </w:p>
    <w:p>
      <w:r>
        <w:rPr>
          <w:b w:val="off"/>
        </w:rPr>
        <w:t>auto</w:t>
      </w:r>
    </w:p>
    <w:p>
      <w:r>
        <w:rPr>
          <w:b w:val="off"/>
        </w:rPr>
        <w:t>if</w:t>
      </w:r>
    </w:p>
    <w:p>
      <w:r>
        <w:rPr>
          <w:b w:val="off"/>
        </w:rPr>
        <w:t>NULL</w:t>
      </w:r>
    </w:p>
    <w:p>
      <w:r>
        <w:rPr>
          <w:b w:val="off"/>
        </w:rPr>
        <w:t>if</w:t>
      </w:r>
    </w:p>
    <w:p>
      <w:r>
        <w:rPr>
          <w:b w:val="off"/>
        </w:rPr>
        <w:t>NULL</w:t>
      </w:r>
    </w:p>
    <w:p>
      <w:r>
        <w:rPr>
          <w:b w:val="off"/>
        </w:rPr>
        <w:t>continue</w:t>
      </w:r>
    </w:p>
    <w:p>
      <w:r>
        <w:rPr>
          <w:b w:val="off"/>
        </w:rPr>
        <w:t>if</w:t>
      </w:r>
    </w:p>
    <w:p>
      <w:r>
        <w:rPr>
          <w:b w:val="off"/>
        </w:rPr>
        <w:t>continue</w:t>
      </w:r>
    </w:p>
    <w:p>
      <w:r>
        <w:rPr>
          <w:b w:val="off"/>
        </w:rPr>
        <w:t>if</w:t>
      </w:r>
    </w:p>
    <w:p>
      <w:r>
        <w:rPr>
          <w:b w:val="off"/>
        </w:rPr>
        <w:t>1</w:t>
      </w:r>
    </w:p>
    <w:p>
      <w:r>
        <w:rPr>
          <w:b w:val="off"/>
        </w:rPr>
        <w:t>return</w:t>
      </w:r>
    </w:p>
    <w:p>
      <w:r>
        <w:rPr>
          <w:b w:val="off"/>
        </w:rPr>
        <w:t>for</w:t>
      </w:r>
    </w:p>
    <w:p>
      <w:r>
        <w:rPr>
          <w:b w:val="off"/>
        </w:rPr>
        <w:t>int</w:t>
      </w:r>
    </w:p>
    <w:p>
      <w:r>
        <w:rPr>
          <w:b w:val="off"/>
        </w:rPr>
        <w:t>0</w:t>
      </w:r>
    </w:p>
    <w:p>
      <w:r>
        <w:rPr>
          <w:b w:val="off"/>
        </w:rPr>
        <w:t>dynamic_cast</w:t>
      </w:r>
    </w:p>
    <w:p>
      <w:r>
        <w:rPr>
          <w:b w:val="off"/>
        </w:rPr>
        <w:t>if</w:t>
      </w:r>
    </w:p>
    <w:p>
      <w:r>
        <w:rPr>
          <w:b w:val="off"/>
        </w:rPr>
        <w:t>nullptr</w:t>
      </w:r>
    </w:p>
    <w:p>
      <w:r>
        <w:rPr>
          <w:b w:val="off"/>
        </w:rPr>
        <w:t>continue</w:t>
      </w:r>
    </w:p>
    <w:p>
      <w:r>
        <w:rPr>
          <w:b w:val="off"/>
        </w:rPr>
        <w:t>switch</w:t>
      </w:r>
    </w:p>
    <w:p>
      <w:r>
        <w:rPr>
          <w:b w:val="off"/>
        </w:rPr>
        <w:t>-1</w:t>
      </w:r>
    </w:p>
    <w:p>
      <w:r>
        <w:rPr>
          <w:b w:val="off"/>
        </w:rPr>
        <w:t>case</w:t>
      </w:r>
    </w:p>
    <w:p>
      <w:r>
        <w:rPr>
          <w:b w:val="off"/>
        </w:rPr>
        <w:t>int</w:t>
      </w:r>
    </w:p>
    <w:p>
      <w:r>
        <w:rPr>
          <w:b w:val="off"/>
        </w:rPr>
        <w:t>0</w:t>
      </w:r>
    </w:p>
    <w:p>
      <w:r>
        <w:rPr>
          <w:b w:val="off"/>
        </w:rPr>
        <w:t>break</w:t>
      </w:r>
    </w:p>
    <w:p>
      <w:r>
        <w:rPr>
          <w:b w:val="off"/>
        </w:rPr>
        <w:t>default</w:t>
      </w:r>
    </w:p>
    <w:p>
      <w:r>
        <w:rPr>
          <w:b w:val="off"/>
        </w:rPr>
        <w:t>break</w:t>
      </w:r>
    </w:p>
    <w:p>
      <w:r>
        <w:rPr>
          <w:b w:val="off"/>
        </w:rPr>
        <w:t>return</w:t>
      </w:r>
    </w:p>
    <w:p>
      <w:r>
        <w:rPr>
          <w:b w:val="off"/>
        </w:rPr>
        <w:t>class</w:t>
      </w:r>
    </w:p>
    <w:p>
      <w:r>
        <w:rPr>
          <w:b w:val="off"/>
        </w:rPr>
        <w:t>public</w:t>
      </w:r>
    </w:p>
    <w:p>
      <w:r>
        <w:rPr>
          <w:b w:val="off"/>
        </w:rPr>
        <w:t>public</w:t>
      </w:r>
    </w:p>
    <w:p>
      <w:r>
        <w:rPr>
          <w:b w:val="off"/>
        </w:rPr>
        <w:t xml:space="preserve"> IToolInterface* </w:t>
        <w:t xml:space="preserve"> override </w:t>
      </w:r>
    </w:p>
    <w:p>
      <w:r>
        <w:rPr>
          <w:b w:val="off"/>
        </w:rPr>
        <w:t>virtual</w:t>
      </w:r>
    </w:p>
    <w:p>
      <w:r>
        <w:rPr>
          <w:b w:val="off"/>
        </w:rPr>
        <w:t>CreateInterface</w:t>
      </w:r>
    </w:p>
    <w:p>
      <w:r>
        <w:rPr>
          <w:b w:val="off"/>
        </w:rPr>
        <w:t>()</w:t>
      </w:r>
    </w:p>
    <w:p>
      <w:r>
        <w:rPr>
          <w:b w:val="off"/>
        </w:rPr>
        <w:t>new</w:t>
      </w:r>
    </w:p>
    <w:p>
      <w:r>
        <w:rPr>
          <w:b w:val="off"/>
        </w:rPr>
        <w:t>return</w:t>
      </w:r>
    </w:p>
    <w:p>
      <w:r>
        <w:rPr>
          <w:b w:val="off"/>
        </w:rPr>
        <w:t>static</w:t>
      </w:r>
    </w:p>
    <w:p>
      <w:r>
        <w:rPr>
          <w:b w:val="off"/>
        </w:rPr>
        <w:t>"CubeDemo"</w:t>
      </w:r>
    </w:p>
    <w:p/>
    <w:p>
      <w:pPr>
        <w:pStyle w:val="2"/>
      </w:pPr>
      <w:r>
        <w:t xml:space="preserve"> 第4章 几何对象(Graphics)</w:t>
      </w:r>
    </w:p>
    <w:p>
      <w:pPr>
        <w:pStyle w:val="3"/>
      </w:pPr>
      <w:r>
        <w:t>4.1 概述</w:t>
      </w:r>
    </w:p>
    <w:p>
      <w:r>
        <w:rPr>
          <w:b w:val="off"/>
        </w:rPr>
        <w:t>本章介绍如何使用各种几何相关的类型，如何从元素获取到几何数据，如何进行几何图形变换等内容。主要从实战例子，几何基元类，几何辅助类几个部分进行讲解。图4-1是几何对象的简略图。</w:t>
      </w:r>
    </w:p>
    <w:p/>
    <w:p>
      <w:r>
        <w:rPr>
          <w:b w:val="off"/>
        </w:rPr>
        <w:t>几何基元类用来描述几何对象，主要分为三维空间的点(</w:t>
        <w:t>GePoint3d</w:t>
        <w:t>)、二维空间的点(</w:t>
        <w:t>GePoint2d</w:t>
        <w:t>)、三维向量(</w:t>
        <w:t>GeVec3d</w:t>
        <w:t>)、基本曲线(</w:t>
        <w:t>IGeCurveBase</w:t>
        <w:t>)、曲线组(</w:t>
        <w:t>GeCurveArray</w:t>
        <w:t>)、几何实体类(</w:t>
        <w:t>IGeSolidBase</w:t>
        <w:t>)、网格实体(</w:t>
        <w:t>PolyfaceHandle</w:t>
        <w:t>)、几何图素(</w:t>
        <w:t>BPGraphics</w:t>
        <w:t>)等。</w:t>
        <w:br/>
        <w:br/>
        <w:t>几何辅助类主要是用来帮助表示几何对象，主要分为以下几种类型：变化矩阵(</w:t>
        <w:t>GeTransform</w:t>
        <w:t>)、位置信息(</w:t>
        <w:t>BPPlacement</w:t>
        <w:t>)、旋转矩阵(</w:t>
        <w:t>GeRotMatrix</w:t>
        <w:t>)、包围盒(</w:t>
        <w:t>GeRange3d/GeRange2d</w:t>
        <w:t>)、角度(</w:t>
        <w:t>GeAngle</w:t>
        <w:t>)、三维平面(</w:t>
        <w:t>GePlane3d</w:t>
        <w:t>)等。</w:t>
      </w:r>
    </w:p>
    <w:p>
      <w:r>
        <w:rPr>
          <w:b w:val="off"/>
        </w:rPr>
        <w:t>这些几何类之间的关系如图4-2所示：</w:t>
      </w:r>
    </w:p>
    <w:p/>
    <w:p>
      <w:pPr>
        <w:pStyle w:val="3"/>
      </w:pPr>
      <w:r>
        <w:t>4.2 几何基元类</w:t>
      </w:r>
    </w:p>
    <w:p/>
    <w:p>
      <w:pPr>
        <w:pStyle w:val="4"/>
      </w:pPr>
      <w:r>
        <w:t>4.2.1 点</w:t>
      </w:r>
    </w:p>
    <w:p>
      <w:r>
        <w:rPr>
          <w:b w:val="off"/>
        </w:rPr>
        <w:t>点几何元素描述笛卡尔坐标系中二维或者三维点的表达。点是几何表达中的最基本元素。</w:t>
      </w:r>
    </w:p>
    <w:p>
      <w:r>
        <w:rPr>
          <w:b w:val="off"/>
        </w:rPr>
        <w:t>点的表达包括二维点类</w:t>
        <w:t>GePoint2d</w:t>
        <w:t>和三维点类</w:t>
        <w:t>GePoint3d</w:t>
        <w:t>，通过点的坐标创建点。基本功能包括点与点的、点与向量等基础运算，点与向量位置关系计算，还包括插值运算、旋转变换、投影计算、距离计算等等。</w:t>
      </w:r>
    </w:p>
    <w:p>
      <w:r>
        <w:rPr>
          <w:b w:val="off"/>
        </w:rPr>
        <w:t>主要可以应用于二三维模型创建点对象，进行精准定位。模型坐标查询、坐标系创建等等。具体点的创建可查看示例代码4-2。</w:t>
      </w:r>
    </w:p>
    <w:p/>
    <w:p/>
    <w:tbl>
      <w:tblPr>
        <w:tblW w:w="0" w:type="auto"/>
        <w:tblBorders>
          <w:top w:val="single"/>
          <w:left w:val="single"/>
          <w:bottom w:val="single"/>
          <w:right w:val="single"/>
          <w:insideH w:val="single"/>
          <w:insideV w:val="single"/>
        </w:tblBorders>
      </w:tblPr>
      <w:tr>
        <w:tc>
          <w:p>
            <w:r>
              <w:t>方法</w:t>
            </w:r>
          </w:p>
        </w:tc>
        <w:tc>
          <w:p>
            <w:r>
              <w:t>描述</w:t>
            </w:r>
          </w:p>
        </w:tc>
      </w:tr>
      <w:tr>
        <w:tc>
          <w:p>
            <w:r>
              <w:t>create(double,double,double)</w:t>
            </w:r>
          </w:p>
        </w:tc>
        <w:tc>
          <w:p>
            <w:r>
              <w:t>创建一个三维点</w:t>
            </w:r>
          </w:p>
        </w:tc>
      </w:tr>
      <w:tr>
        <w:tc>
          <w:p>
            <w:r>
              <w:t>createByZero()</w:t>
            </w:r>
          </w:p>
        </w:tc>
        <w:tc>
          <w:p>
            <w:r>
              <w:t>创建一个(0,0,0)的三维点</w:t>
            </w:r>
          </w:p>
        </w:tc>
      </w:tr>
      <w:tr>
        <w:tc>
          <w:p>
            <w:r>
              <w:t>createByUnify()</w:t>
            </w:r>
          </w:p>
        </w:tc>
        <w:tc>
          <w:p>
            <w:r>
              <w:t>创建一个(1,1,1)的三维点</w:t>
            </w:r>
          </w:p>
        </w:tc>
      </w:tr>
      <w:tr>
        <w:tc>
          <w:p>
            <w:r>
              <w:t>swap(GePoint3dR)</w:t>
            </w:r>
          </w:p>
        </w:tc>
        <w:tc>
          <w:p>
            <w:r>
              <w:t>交换两个点，该点的值和参数点互换</w:t>
            </w:r>
          </w:p>
        </w:tc>
      </w:tr>
      <w:tr>
        <w:tc>
          <w:p>
            <w:r>
              <w:t>distance(GePoint3dCR)</w:t>
            </w:r>
          </w:p>
        </w:tc>
        <w:tc>
          <w:p>
            <w:r>
              <w:t>获取两个三维点之间的距离</w:t>
            </w:r>
          </w:p>
        </w:tc>
      </w:tr>
      <w:tr>
        <w:tc>
          <w:p>
            <w:r>
              <w:t>isEqual(GePoint3dCR)</w:t>
            </w:r>
          </w:p>
        </w:tc>
        <w:tc>
          <w:p>
            <w:r>
              <w:t>比较两个点是否相等</w:t>
            </w:r>
          </w:p>
        </w:tc>
      </w:tr>
      <w:tr>
        <w:tc>
          <w:p>
            <w:r>
              <w:t>crossProduct2D(GePoint3dCR)</w:t>
            </w:r>
          </w:p>
        </w:tc>
        <w:tc>
          <w:p>
            <w:r>
              <w:t>将该点与参数点在 x,y平面上的投影做叉积</w:t>
            </w:r>
          </w:p>
        </w:tc>
      </w:tr>
      <w:tr>
        <w:tc>
          <w:p>
            <w:r>
              <w:t>dotProduct2D(GePoint3dCR)</w:t>
            </w:r>
          </w:p>
        </w:tc>
        <w:tc>
          <w:p>
            <w:r>
              <w:t>将该点与参数点在 x,y平面上的投影做点积</w:t>
            </w:r>
          </w:p>
        </w:tc>
      </w:tr>
      <w:tr>
        <w:tc>
          <w:p>
            <w:r>
              <w:t>getAngleTo(GePoint3dCR)</w:t>
            </w:r>
          </w:p>
        </w:tc>
        <w:tc>
          <w:p>
            <w:r>
              <w:t>返回以原点旋转中心该点旋转到参数点的旋转角度</w:t>
            </w:r>
          </w:p>
        </w:tc>
      </w:tr>
      <w:tr>
        <w:tc>
          <w:p>
            <w:r>
              <w:t>signedAngleTo(GePoint3dCR point, GePoint3dCR point1)</w:t>
            </w:r>
          </w:p>
        </w:tc>
        <w:tc>
          <w:p>
            <w:r>
              <w:t>以原点为旋转中心，point1为旋转轴的正方向，从该点到point的旋转角度</w:t>
            </w:r>
          </w:p>
        </w:tc>
      </w:tr>
      <w:tr>
        <w:tc>
          <w:p>
            <w:r>
              <w:t>createByTransform(GeTransformCR, GePoint3dCR)</w:t>
            </w:r>
          </w:p>
        </w:tc>
        <w:tc>
          <w:p>
            <w:r>
              <w:t>返还参数点经过变换之后的点</w:t>
            </w:r>
          </w:p>
        </w:tc>
      </w:tr>
      <w:tr>
        <w:tc>
          <w:p>
            <w:r>
              <w:t>createByInterpolate(GePoint3dCR pointA, double fraction, GePoint3dCR pointB);</w:t>
            </w:r>
          </w:p>
        </w:tc>
        <w:tc>
          <w:p>
            <w:r>
              <w:t>在以 pointA 为起点 pointB 为终点的向量上以 一定比例进行插值，返回最后得到的插值点</w:t>
            </w:r>
          </w:p>
        </w:tc>
      </w:tr>
      <w:tr>
        <w:tc>
          <w:p>
            <w:r>
              <w:t>almostEqual(GePoint3d const&amp;,double)</w:t>
            </w:r>
          </w:p>
        </w:tc>
        <w:tc>
          <w:p>
            <w:r>
              <w:t>判断在误差范围内该点和参数点是否相等</w:t>
            </w:r>
          </w:p>
        </w:tc>
      </w:tr>
    </w:tbl>
    <w:p/>
    <w:p/>
    <w:tbl>
      <w:tblPr>
        <w:tblW w:w="0" w:type="auto"/>
        <w:tblBorders>
          <w:top w:val="single"/>
          <w:left w:val="single"/>
          <w:bottom w:val="single"/>
          <w:right w:val="single"/>
          <w:insideH w:val="single"/>
          <w:insideV w:val="single"/>
        </w:tblBorders>
      </w:tblPr>
      <w:tr>
        <w:tc>
          <w:p>
            <w:r>
              <w:t>方法</w:t>
            </w:r>
          </w:p>
        </w:tc>
        <w:tc>
          <w:p>
            <w:r>
              <w:t>描述</w:t>
            </w:r>
          </w:p>
        </w:tc>
      </w:tr>
      <w:tr>
        <w:tc>
          <w:p>
            <w:r>
              <w:t>create(double, double)</w:t>
            </w:r>
          </w:p>
        </w:tc>
        <w:tc>
          <w:p>
            <w:r>
              <w:t>创建一个二维点</w:t>
            </w:r>
          </w:p>
        </w:tc>
      </w:tr>
      <w:tr>
        <w:tc>
          <w:p>
            <w:r>
              <w:t>createByZero()</w:t>
            </w:r>
          </w:p>
        </w:tc>
        <w:tc>
          <w:p>
            <w:r>
              <w:t>创建一个(0,0)的二维点</w:t>
            </w:r>
          </w:p>
        </w:tc>
      </w:tr>
      <w:tr>
        <w:tc>
          <w:p>
            <w:r>
              <w:t>negate()</w:t>
            </w:r>
          </w:p>
        </w:tc>
        <w:tc>
          <w:p>
            <w:r>
              <w:t>将该点对原点做对称变换</w:t>
            </w:r>
          </w:p>
        </w:tc>
      </w:tr>
      <w:tr>
        <w:tc>
          <w:p>
            <w:r>
              <w:t>swap(GePoint2dR)</w:t>
            </w:r>
          </w:p>
        </w:tc>
        <w:tc>
          <w:p>
            <w:r>
              <w:t>交换两个点,该点的值和参数点互换</w:t>
            </w:r>
          </w:p>
        </w:tc>
      </w:tr>
      <w:tr>
        <w:tc>
          <w:p>
            <w:r>
              <w:t>distance(GePoint2dCR)</w:t>
            </w:r>
          </w:p>
        </w:tc>
        <w:tc>
          <w:p>
            <w:r>
              <w:t>返回该点到参数点的距离</w:t>
            </w:r>
          </w:p>
        </w:tc>
      </w:tr>
      <w:tr>
        <w:tc>
          <w:p>
            <w:r>
              <w:t>getAngleTo(GePoint2dCR)</w:t>
            </w:r>
          </w:p>
        </w:tc>
        <w:tc>
          <w:p>
            <w:r>
              <w:t>返回以原点为旋转中心从该点旋转到参数点的角度</w:t>
            </w:r>
          </w:p>
        </w:tc>
      </w:tr>
      <w:tr>
        <w:tc>
          <w:p>
            <w:r>
              <w:t>isParallelTo(GePoint2dCR)</w:t>
            </w:r>
          </w:p>
        </w:tc>
        <w:tc>
          <w:p>
            <w:r>
              <w:t>判断以坐标原点为起点该点与参数点为终点的向量是否平行</w:t>
            </w:r>
          </w:p>
        </w:tc>
      </w:tr>
      <w:tr>
        <w:tc>
          <w:p>
            <w:r>
              <w:t>isEqual(GePoint2dCR)</w:t>
            </w:r>
          </w:p>
        </w:tc>
        <w:tc>
          <w:p>
            <w:r>
              <w:t>比较该点和参数点是否相等</w:t>
            </w:r>
          </w:p>
        </w:tc>
      </w:tr>
      <w:tr>
        <w:tc>
          <w:p>
            <w:r>
              <w:t>almostEqual(GePoint2d)</w:t>
            </w:r>
          </w:p>
        </w:tc>
        <w:tc>
          <w:p>
            <w:r>
              <w:t>判断在误差容许范围内该点和参数点是否相等</w:t>
            </w:r>
          </w:p>
        </w:tc>
      </w:tr>
    </w:tbl>
    <w:p/>
    <w:p>
      <w:pPr>
        <w:pStyle w:val="4"/>
      </w:pPr>
      <w:r>
        <w:t>4.2.2 三维向量</w:t>
      </w:r>
    </w:p>
    <w:p>
      <w:r>
        <w:rPr>
          <w:b w:val="off"/>
        </w:rPr>
        <w:t>向量是计算几何中的基本概念，指一个同时具有大小和方向的几何对象。</w:t>
      </w:r>
    </w:p>
    <w:p>
      <w:r>
        <w:rPr>
          <w:b w:val="off"/>
        </w:rPr>
        <w:t>向量的表达包括二维向量类</w:t>
        <w:t>GeVec2d</w:t>
        <w:t>和三维向量类</w:t>
        <w:t>GeVec3d</w:t>
        <w:t>，可直接通过各分量的值或者起点和终点创建向量。基本功能包括包括点与向量等、向量与向量等基础运算，还包括插值运算、旋转变换、投影计算、距离计算等等。</w:t>
      </w:r>
    </w:p>
    <w:p>
      <w:r>
        <w:rPr>
          <w:b w:val="off"/>
        </w:rPr>
        <w:t>向量主要可应用于二三维模型进行精准定位。模型坐标查询、坐标系创建等等。</w:t>
      </w:r>
    </w:p>
    <w:p/>
    <w:p/>
    <w:tbl>
      <w:tblPr>
        <w:tblW w:w="0" w:type="auto"/>
        <w:tblBorders>
          <w:top w:val="single"/>
          <w:left w:val="single"/>
          <w:bottom w:val="single"/>
          <w:right w:val="single"/>
          <w:insideH w:val="single"/>
          <w:insideV w:val="single"/>
        </w:tblBorders>
      </w:tblPr>
      <w:tr>
        <w:tc>
          <w:p>
            <w:r>
              <w:t>方法</w:t>
            </w:r>
          </w:p>
        </w:tc>
        <w:tc>
          <w:p>
            <w:r>
              <w:t>描述</w:t>
            </w:r>
          </w:p>
        </w:tc>
      </w:tr>
      <w:tr>
        <w:tc>
          <w:p>
            <w:r>
              <w:t>point3d()</w:t>
            </w:r>
          </w:p>
        </w:tc>
        <w:tc>
          <w:p>
            <w:r>
              <w:t>将该向量转换为一个三维点</w:t>
            </w:r>
          </w:p>
        </w:tc>
      </w:tr>
      <w:tr>
        <w:tc>
          <w:p>
            <w:r>
              <w:t>create(double, double, double)</w:t>
            </w:r>
          </w:p>
        </w:tc>
        <w:tc>
          <w:p>
            <w:r>
              <w:t>创建一个三维向量</w:t>
            </w:r>
          </w:p>
        </w:tc>
      </w:tr>
      <w:tr>
        <w:tc>
          <w:p>
            <w:r>
              <w:t>createByStartEnd(GePoint3d, GePoint3d)</w:t>
            </w:r>
          </w:p>
        </w:tc>
        <w:tc>
          <w:p>
            <w:r>
              <w:t>通过起点和终点创建一个三维向量</w:t>
            </w:r>
          </w:p>
        </w:tc>
      </w:tr>
      <w:tr>
        <w:tc>
          <w:p>
            <w:r>
              <w:t>normalize()</w:t>
            </w:r>
          </w:p>
        </w:tc>
        <w:tc>
          <w:p>
            <w:r>
              <w:t>将该向量标准化，并返回其大小</w:t>
            </w:r>
          </w:p>
        </w:tc>
      </w:tr>
      <w:tr>
        <w:tc>
          <w:p>
            <w:r>
              <w:t>createByStartEnd(GePoint4dCR, GePoint4dCR)</w:t>
            </w:r>
          </w:p>
        </w:tc>
        <w:tc>
          <w:p>
            <w:r>
              <w:t>通过起点和终点来创建一个三维向量</w:t>
            </w:r>
          </w:p>
        </w:tc>
      </w:tr>
      <w:tr>
        <w:tc>
          <w:p>
            <w:r>
              <w:t>negate()</w:t>
            </w:r>
          </w:p>
        </w:tc>
        <w:tc>
          <w:p>
            <w:r>
              <w:t>将该向量对原点做对称变换</w:t>
            </w:r>
          </w:p>
        </w:tc>
      </w:tr>
      <w:tr>
        <w:tc>
          <w:p>
            <w:r>
              <w:t>distance(GeVec3dCR)</w:t>
            </w:r>
          </w:p>
        </w:tc>
        <w:tc>
          <w:p>
            <w:r>
              <w:t>返回参数向量端点到该向量端点的距离</w:t>
            </w:r>
          </w:p>
        </w:tc>
      </w:tr>
      <w:tr>
        <w:tc>
          <w:p>
            <w:r>
              <w:t>crossProduct2D(GeVec3dCR)</w:t>
            </w:r>
          </w:p>
        </w:tc>
        <w:tc>
          <w:p>
            <w:r>
              <w:t>将该向量与参数向量在 x,y平面上的投影向量做叉积</w:t>
            </w:r>
          </w:p>
        </w:tc>
      </w:tr>
      <w:tr>
        <w:tc>
          <w:p>
            <w:r>
              <w:t>getAngleTo(GeVec3dCR)</w:t>
            </w:r>
          </w:p>
        </w:tc>
        <w:tc>
          <w:p>
            <w:r>
              <w:t>返回该向量与参数向量之间的夹角</w:t>
            </w:r>
          </w:p>
        </w:tc>
      </w:tr>
      <w:tr>
        <w:tc>
          <w:p>
            <w:r>
              <w:t>isParallelTo (GeVec3dCR)</w:t>
            </w:r>
          </w:p>
        </w:tc>
        <w:tc>
          <w:p>
            <w:r>
              <w:t>判断两个三维向量是否平行</w:t>
            </w:r>
          </w:p>
        </w:tc>
      </w:tr>
      <w:tr>
        <w:tc>
          <w:p>
            <w:r>
              <w:t>isEqual(GeVec3dCR)</w:t>
            </w:r>
          </w:p>
        </w:tc>
        <w:tc>
          <w:p>
            <w:r>
              <w:t>判断该向量和参数向量是否相等</w:t>
            </w:r>
          </w:p>
        </w:tc>
      </w:tr>
    </w:tbl>
    <w:p/>
    <w:p>
      <w:pPr>
        <w:pStyle w:val="4"/>
      </w:pPr>
      <w:r>
        <w:t>4.2.3 基本曲线(IGeCurveBase)</w:t>
      </w:r>
    </w:p>
    <w:p>
      <w:r>
        <w:rPr>
          <w:b w:val="off"/>
        </w:rPr>
        <w:t>基本曲线主要包括直线段(GeSegment3d)，弧线(GeEllipse3d)等类型。</w:t>
        <w:br/>
        <w:br/>
        <w:t>基本曲线类IGeCurveBase主要用于整合线段、多线段、圆、椭圆、圆弧、椭圆弧、B样条曲线的概念。通过相应接口，可创建线段、多线段、圆、椭圆、圆弧、椭圆弧、B样条曲线。主要功能包括重心、法向、面积相关属性计算、与点、角度关系计算、插值计算、与平面、线段、椭圆线相交计算，投影计算等。</w:t>
        <w:br/>
        <w:br/>
        <w:t>二三维应用场景，可单点绘制线段、两点绘制线段、连续绘制线段、三点绘弧、中心点半径绘弧、中心点半径绘圆、中心点长轴短轴绘制椭圆、弧与线段组合曲线、控制点绘制变样线等等。编辑中有属性修改半径、圆心、弧长、扫掠角度等修改圆弧及椭圆弧，修改定位点改变线段定位及长度，在位编辑（夹点）修改弧及线段定位信息及创建信息。</w:t>
        <w:br/>
      </w:r>
    </w:p>
    <w:p/>
    <w:p/>
    <w:tbl>
      <w:tblPr>
        <w:tblW w:w="0" w:type="auto"/>
        <w:tblBorders>
          <w:top w:val="single"/>
          <w:left w:val="single"/>
          <w:bottom w:val="single"/>
          <w:right w:val="single"/>
          <w:insideH w:val="single"/>
          <w:insideV w:val="single"/>
        </w:tblBorders>
      </w:tblPr>
      <w:tr>
        <w:tc>
          <w:p>
            <w:r>
              <w:t>属性/方法</w:t>
            </w:r>
          </w:p>
        </w:tc>
        <w:tc>
          <w:p>
            <w:r>
              <w:t>描述</w:t>
            </w:r>
          </w:p>
        </w:tc>
      </w:tr>
      <w:tr>
        <w:tc>
          <w:p>
            <w:r>
              <w:t>getCurveBaseType</w:t>
            </w:r>
          </w:p>
        </w:tc>
        <w:tc>
          <w:p>
            <w:r>
              <w:t>获取曲线类型</w:t>
            </w:r>
          </w:p>
        </w:tc>
      </w:tr>
      <w:tr>
        <w:tc>
          <w:p>
            <w:r>
              <w:t>getSegment(GeSegment3dR)</w:t>
            </w:r>
          </w:p>
        </w:tc>
        <w:tc>
          <w:p>
            <w:r>
              <w:t>将曲线转换为GeSegment3d对象</w:t>
            </w:r>
          </w:p>
        </w:tc>
      </w:tr>
      <w:tr>
        <w:tc>
          <w:p>
            <w:r>
              <w:t>getEllipse(GeEllipse3dR)</w:t>
            </w:r>
          </w:p>
        </w:tc>
        <w:tc>
          <w:p>
            <w:r>
              <w:t>将曲线转换为GeEllipse3d对象</w:t>
            </w:r>
          </w:p>
        </w:tc>
      </w:tr>
      <w:tr>
        <w:tc>
          <w:p>
            <w:r>
              <w:t>getLineStringCP()</w:t>
            </w:r>
          </w:p>
        </w:tc>
        <w:tc>
          <w:p>
            <w:r>
              <w:t>将曲线转换为LineString,并获取LineString所有点</w:t>
            </w:r>
          </w:p>
        </w:tc>
      </w:tr>
      <w:tr>
        <w:tc>
          <w:p>
            <w:r>
              <w:t>getSegmentInLineString(GeSegment3dR, size_t)</w:t>
            </w:r>
          </w:p>
        </w:tc>
        <w:tc>
          <w:p>
            <w:r>
              <w:t>通过点的序号获取曲线中对应点组成的直线段</w:t>
            </w:r>
          </w:p>
        </w:tc>
      </w:tr>
      <w:tr>
        <w:tc>
          <w:p>
            <w:r>
              <w:t>addPointToLineString(GePoint3dCR)</w:t>
            </w:r>
          </w:p>
        </w:tc>
        <w:tc>
          <w:p>
            <w:r>
              <w:t>在LineString里添加点</w:t>
            </w:r>
          </w:p>
        </w:tc>
      </w:tr>
      <w:tr>
        <w:tc>
          <w:p>
            <w:r>
              <w:t>createSegment (GePoint3dCP, size_t)</w:t>
            </w:r>
          </w:p>
        </w:tc>
        <w:tc>
          <w:p>
            <w:r>
              <w:t>通过直线段来创建曲线对象</w:t>
            </w:r>
          </w:p>
        </w:tc>
      </w:tr>
      <w:tr>
        <w:tc>
          <w:p>
            <w:r>
              <w:t>)</w:t>
            </w:r>
          </w:p>
        </w:tc>
        <w:tc>
          <w:p>
            <w:r>
              <w:t>通过直线段来创建曲线对象</w:t>
            </w:r>
          </w:p>
        </w:tc>
      </w:tr>
      <w:tr>
        <w:tc>
          <w:p>
            <w:r>
              <w:t>createEllipse(GeEllipse3dCR)</w:t>
            </w:r>
          </w:p>
        </w:tc>
        <w:tc>
          <w:p>
            <w:r>
              <w:t>通过弧线来创建曲线对象</w:t>
            </w:r>
          </w:p>
        </w:tc>
      </w:tr>
      <w:tr>
        <w:tc>
          <w:p>
            <w:r>
              <w:t>)</w:t>
            </w:r>
          </w:p>
        </w:tc>
        <w:tc>
          <w:p>
            <w:r>
              <w:t>通过点集来创建曲线对象</w:t>
            </w:r>
          </w:p>
        </w:tc>
      </w:tr>
      <w:tr>
        <w:tc>
          <w:p>
            <w:r>
              <w:t>proportToPoint(double,GePoint3dR)</w:t>
            </w:r>
          </w:p>
        </w:tc>
        <w:tc>
          <w:p>
            <w:r>
              <w:t>获取分数位置对应点的坐标</w:t>
            </w:r>
          </w:p>
        </w:tc>
      </w:tr>
      <w:tr>
        <w:tc>
          <w:p>
            <w:r>
              <w:t>getLength(double)</w:t>
            </w:r>
          </w:p>
        </w:tc>
        <w:tc>
          <w:p>
            <w:r>
              <w:t>获取曲线长度</w:t>
            </w:r>
          </w:p>
        </w:tc>
      </w:tr>
      <w:tr>
        <w:tc>
          <w:p>
            <w:r>
              <w:t>getRange(GeRange3dR)</w:t>
            </w:r>
          </w:p>
        </w:tc>
        <w:tc>
          <w:p>
            <w:r>
              <w:t>获取曲线范围</w:t>
            </w:r>
          </w:p>
        </w:tc>
      </w:tr>
      <w:tr>
        <w:tc>
          <w:p>
            <w:r>
              <w:t>isEqual(IGeCurveBaseCR,double)</w:t>
            </w:r>
          </w:p>
        </w:tc>
        <w:tc>
          <w:p>
            <w:r>
              <w:t>在误差范围内，判断两个曲线是否相等</w:t>
            </w:r>
          </w:p>
        </w:tc>
      </w:tr>
      <w:tr>
        <w:tc>
          <w:p>
            <w:r>
              <w:t>getStartEndPoint(GePoint3dR,GePoint3dR)</w:t>
            </w:r>
          </w:p>
        </w:tc>
        <w:tc>
          <w:p>
            <w:r>
              <w:t>获取曲线首尾点</w:t>
            </w:r>
          </w:p>
        </w:tc>
      </w:tr>
      <w:tr>
        <w:tc>
          <w:p>
            <w:r>
              <w:t>getStartPoint(GePoint3dR)</w:t>
            </w:r>
          </w:p>
        </w:tc>
        <w:tc>
          <w:p>
            <w:r>
              <w:t>获取曲线起始点</w:t>
            </w:r>
          </w:p>
        </w:tc>
      </w:tr>
      <w:tr>
        <w:tc>
          <w:p>
            <w:r>
              <w:t>setStartPoint(GePoint3dCR);</w:t>
            </w:r>
          </w:p>
        </w:tc>
        <w:tc>
          <w:p>
            <w:r>
              <w:t>设置曲线起始点</w:t>
            </w:r>
          </w:p>
        </w:tc>
      </w:tr>
      <w:tr>
        <w:tc>
          <w:p>
            <w:r>
              <w:t>setEndPoint(GePoint3dCR)</w:t>
            </w:r>
          </w:p>
        </w:tc>
        <w:tc>
          <w:p>
            <w:r>
              <w:t>设置曲线终点</w:t>
            </w:r>
          </w:p>
        </w:tc>
      </w:tr>
      <w:tr>
        <w:tc>
          <w:p>
            <w:r>
              <w:t>setByTransform(GeTransformCR)</w:t>
            </w:r>
          </w:p>
        </w:tc>
        <w:tc>
          <w:p>
            <w:r>
              <w:t>设置曲线的变化矩阵</w:t>
            </w:r>
          </w:p>
        </w:tc>
      </w:tr>
    </w:tbl>
    <w:p>
      <w:r>
        <w:rPr>
          <w:b w:val="off"/>
        </w:rPr>
        <w:t>线段是指直线上两点和它们之间的部分。线段不能向任何一方无限延申，能度量长度，两点之间线段最短。</w:t>
        <w:br/>
        <w:br/>
        <w:t>线段通过类</w:t>
        <w:t>GeSegment3d</w:t>
        <w:t>进行表达，可通过线段起点、终点，线段起点、方向向量进行创建。主要功能包括线段相关属性计算、线段与点关系计算、插值计算、线段与线段相交计算。椭圆线需求具体包括圆、椭圆、圆弧、椭圆弧四种类型，通过类</w:t>
        <w:t>GeEllipse3d</w:t>
        <w:t>进行表达，可通过弧上三点，弧的圆心和端点，弧所在圆的参数、弧的起点、扫掠角度等创建椭圆线。基本功能包括重心、法向、面积相关属性计算、与点、角度关系计算、插值计算、与平面、线段、椭圆线相交计算，投影计算等。</w:t>
        <w:br/>
      </w:r>
    </w:p>
    <w:p/>
    <w:p>
      <w:pPr>
        <w:pStyle w:val="4"/>
      </w:pPr>
      <w:r>
        <w:t>4.2.4 曲线组(GeCurveArray)</w:t>
      </w:r>
    </w:p>
    <w:p>
      <w:r>
        <w:rPr>
          <w:b w:val="off"/>
        </w:rPr>
        <w:t>在几何表达上，既能表示一组曲线的集合，也能表示三维表面的区域，还可以用于描述截面，轮廓等参数。基本曲线和曲线组可以互相嵌套，曲线组主要包括以下几种类型：</w:t>
        <w:br/>
        <w:br/>
        <w:t>None：对于数组中的曲线不做任何处理。</w:t>
        <w:br/>
        <w:br/>
        <w:t>Open：自动连接数组中曲线。</w:t>
        <w:br/>
        <w:br/>
        <w:t>Outer：曲线是逆时针方向加入曲线组中，自动连接数组中曲线，并最后做闭合处理，形成一个闭合的面域。</w:t>
        <w:br/>
        <w:br/>
        <w:t>Inner：曲线是顺时针方向加入曲线组中，自动连接数组中曲线，并最后做闭合处理，形成一个闭合的面域。</w:t>
        <w:br/>
        <w:br/>
        <w:t>ParityRegion：各个面域重叠部分会做处理，偶数重叠会裁剪，奇数重叠会合并。</w:t>
        <w:br/>
        <w:br/>
        <w:t>UnionRegion：无论各个面域是否重叠，都不做处理。</w:t>
        <w:br/>
      </w:r>
    </w:p>
    <w:p/>
    <w:p/>
    <w:tbl>
      <w:tblPr>
        <w:tblW w:w="0" w:type="auto"/>
        <w:tblBorders>
          <w:top w:val="single"/>
          <w:left w:val="single"/>
          <w:bottom w:val="single"/>
          <w:right w:val="single"/>
          <w:insideH w:val="single"/>
          <w:insideV w:val="single"/>
        </w:tblBorders>
      </w:tblPr>
      <w:tr>
        <w:tc>
          <w:p>
            <w:r>
              <w:t>方法</w:t>
            </w:r>
          </w:p>
        </w:tc>
        <w:tc>
          <w:p>
            <w:r>
              <w:t>描述</w:t>
            </w:r>
          </w:p>
        </w:tc>
      </w:tr>
      <w:tr>
        <w:tc>
          <w:p>
            <w:r>
              <w:t>getCurveBasePointerByIndex(size_t)</w:t>
            </w:r>
          </w:p>
        </w:tc>
        <w:tc>
          <w:p>
            <w:r>
              <w:t>获取子曲线</w:t>
            </w:r>
          </w:p>
        </w:tc>
      </w:tr>
      <w:tr>
        <w:tc>
          <w:p>
            <w:r>
              <w:t>getNumOfCurveBases()</w:t>
            </w:r>
          </w:p>
        </w:tc>
        <w:tc>
          <w:p>
            <w:r>
              <w:t>获取曲线组中基本曲线的数量</w:t>
            </w:r>
          </w:p>
        </w:tc>
      </w:tr>
      <w:tr>
        <w:tc>
          <w:p>
            <w:r>
              <w:t>create(BoundaryType)</w:t>
            </w:r>
          </w:p>
        </w:tc>
        <w:tc>
          <w:p>
            <w:r>
              <w:t>根据类型创建曲线组</w:t>
            </w:r>
          </w:p>
        </w:tc>
      </w:tr>
      <w:tr>
        <w:tc>
          <w:p>
            <w:r>
              <w:t>create(BoundaryType, IGeCurveBasePtr)</w:t>
            </w:r>
          </w:p>
        </w:tc>
        <w:tc>
          <w:p>
            <w:r>
              <w:t>根据类型和基本曲线创建曲线组</w:t>
            </w:r>
          </w:p>
        </w:tc>
      </w:tr>
      <w:tr>
        <w:tc>
          <w:p>
            <w:r>
              <w:t>add(IGeCurveBasePtr)</w:t>
            </w:r>
          </w:p>
        </w:tc>
        <w:tc>
          <w:p>
            <w:r>
              <w:t>向曲线组中添加曲线</w:t>
            </w:r>
          </w:p>
        </w:tc>
      </w:tr>
      <w:tr>
        <w:tc>
          <w:p>
            <w:r>
              <w:t>getCentroidAndArea2D(GePoint3dR,double)</w:t>
            </w:r>
          </w:p>
        </w:tc>
        <w:tc>
          <w:p>
            <w:r>
              <w:t>获取曲线组投影到二维的重心、面积</w:t>
            </w:r>
          </w:p>
        </w:tc>
      </w:tr>
      <w:tr>
        <w:tc>
          <w:p>
            <w:r>
              <w:t>, BoundaryType)</w:t>
            </w:r>
          </w:p>
        </w:tc>
        <w:tc>
          <w:p>
            <w:r>
              <w:t>根据类型和点集创建曲线组</w:t>
            </w:r>
          </w:p>
        </w:tc>
      </w:tr>
      <w:tr>
        <w:tc>
          <w:p>
            <w:r>
              <w:t>createRectangle(double,double,double,double,double)</w:t>
            </w:r>
          </w:p>
        </w:tc>
        <w:tc>
          <w:p>
            <w:r>
              <w:t>根据矩形上起始点的值和对角坐标值，所有点z值去创建一个矩形</w:t>
            </w:r>
          </w:p>
        </w:tc>
      </w:tr>
      <w:tr>
        <w:tc>
          <w:p>
            <w:r>
              <w:t>)</w:t>
            </w:r>
          </w:p>
        </w:tc>
        <w:tc>
          <w:p>
            <w:r>
              <w:t>根据线段组创建曲线组</w:t>
            </w:r>
          </w:p>
        </w:tc>
      </w:tr>
      <w:tr>
        <w:tc>
          <w:p>
            <w:r>
              <w:t>createEllipseCurve(GeEllipse3dCR)</w:t>
            </w:r>
          </w:p>
        </w:tc>
        <w:tc>
          <w:p>
            <w:r>
              <w:t>根据弧线创建曲线组</w:t>
            </w:r>
          </w:p>
        </w:tc>
      </w:tr>
      <w:tr>
        <w:tc>
          <w:p>
            <w:r>
              <w:t>create(IGeCurveBasePtr)</w:t>
            </w:r>
          </w:p>
        </w:tc>
        <w:tc>
          <w:p>
            <w:r>
              <w:t>根据子曲线创建曲线组</w:t>
            </w:r>
          </w:p>
        </w:tc>
      </w:tr>
      <w:tr>
        <w:tc>
          <w:p>
            <w:r>
              <w:t>getStartEndPoint(GePoint3dR,GePoint3dR)</w:t>
            </w:r>
          </w:p>
        </w:tc>
        <w:tc>
          <w:p>
            <w:r>
              <w:t>获取曲线起点和终点</w:t>
            </w:r>
          </w:p>
        </w:tc>
      </w:tr>
      <w:tr>
        <w:tc>
          <w:p>
            <w:r>
              <w:t>getStartPoint(GePoint3dR)</w:t>
            </w:r>
          </w:p>
        </w:tc>
        <w:tc>
          <w:p>
            <w:r>
              <w:t>获取曲线起始点</w:t>
            </w:r>
          </w:p>
        </w:tc>
      </w:tr>
      <w:tr>
        <w:tc>
          <w:p>
            <w:r>
              <w:t>getLength()</w:t>
            </w:r>
          </w:p>
        </w:tc>
        <w:tc>
          <w:p>
            <w:r>
              <w:t>获取曲线长度</w:t>
            </w:r>
          </w:p>
        </w:tc>
      </w:tr>
      <w:tr>
        <w:tc>
          <w:p>
            <w:r>
              <w:t>getNumOfCurveBases()</w:t>
            </w:r>
          </w:p>
        </w:tc>
        <w:tc>
          <w:p>
            <w:r>
              <w:t>获取曲线组中基本曲线的数量</w:t>
            </w:r>
          </w:p>
        </w:tc>
      </w:tr>
      <w:tr>
        <w:tc>
          <w:p>
            <w:r>
              <w:t>getIntersectionLocationTypeWithRay(GeRay3dCR, GeSolidLocationInfoR)</w:t>
            </w:r>
          </w:p>
        </w:tc>
        <w:tc>
          <w:p>
            <w:r>
              <w:t>判断GeCurveArray对象与一个unbounded ray的相交情况</w:t>
            </w:r>
          </w:p>
        </w:tc>
      </w:tr>
      <w:tr>
        <w:tc>
          <w:p>
            <w:r>
              <w:t>getClosestPointBounded(GePoint3dCR)</w:t>
            </w:r>
          </w:p>
        </w:tc>
        <w:tc>
          <w:p>
            <w:r>
              <w:t>获取曲线和该点最近的位置信息</w:t>
            </w:r>
          </w:p>
        </w:tc>
      </w:tr>
    </w:tbl>
    <w:p/>
    <w:p>
      <w:pPr>
        <w:pStyle w:val="4"/>
      </w:pPr>
      <w:r>
        <w:t>4.2.5 几何实体类(IGeSolidBase)</w:t>
      </w:r>
    </w:p>
    <w:p>
      <w:r>
        <w:rPr>
          <w:b w:val="off"/>
        </w:rPr>
        <w:t>三维实体，主要包括：圆管(GeTorusPipeInfo)，柱台锥(GeConeInfo)，盒体(GeBoxInfo)，球/椭球(GeSphereInfo)，拉伸体(GeExtrusionInfo)，旋转体（GeRotationalSweepInfo），扫掠体(GeRuledSweepInfo)，如图4-3所示。</w:t>
        <w:br/>
      </w:r>
    </w:p>
    <w:p/>
    <w:p>
      <w:r>
        <w:rPr>
          <w:b w:val="off"/>
        </w:rPr>
        <w:t>盒体，也为六面体，就是有六个面的空间形体，共分为正六面体（也叫正方体）、平行六面体、不规则六面体三类。盒体通过类</w:t>
        <w:t>GeBoxInfo</w:t>
        <w:t>进行表达，主要功能包括盒体创建，求体积面积，获取几何点线面等计算。</w:t>
        <w:br/>
        <w:br/>
        <w:t>球体为空间中到定点的距离等于定长的所有点组成的图形。球体通过类</w:t>
        <w:t>GeSphereInfo</w:t>
        <w:t>进行表达，主要功能包括球体创建，求体积面积，获取几何点线面等计算。</w:t>
        <w:br/>
        <w:br/>
        <w:t>柱台锥包括圆柱、圆台、圆锥三类形体。柱台锥通过类</w:t>
        <w:t>GeConeInfo</w:t>
        <w:t>进行表达，主要功能包括柱台锥创建，求体积面积，获取几何点线面等计算。</w:t>
        <w:br/>
        <w:br/>
        <w:t>圆环相当于一个空心的圆，空心圆拥有一个小半径(r)，整个圆有一个大半径（R)，整个圆的半径减去空心圆半径就是环宽。生活中的例子有空心钢管，甜甜圈，指环，游泳圈等，截取圆环一部分的叫扇环。圆环体通过类GeBoxInfo进行表达，主要功能包括盒体创建，扇环创建，求体积面积，获取几何点线面等计算。</w:t>
        <w:br/>
        <w:br/>
        <w:t>拉伸体主要通过定义的截面沿向量方向拉伸形成的几何形体。拉伸体通过类</w:t>
        <w:t>GeExtrusionInfo</w:t>
        <w:t>进行表达，主要功能包括拉伸体创建，求体积面积，获取几何点线面等计算。</w:t>
        <w:br/>
        <w:br/>
        <w:t>扫掠体主要通过定义的多个截面进行扫掠形成的几何形体。扫掠体通过类</w:t>
        <w:t>GeRuledSweepInfo</w:t>
        <w:t>进行表达，主要功能包括扫掠体创建，求体积面积，获取几何点线面等计算。</w:t>
        <w:br/>
        <w:br/>
        <w:t>一条平面曲线绕着它所在的平面内的一条定直线旋转所形成的曲面叫作旋转面；该定直线叫做旋转体的轴；封闭的旋转面围成的几何体叫作旋转体。旋转体通过类</w:t>
        <w:t>GeRotationalSweepInfo</w:t>
        <w:t>进行表达，主要功能包括旋转体创建，求体积面积，获取几何点线面等计算。</w:t>
        <w:br/>
        <w:br/>
        <w:br/>
      </w:r>
    </w:p>
    <w:p/>
    <w:p/>
    <w:tbl>
      <w:tblPr>
        <w:tblW w:w="0" w:type="auto"/>
        <w:tblBorders>
          <w:top w:val="single"/>
          <w:left w:val="single"/>
          <w:bottom w:val="single"/>
          <w:right w:val="single"/>
          <w:insideH w:val="single"/>
          <w:insideV w:val="single"/>
        </w:tblBorders>
      </w:tblPr>
      <w:tr>
        <w:tc>
          <w:p>
            <w:r>
              <w:t>方法</w:t>
            </w:r>
          </w:p>
        </w:tc>
        <w:tc>
          <w:p>
            <w:r>
              <w:t>描述</w:t>
            </w:r>
          </w:p>
        </w:tc>
      </w:tr>
      <w:tr>
        <w:tc>
          <w:p>
            <w:r>
              <w:t>createGeTorusPipe(GeTorusPipeInfoCR)</w:t>
            </w:r>
          </w:p>
        </w:tc>
        <w:tc>
          <w:p>
            <w:r>
              <w:t>由一个圆管对象创建一个三维实体</w:t>
            </w:r>
          </w:p>
        </w:tc>
      </w:tr>
      <w:tr>
        <w:tc>
          <w:p>
            <w:r>
              <w:t>getGeTorusPipeInfo(GeTorusPipeInfoR)</w:t>
            </w:r>
          </w:p>
        </w:tc>
        <w:tc>
          <w:p>
            <w:r>
              <w:t>将三维实体转换为圆管对象</w:t>
            </w:r>
          </w:p>
        </w:tc>
      </w:tr>
      <w:tr>
        <w:tc>
          <w:p>
            <w:r>
              <w:t>createGeCone(GeConeInfoCR)</w:t>
            </w:r>
          </w:p>
        </w:tc>
        <w:tc>
          <w:p>
            <w:r>
              <w:t>由一个柱台锥对象创建三维实体</w:t>
            </w:r>
          </w:p>
        </w:tc>
      </w:tr>
      <w:tr>
        <w:tc>
          <w:p>
            <w:r>
              <w:t>getGeConeInfo(GeConeInfoR)</w:t>
            </w:r>
          </w:p>
        </w:tc>
        <w:tc>
          <w:p>
            <w:r>
              <w:t>将三维实体转换为柱台锥</w:t>
            </w:r>
          </w:p>
        </w:tc>
      </w:tr>
      <w:tr>
        <w:tc>
          <w:p>
            <w:r>
              <w:t>createGeBox(GeBoxInfoCR)</w:t>
            </w:r>
          </w:p>
        </w:tc>
        <w:tc>
          <w:p>
            <w:r>
              <w:t>由一个盒体对象创建三维实体</w:t>
            </w:r>
          </w:p>
        </w:tc>
      </w:tr>
      <w:tr>
        <w:tc>
          <w:p>
            <w:r>
              <w:t>getGeBoxInfo(GeBoxInfoR)</w:t>
            </w:r>
          </w:p>
        </w:tc>
        <w:tc>
          <w:p>
            <w:r>
              <w:t>将三维实体转换为盒体</w:t>
            </w:r>
          </w:p>
        </w:tc>
      </w:tr>
      <w:tr>
        <w:tc>
          <w:p>
            <w:r>
              <w:t>createGeSphere(GeSphereInfoCR)</w:t>
            </w:r>
          </w:p>
        </w:tc>
        <w:tc>
          <w:p>
            <w:r>
              <w:t>由一个球/椭球对象创建三维实体</w:t>
            </w:r>
          </w:p>
        </w:tc>
      </w:tr>
      <w:tr>
        <w:tc>
          <w:p>
            <w:r>
              <w:t>getGeSphereInfo(GeSphereInfoR)</w:t>
            </w:r>
          </w:p>
        </w:tc>
        <w:tc>
          <w:p>
            <w:r>
              <w:t>将三维实体转换为球/椭球</w:t>
            </w:r>
          </w:p>
        </w:tc>
      </w:tr>
      <w:tr>
        <w:tc>
          <w:p>
            <w:r>
              <w:t>createGeExtrusion(GeExtrusionInfoCR)</w:t>
            </w:r>
          </w:p>
        </w:tc>
        <w:tc>
          <w:p>
            <w:r>
              <w:t>由一个拉伸体对象创建三维实体</w:t>
            </w:r>
          </w:p>
        </w:tc>
      </w:tr>
      <w:tr>
        <w:tc>
          <w:p>
            <w:r>
              <w:t>getGeExtrusionInfo(GeExtrusionInfoR)</w:t>
            </w:r>
          </w:p>
        </w:tc>
        <w:tc>
          <w:p>
            <w:r>
              <w:t>将三维实体转换为拉伸体</w:t>
            </w:r>
          </w:p>
        </w:tc>
      </w:tr>
      <w:tr>
        <w:tc>
          <w:p>
            <w:r>
              <w:t>createGeRotationalSweep(GeRotationalSweepInfoCR)</w:t>
            </w:r>
          </w:p>
        </w:tc>
        <w:tc>
          <w:p>
            <w:r>
              <w:t>由一个旋转体对象创建三维实体</w:t>
            </w:r>
          </w:p>
        </w:tc>
      </w:tr>
      <w:tr>
        <w:tc>
          <w:p>
            <w:r>
              <w:t>getGeRotationalSweepInfo(GeRotationalSweepInfoR)</w:t>
            </w:r>
          </w:p>
        </w:tc>
        <w:tc>
          <w:p>
            <w:r>
              <w:t>将三维实体转换为旋转体</w:t>
            </w:r>
          </w:p>
        </w:tc>
      </w:tr>
      <w:tr>
        <w:tc>
          <w:p>
            <w:r>
              <w:t>createGeRuledSweep(GeRuledSweepInfoCR)</w:t>
            </w:r>
          </w:p>
        </w:tc>
        <w:tc>
          <w:p>
            <w:r>
              <w:t>由一个扫掠体对象创建三维实体</w:t>
            </w:r>
          </w:p>
        </w:tc>
      </w:tr>
      <w:tr>
        <w:tc>
          <w:p>
            <w:r>
              <w:t>getGeRuledSweepInfo(GeRuledSweepInfoR)</w:t>
            </w:r>
          </w:p>
        </w:tc>
        <w:tc>
          <w:p>
            <w:r>
              <w:t>将三维实体转换为扫掠体</w:t>
            </w:r>
          </w:p>
        </w:tc>
      </w:tr>
      <w:tr>
        <w:tc>
          <w:p>
            <w:r>
              <w:t>getRange(GeRange3dR)</w:t>
            </w:r>
          </w:p>
        </w:tc>
        <w:tc>
          <w:p>
            <w:r>
              <w:t>获取三维实体的包围盒</w:t>
            </w:r>
          </w:p>
        </w:tc>
      </w:tr>
      <w:tr>
        <w:tc>
          <w:p>
            <w:r>
              <w:t>isSameType(IGeSolidBaseCR)</w:t>
            </w:r>
          </w:p>
        </w:tc>
        <w:tc>
          <w:p>
            <w:r>
              <w:t>判断两个三维实体类型是否相同</w:t>
            </w:r>
          </w:p>
        </w:tc>
      </w:tr>
      <w:tr>
        <w:tc>
          <w:p>
            <w:r>
              <w:t>isClosedSolid()</w:t>
            </w:r>
          </w:p>
        </w:tc>
        <w:tc>
          <w:p>
            <w:r>
              <w:t>判断该三维实体是否是闭合的</w:t>
            </w:r>
          </w:p>
        </w:tc>
      </w:tr>
      <w:tr>
        <w:tc>
          <w:p>
            <w:r>
              <w:t>getFace(GeFaceIndices)</w:t>
            </w:r>
          </w:p>
        </w:tc>
        <w:tc>
          <w:p>
            <w:r>
              <w:t>获取索引值对应的实体面的数据</w:t>
            </w:r>
          </w:p>
        </w:tc>
      </w:tr>
      <w:tr>
        <w:tc>
          <w:p>
            <w:r>
              <w:t>)</w:t>
            </w:r>
          </w:p>
        </w:tc>
        <w:tc>
          <w:p>
            <w:r>
              <w:t>获取实体所有面的索引</w:t>
            </w:r>
          </w:p>
        </w:tc>
      </w:tr>
    </w:tbl>
    <w:p/>
    <w:p>
      <w:pPr>
        <w:pStyle w:val="4"/>
      </w:pPr>
      <w:r>
        <w:t>4.2.6 网格实体(PolyfaceHandle)</w:t>
      </w:r>
    </w:p>
    <w:p>
      <w:r>
        <w:rPr>
          <w:b w:val="off"/>
        </w:rPr>
        <w:t>网格实体用于描述三维面的形状，通过网格划分构建复杂几何形体，如图4-4所示。</w:t>
        <w:br/>
      </w:r>
    </w:p>
    <w:p>
      <w:r>
        <w:rPr>
          <w:b w:val="on"/>
        </w:rPr>
        <w:t xml:space="preserve">(1) </w:t>
      </w:r>
    </w:p>
    <w:p/>
    <w:p>
      <w:r/>
    </w:p>
    <w:p>
      <w:r/>
    </w:p>
    <w:p>
      <w:r/>
    </w:p>
    <w:p/>
    <w:p/>
    <w:tbl>
      <w:tblPr>
        <w:tblW w:w="0" w:type="auto"/>
        <w:tblBorders>
          <w:top w:val="single"/>
          <w:left w:val="single"/>
          <w:bottom w:val="single"/>
          <w:right w:val="single"/>
          <w:insideH w:val="single"/>
          <w:insideV w:val="single"/>
        </w:tblBorders>
      </w:tblPr>
      <w:tr>
        <w:tc>
          <w:p>
            <w:r>
              <w:t>方法</w:t>
            </w:r>
          </w:p>
        </w:tc>
        <w:tc>
          <w:p>
            <w:r>
              <w:t>描述</w:t>
            </w:r>
          </w:p>
        </w:tc>
      </w:tr>
      <w:tr>
        <w:tc>
          <w:p>
            <w:r>
              <w:t>addPolygon(List&lt; GePoint3d&gt; )</w:t>
            </w:r>
          </w:p>
        </w:tc>
        <w:tc>
          <w:p>
            <w:r>
              <w:t>增加三维点</w:t>
            </w:r>
          </w:p>
        </w:tc>
      </w:tr>
      <w:tr>
        <w:tc>
          <w:p>
            <w:r>
              <w:t>getPoints()</w:t>
            </w:r>
          </w:p>
        </w:tc>
        <w:tc>
          <w:p>
            <w:r>
              <w:t>获取所有三维点</w:t>
            </w:r>
          </w:p>
        </w:tc>
      </w:tr>
      <w:tr>
        <w:tc>
          <w:p>
            <w:r>
              <w:t>getPointsIdx()</w:t>
            </w:r>
          </w:p>
        </w:tc>
        <w:tc>
          <w:p>
            <w:r>
              <w:t>获取所有三维点的序号</w:t>
            </w:r>
          </w:p>
        </w:tc>
      </w:tr>
    </w:tbl>
    <w:p/>
    <w:p>
      <w:pPr>
        <w:pStyle w:val="4"/>
      </w:pPr>
      <w:r>
        <w:t>4.2.7 几何集合(BPGraphics)</w:t>
      </w:r>
    </w:p>
    <w:p>
      <w:r>
        <w:rPr>
          <w:b w:val="off"/>
        </w:rPr>
        <w:t>几何集合（BPGraihics）用于构造各种几何图形，是创建BPEntity的中间对象。几何集合，顾名思义，是各种几何对象的集合，可将线、组合线、面、三角面片、实体类、文字等集成为一个复杂图形。</w:t>
        <w:br/>
      </w:r>
    </w:p>
    <w:p/>
    <w:p/>
    <w:tbl>
      <w:tblPr>
        <w:tblW w:w="0" w:type="auto"/>
        <w:tblBorders>
          <w:top w:val="single"/>
          <w:left w:val="single"/>
          <w:bottom w:val="single"/>
          <w:right w:val="single"/>
          <w:insideH w:val="single"/>
          <w:insideV w:val="single"/>
        </w:tblBorders>
      </w:tblPr>
      <w:tr>
        <w:tc>
          <w:p>
            <w:r>
              <w:t>方法</w:t>
            </w:r>
          </w:p>
        </w:tc>
        <w:tc>
          <w:p>
            <w:r>
              <w:t>描述</w:t>
            </w:r>
          </w:p>
        </w:tc>
      </w:tr>
      <w:tr>
        <w:tc>
          <w:p>
            <w:r>
              <w:t>getAsGeCurveBaseP()</w:t>
            </w:r>
          </w:p>
        </w:tc>
        <w:tc>
          <w:p>
            <w:r>
              <w:t>获取当前图素类型为基本曲线</w:t>
            </w:r>
          </w:p>
        </w:tc>
      </w:tr>
      <w:tr>
        <w:tc>
          <w:p>
            <w:r>
              <w:t>getAsGeCurveArrayP()</w:t>
            </w:r>
          </w:p>
        </w:tc>
        <w:tc>
          <w:p>
            <w:r>
              <w:t>获取当前图素类型为曲线组</w:t>
            </w:r>
          </w:p>
        </w:tc>
      </w:tr>
      <w:tr>
        <w:tc>
          <w:p>
            <w:r>
              <w:t>getAsPolyfaceHandleP()</w:t>
            </w:r>
          </w:p>
        </w:tc>
        <w:tc>
          <w:p>
            <w:r>
              <w:t>获取当前图素类型为网格</w:t>
            </w:r>
          </w:p>
        </w:tc>
      </w:tr>
      <w:tr>
        <w:tc>
          <w:p>
            <w:r>
              <w:t>getAsGeSolidBaseP()</w:t>
            </w:r>
          </w:p>
        </w:tc>
        <w:tc>
          <w:p>
            <w:r>
              <w:t>获取当前图素类型为三维实体</w:t>
            </w:r>
          </w:p>
        </w:tc>
      </w:tr>
      <w:tr>
        <w:tc>
          <w:p>
            <w:r>
              <w:t>getSymbology()</w:t>
            </w:r>
          </w:p>
        </w:tc>
        <w:tc>
          <w:p>
            <w:r>
              <w:t>获取当前图素符号类型</w:t>
            </w:r>
          </w:p>
        </w:tc>
      </w:tr>
      <w:tr>
        <w:tc>
          <w:p>
            <w:r>
              <w:t>setSymbology(BPSymbologyCR)</w:t>
            </w:r>
          </w:p>
        </w:tc>
        <w:tc>
          <w:p>
            <w:r>
              <w:t>设置当前图素符号类型</w:t>
            </w:r>
          </w:p>
        </w:tc>
      </w:tr>
      <w:tr>
        <w:tc>
          <w:p>
            <w:r>
              <w:t>getTransparency()</w:t>
            </w:r>
          </w:p>
        </w:tc>
        <w:tc>
          <w:p>
            <w:r>
              <w:t>获取当前图素透明度</w:t>
            </w:r>
          </w:p>
        </w:tc>
      </w:tr>
      <w:tr>
        <w:tc>
          <w:p>
            <w:r>
              <w:t>setTransparency(double)</w:t>
            </w:r>
          </w:p>
        </w:tc>
        <w:tc>
          <w:p>
            <w:r>
              <w:t>设置当前图素透明度</w:t>
            </w:r>
          </w:p>
        </w:tc>
      </w:tr>
      <w:tr>
        <w:tc>
          <w:p>
            <w:r>
              <w:t>getMaterial()</w:t>
            </w:r>
          </w:p>
        </w:tc>
        <w:tc>
          <w:p>
            <w:r>
              <w:t>获取当前图素材质</w:t>
            </w:r>
          </w:p>
        </w:tc>
      </w:tr>
      <w:tr>
        <w:tc>
          <w:p>
            <w:r>
              <w:t>setMaterial(BPMaterialCP)</w:t>
            </w:r>
          </w:p>
        </w:tc>
        <w:tc>
          <w:p>
            <w:r>
              <w:t>设置当前图素材质</w:t>
            </w:r>
          </w:p>
        </w:tc>
      </w:tr>
      <w:tr>
        <w:tc>
          <w:p>
            <w:r>
              <w:t>isEmpty()</w:t>
            </w:r>
          </w:p>
        </w:tc>
        <w:tc>
          <w:p>
            <w:r>
              <w:t>判断当前图素是否为空</w:t>
            </w:r>
          </w:p>
        </w:tc>
      </w:tr>
      <w:tr>
        <w:tc>
          <w:p>
            <w:r>
              <w:t>getEntityR()</w:t>
            </w:r>
          </w:p>
        </w:tc>
        <w:tc>
          <w:p>
            <w:r>
              <w:t>获取实体对象的引用</w:t>
            </w:r>
          </w:p>
        </w:tc>
      </w:tr>
      <w:tr>
        <w:tc>
          <w:p>
            <w:r>
              <w:t>updateEntityWithGraphics(BPEntityP)</w:t>
            </w:r>
          </w:p>
        </w:tc>
        <w:tc>
          <w:p>
            <w:r>
              <w:t>更新实体对象的内部几何</w:t>
            </w:r>
          </w:p>
        </w:tc>
      </w:tr>
      <w:tr>
        <w:tc>
          <w:p>
            <w:r>
              <w:t>setTransform(GeTransformCR transform, bool)</w:t>
            </w:r>
          </w:p>
        </w:tc>
        <w:tc>
          <w:p>
            <w:r>
              <w:t>将当前图素进行坐标变换</w:t>
            </w:r>
          </w:p>
        </w:tc>
      </w:tr>
      <w:tr>
        <w:tc>
          <w:p>
            <w:r>
              <w:t>addGeCurve(IGeCurveBaseCR)</w:t>
            </w:r>
          </w:p>
        </w:tc>
        <w:tc>
          <w:p>
            <w:r>
              <w:t>向图素里添加曲线</w:t>
            </w:r>
          </w:p>
        </w:tc>
      </w:tr>
      <w:tr>
        <w:tc>
          <w:p>
            <w:r>
              <w:t>addGeCurveArray(GeCurveArrayCR, BPSymbologyCR)</w:t>
            </w:r>
          </w:p>
        </w:tc>
        <w:tc>
          <w:p>
            <w:r>
              <w:t>向图素里添加曲线组</w:t>
            </w:r>
          </w:p>
        </w:tc>
      </w:tr>
      <w:tr>
        <w:tc>
          <w:p>
            <w:r>
              <w:t>addText(BPTextCR)</w:t>
            </w:r>
          </w:p>
        </w:tc>
        <w:tc>
          <w:p>
            <w:r>
              <w:t>向图素里添加文本</w:t>
            </w:r>
          </w:p>
        </w:tc>
      </w:tr>
      <w:tr>
        <w:tc>
          <w:p>
            <w:r>
              <w:t>addGeSolidBase(IGeSolidBaseCR)</w:t>
            </w:r>
          </w:p>
        </w:tc>
        <w:tc>
          <w:p>
            <w:r>
              <w:t>向图素里添加实体</w:t>
            </w:r>
          </w:p>
        </w:tc>
      </w:tr>
      <w:tr>
        <w:tc>
          <w:p>
            <w:r>
              <w:t>addPolyface(IPolyfacePipeOperatorCR)</w:t>
            </w:r>
          </w:p>
        </w:tc>
        <w:tc>
          <w:p>
            <w:r>
              <w:t>向图素里添加多面体</w:t>
            </w:r>
          </w:p>
        </w:tc>
      </w:tr>
      <w:tr>
        <w:tc>
          <w:p>
            <w:r>
              <w:t>finish()</w:t>
            </w:r>
          </w:p>
        </w:tc>
        <w:tc>
          <w:p>
            <w:r>
              <w:t>完成素里添加</w:t>
            </w:r>
          </w:p>
        </w:tc>
      </w:tr>
      <w:tr>
        <w:tc>
          <w:p>
            <w:r>
              <w:t>save()</w:t>
            </w:r>
          </w:p>
        </w:tc>
        <w:tc>
          <w:p>
            <w:r>
              <w:t>保存图素到文件</w:t>
            </w:r>
          </w:p>
        </w:tc>
      </w:tr>
      <w:tr>
        <w:tc>
          <w:p>
            <w:r>
              <w:t>getGraphicsFromEntity(BPEntityCR)</w:t>
            </w:r>
          </w:p>
        </w:tc>
        <w:tc>
          <w:p>
            <w:r>
              <w:t>根据实体获取对应的图素</w:t>
            </w:r>
          </w:p>
        </w:tc>
      </w:tr>
      <w:tr>
        <w:tc>
          <w:p>
            <w:r>
              <w:t>getModel()</w:t>
            </w:r>
          </w:p>
        </w:tc>
        <w:tc>
          <w:p>
            <w:r>
              <w:t>获取图素所在的模型</w:t>
            </w:r>
          </w:p>
        </w:tc>
      </w:tr>
      <w:tr>
        <w:tc>
          <w:p>
            <w:r>
              <w:t>setModel(BPModelPtr)</w:t>
            </w:r>
          </w:p>
        </w:tc>
        <w:tc>
          <w:p>
            <w:r>
              <w:t>设置图素所在的模型</w:t>
            </w:r>
          </w:p>
        </w:tc>
      </w:tr>
      <w:tr>
        <w:tc>
          <w:p>
            <w:r>
              <w:t>getLayerId()</w:t>
            </w:r>
          </w:p>
        </w:tc>
        <w:tc>
          <w:p>
            <w:r>
              <w:t>设置图素所在图层ID</w:t>
            </w:r>
          </w:p>
        </w:tc>
      </w:tr>
    </w:tbl>
    <w:p>
      <w:pPr>
        <w:pStyle w:val="3"/>
      </w:pPr>
      <w:r>
        <w:t>4.3 几何辅助类</w:t>
      </w:r>
    </w:p>
    <w:p>
      <w:r>
        <w:rPr>
          <w:b w:val="off"/>
        </w:rPr>
        <w:t>几何辅助类主要是用来帮助表示几何对象，主要分为以下几种类型：</w:t>
        <w:br/>
      </w:r>
    </w:p>
    <w:p>
      <w:r>
        <w:t>1.变化矩阵(GeTransform)：变化矩阵是一种仿射变换，主要对几何对象进行旋转，平移，镜像，缩放的操作，可以改变几何对象的形态和位置；</w:t>
        <w:br/>
      </w:r>
      <w:r>
        <w:t>2.位置信息(BPPlacement)：位置信息是一种刚体变换，主要是平移变换和欧拉角旋转变换，描述几何对象所在的局部坐标系；</w:t>
        <w:br/>
      </w:r>
      <w:r>
        <w:t>3.旋转矩阵(GeRotMatrix)：旋转矩阵提供一种仿射变换，主要对几何对象进行旋转操作；</w:t>
        <w:br/>
      </w:r>
      <w:r>
        <w:t>4.包围盒(GeRange3d/GeRange2d)：几何对象的范围；</w:t>
        <w:br/>
      </w:r>
      <w:r>
        <w:t>5.角度(GeAngle)：弧度；</w:t>
        <w:br/>
      </w:r>
      <w:r>
        <w:t>6.三维平面(GePlane3d)：可以通过原点和向量设置一个三维平面对象。</w:t>
        <w:br/>
      </w:r>
    </w:p>
    <w:p/>
    <w:p>
      <w:pPr>
        <w:pStyle w:val="4"/>
      </w:pPr>
      <w:r>
        <w:t>4.3.1 位置变换矩阵(GeTransform)</w:t>
      </w:r>
    </w:p>
    <w:p>
      <w:r>
        <w:rPr>
          <w:b w:val="off"/>
        </w:rPr>
        <w:t>位置变换矩阵主要是由两个部分组成，分别是三维矩阵，和三维点的平移变化。</w:t>
        <w:br/>
      </w:r>
    </w:p>
    <w:p>
      <w:r>
        <w:rPr>
          <w:b w:val="off"/>
        </w:rPr>
        <w:t>前三列构成的3X3矩阵是旋转矩阵，第四列构成的3X1矩阵是平移矩阵。BIMBase提供了丰富的变换矩阵的构造方式。</w:t>
        <w:br/>
        <w:br/>
        <w:t>变换矩阵是表达线性变换的矩阵，任意线性变换都可以用矩阵表示为易于计算的一致形式，并且多个变换也可以很容易地通过矩阵的相乘连接在一起。线性变换不是唯一可以用矩阵表示的变换。</w:t>
        <w:br/>
        <w:br/>
        <w:t>变换矩阵通过类</w:t>
        <w:t>GeTransform</w:t>
        <w:t>进行表达，可通过给定分量值；给定旋转变换和平移变换；给定旋转轴和旋转角度等进行创建。主要功能包括变换矩阵与变换矩阵的基础运算，变换矩阵相关属性计算，变化矩阵对点、线、面的变换等。</w:t>
        <w:br/>
      </w:r>
    </w:p>
    <w:p/>
    <w:p/>
    <w:tbl>
      <w:tblPr>
        <w:tblW w:w="0" w:type="auto"/>
        <w:tblBorders>
          <w:top w:val="single"/>
          <w:left w:val="single"/>
          <w:bottom w:val="single"/>
          <w:right w:val="single"/>
          <w:insideH w:val="single"/>
          <w:insideV w:val="single"/>
        </w:tblBorders>
      </w:tblPr>
      <w:tr>
        <w:tc>
          <w:p>
            <w:r>
              <w:t>方法</w:t>
            </w:r>
          </w:p>
        </w:tc>
        <w:tc>
          <w:p>
            <w:r>
              <w:t>描述</w:t>
            </w:r>
          </w:p>
        </w:tc>
      </w:tr>
      <w:tr>
        <w:tc>
          <w:p>
            <w:r>
              <w:t>createIdentityMatrix()</w:t>
            </w:r>
          </w:p>
        </w:tc>
        <w:tc>
          <w:p>
            <w:r>
              <w:t>创建一个旋转矩阵为单位矩阵的变化矩阵</w:t>
            </w:r>
          </w:p>
        </w:tc>
      </w:tr>
      <w:tr>
        <w:tc>
          <w:p>
            <w:r>
              <w:t>create(GeRotMatrixCR)</w:t>
            </w:r>
          </w:p>
        </w:tc>
        <w:tc>
          <w:p>
            <w:r>
              <w:t>创建一个没有平移部分的变化矩阵</w:t>
            </w:r>
          </w:p>
        </w:tc>
      </w:tr>
      <w:tr>
        <w:tc>
          <w:p>
            <w:r>
              <w:t>setByRange(GePoint3dCR, GePoint3dCR)</w:t>
            </w:r>
          </w:p>
        </w:tc>
        <w:tc>
          <w:p>
            <w:r>
              <w:t>设置该变化矩阵为两个三维点定义的变化矩阵</w:t>
            </w:r>
          </w:p>
        </w:tc>
      </w:tr>
      <w:tr>
        <w:tc>
          <w:p>
            <w:r>
              <w:t>create(GePoint3dCR)</w:t>
            </w:r>
          </w:p>
        </w:tc>
        <w:tc>
          <w:p>
            <w:r>
              <w:t>创建一个平移部分为参数设置的变化矩阵</w:t>
            </w:r>
          </w:p>
        </w:tc>
      </w:tr>
      <w:tr>
        <w:tc>
          <w:p>
            <w:r>
              <w:t>setByOriginAndVectors(GePoint3dCR,GeVec3dCR, GeVec3dCR, GeVec3dCR)</w:t>
            </w:r>
          </w:p>
        </w:tc>
        <w:tc>
          <w:p>
            <w:r>
              <w:t>设置变化矩阵的平移部分为三维点，旋转矩阵部分为3个向量组成的矩阵</w:t>
            </w:r>
          </w:p>
        </w:tc>
      </w:tr>
      <w:tr>
        <w:tc>
          <w:p>
            <w:r>
              <w:t>setByOriginAndPoints(GePoint3dCR, GePoint3dCR, GePoint3dCR, GePoint3dCR)</w:t>
            </w:r>
          </w:p>
        </w:tc>
        <w:tc>
          <w:p>
            <w:r>
              <w:t>设置变化矩阵的平移部分为参数1对应的三维点，旋转矩阵部分为后3个三维点组成的矩阵</w:t>
            </w:r>
          </w:p>
        </w:tc>
      </w:tr>
      <w:tr>
        <w:tc>
          <w:p>
            <w:r>
              <w:t>setByInverse(GeTransformCR)</w:t>
            </w:r>
          </w:p>
        </w:tc>
        <w:tc>
          <w:p>
            <w:r>
              <w:t>将该变化矩阵设置为参数矩阵的逆矩阵</w:t>
            </w:r>
          </w:p>
        </w:tc>
      </w:tr>
      <w:tr>
        <w:tc>
          <w:p>
            <w:r>
              <w:t>createByLineAndRotationAngle(GePoint3dCR, GePoint3dCR, double)</w:t>
            </w:r>
          </w:p>
        </w:tc>
        <w:tc>
          <w:p>
            <w:r>
              <w:t>通过一条线和一个旋转角度来构造一个变化矩阵</w:t>
            </w:r>
          </w:p>
        </w:tc>
      </w:tr>
      <w:tr>
        <w:tc>
          <w:p>
            <w:r>
              <w:t>createByAxisAndRotationAngle(GeRay3dCR, double)</w:t>
            </w:r>
          </w:p>
        </w:tc>
        <w:tc>
          <w:p>
            <w:r>
              <w:t>通过一个旋转轴和一个旋转角度来构造一个变化矩阵</w:t>
            </w:r>
          </w:p>
        </w:tc>
      </w:tr>
      <w:tr>
        <w:tc>
          <w:p>
            <w:r>
              <w:t>createByProduct(GeTransformCR, GeTransformCR)</w:t>
            </w:r>
          </w:p>
        </w:tc>
        <w:tc>
          <w:p>
            <w:r>
              <w:t>通过两个矩阵相乘来得到一个新的变换矩阵</w:t>
            </w:r>
          </w:p>
        </w:tc>
      </w:tr>
      <w:tr>
        <w:tc>
          <w:p>
            <w:r>
              <w:t>getVauleByRowAndColumnOfMatrix(int,int)</w:t>
            </w:r>
          </w:p>
        </w:tc>
        <w:tc>
          <w:p>
            <w:r>
              <w:t>获取该变化矩阵中，行为参数1，列为参数2的值</w:t>
            </w:r>
          </w:p>
        </w:tc>
      </w:tr>
      <w:tr>
        <w:tc>
          <w:p>
            <w:r>
              <w:t>getMatrix(GeRotMatrixR)</w:t>
            </w:r>
          </w:p>
        </w:tc>
        <w:tc>
          <w:p>
            <w:r>
              <w:t>获取该变化矩阵的旋转矩阵部分</w:t>
            </w:r>
          </w:p>
        </w:tc>
      </w:tr>
      <w:tr>
        <w:tc>
          <w:p>
            <w:r>
              <w:t>getTranslation(GePoint3dR)</w:t>
            </w:r>
          </w:p>
        </w:tc>
        <w:tc>
          <w:p>
            <w:r>
              <w:t>获取该变化矩阵的平移变化部分</w:t>
            </w:r>
          </w:p>
        </w:tc>
      </w:tr>
      <w:tr>
        <w:tc>
          <w:p>
            <w:r>
              <w:t>getMatrixColumn(GeVec3dR, int)</w:t>
            </w:r>
          </w:p>
        </w:tc>
        <w:tc>
          <w:p>
            <w:r>
              <w:t>获取该变化矩阵中int值对应列的三维向量</w:t>
            </w:r>
          </w:p>
        </w:tc>
      </w:tr>
      <w:tr>
        <w:tc>
          <w:p>
            <w:r>
              <w:t>isEqual(GeTransformCR)</w:t>
            </w:r>
          </w:p>
        </w:tc>
        <w:tc>
          <w:p>
            <w:r>
              <w:t>判断两个变化矩阵是否相等</w:t>
            </w:r>
          </w:p>
        </w:tc>
      </w:tr>
      <w:tr>
        <w:tc>
          <w:p>
            <w:r>
              <w:t>isIdentityTransform()</w:t>
            </w:r>
          </w:p>
        </w:tc>
        <w:tc>
          <w:p>
            <w:r>
              <w:t>判断该变化矩阵是不是单位矩阵</w:t>
            </w:r>
          </w:p>
        </w:tc>
      </w:tr>
    </w:tbl>
    <w:p>
      <w:r>
        <w:rPr>
          <w:b w:val="off"/>
        </w:rPr>
        <w:t>示例代码4-1是通过</w:t>
        <w:t>GeTransform</w:t>
        <w:t>类对文字对象进行旋转平移操作。</w:t>
        <w:br/>
      </w:r>
    </w:p>
    <w:p>
      <w:r/>
    </w:p>
    <w:p>
      <w:r>
        <w:rPr>
          <w:b w:val="off"/>
        </w:rPr>
        <w:t>BPModelP pModel = BPViewManager::getInstance().getActivedViewport()-&gt;getTargetModel(); GePoint2dCR pt2d = GePoint2d::create(</w:t>
        <w:t xml:space="preserve">, </w:t>
        <w:t xml:space="preserve">); BPFontP pFoubig = </w:t>
        <w:t xml:space="preserve">; BPTextPropertiesPtr ptrTextProp = BPTextProperties::Create(BPFontUtil::getDefaultTrueTypeFont(), BPFont::BPFont(), pt2d, *pModel); </w:t>
        <w:t xml:space="preserve"> (ptrTextProp != nullptr) { ptrTextProp-&gt;SetJustification(P3DTextEntityJustification::enLeftTop); } GeTransform trans = GeTransform::createByOriginAndVectors(GePoint3d::create(</w:t>
        <w:t xml:space="preserve">, </w:t>
        <w:t xml:space="preserve">, </w:t>
        <w:t>), GeVec3d::create(</w:t>
        <w:t xml:space="preserve">, </w:t>
        <w:t xml:space="preserve">, </w:t>
        <w:t>), GeVec3d::create(</w:t>
        <w:t xml:space="preserve">, </w:t>
        <w:t xml:space="preserve">, </w:t>
        <w:t>), GeVec3d::create(</w:t>
        <w:t xml:space="preserve">, </w:t>
        <w:t xml:space="preserve">, </w:t>
        <w:t>)); GeRotMatrix rotmat = GeRotMatrix::createByVectorAndRotationAngle(GeVec3d::create(</w:t>
        <w:t xml:space="preserve">, </w:t>
        <w:t xml:space="preserve">, </w:t>
        <w:t xml:space="preserve">), </w:t>
        <w:t>); trans.getMatrix(rotmat); BPTextPtr ptrText = BPText::create(L</w:t>
        <w:t xml:space="preserve">, </w:t>
        <w:t xml:space="preserve">, &amp;rotmat, *ptrTextProp); </w:t>
        <w:t xml:space="preserve"> (ptrText != nullptr) { BPGraphicsPtr ptrGgrapic = pModel-&gt;createPhysicalGraphics(); </w:t>
        <w:t xml:space="preserve"> (ptrGgrapic.isNull()) </w:t>
        <w:t xml:space="preserve">; ptrGgrapic-&gt;addText(*ptrText); ptrGgrapic-&gt;save(); } </w:t>
      </w:r>
    </w:p>
    <w:p>
      <w:r>
        <w:rPr>
          <w:b w:val="off"/>
        </w:rPr>
        <w:t>1000</w:t>
      </w:r>
    </w:p>
    <w:p>
      <w:r>
        <w:rPr>
          <w:b w:val="off"/>
        </w:rPr>
        <w:t>3000</w:t>
      </w:r>
    </w:p>
    <w:p>
      <w:r>
        <w:rPr>
          <w:b w:val="off"/>
        </w:rPr>
        <w:t>NULL</w:t>
      </w:r>
    </w:p>
    <w:p>
      <w:r>
        <w:rPr>
          <w:b w:val="off"/>
        </w:rPr>
        <w:t>if</w:t>
      </w:r>
    </w:p>
    <w:p>
      <w:r>
        <w:rPr>
          <w:b w:val="off"/>
        </w:rPr>
        <w:t>0</w:t>
      </w:r>
    </w:p>
    <w:p>
      <w:r>
        <w:rPr>
          <w:b w:val="off"/>
        </w:rPr>
        <w:t>0</w:t>
      </w:r>
    </w:p>
    <w:p>
      <w:r>
        <w:rPr>
          <w:b w:val="off"/>
        </w:rPr>
        <w:t>0</w:t>
      </w:r>
    </w:p>
    <w:p>
      <w:r>
        <w:rPr>
          <w:b w:val="off"/>
        </w:rPr>
        <w:t>1</w:t>
      </w:r>
    </w:p>
    <w:p>
      <w:r>
        <w:rPr>
          <w:b w:val="off"/>
        </w:rPr>
        <w:t>0</w:t>
      </w:r>
    </w:p>
    <w:p>
      <w:r>
        <w:rPr>
          <w:b w:val="off"/>
        </w:rPr>
        <w:t>0</w:t>
      </w:r>
    </w:p>
    <w:p>
      <w:r>
        <w:rPr>
          <w:b w:val="off"/>
        </w:rPr>
        <w:t>0</w:t>
      </w:r>
    </w:p>
    <w:p>
      <w:r>
        <w:rPr>
          <w:b w:val="off"/>
        </w:rPr>
        <w:t>1</w:t>
      </w:r>
    </w:p>
    <w:p>
      <w:r>
        <w:rPr>
          <w:b w:val="off"/>
        </w:rPr>
        <w:t>0</w:t>
      </w:r>
    </w:p>
    <w:p>
      <w:r>
        <w:rPr>
          <w:b w:val="off"/>
        </w:rPr>
        <w:t>0</w:t>
      </w:r>
    </w:p>
    <w:p>
      <w:r>
        <w:rPr>
          <w:b w:val="off"/>
        </w:rPr>
        <w:t>0</w:t>
      </w:r>
    </w:p>
    <w:p>
      <w:r>
        <w:rPr>
          <w:b w:val="off"/>
        </w:rPr>
        <w:t>1</w:t>
      </w:r>
    </w:p>
    <w:p>
      <w:r>
        <w:rPr>
          <w:b w:val="off"/>
        </w:rPr>
        <w:t>0</w:t>
      </w:r>
    </w:p>
    <w:p>
      <w:r>
        <w:rPr>
          <w:b w:val="off"/>
        </w:rPr>
        <w:t>0</w:t>
      </w:r>
    </w:p>
    <w:p>
      <w:r>
        <w:rPr>
          <w:b w:val="off"/>
        </w:rPr>
        <w:t>1</w:t>
      </w:r>
    </w:p>
    <w:p>
      <w:r>
        <w:rPr>
          <w:b w:val="off"/>
        </w:rPr>
        <w:t>1</w:t>
      </w:r>
    </w:p>
    <w:p>
      <w:r>
        <w:rPr>
          <w:b w:val="off"/>
        </w:rPr>
        <w:t>"测试文字"</w:t>
      </w:r>
    </w:p>
    <w:p>
      <w:r>
        <w:rPr>
          <w:b w:val="off"/>
        </w:rPr>
        <w:t>NULL</w:t>
      </w:r>
    </w:p>
    <w:p>
      <w:r>
        <w:rPr>
          <w:b w:val="off"/>
        </w:rPr>
        <w:t>if</w:t>
      </w:r>
    </w:p>
    <w:p>
      <w:r>
        <w:rPr>
          <w:b w:val="off"/>
        </w:rPr>
        <w:t>if</w:t>
      </w:r>
    </w:p>
    <w:p>
      <w:r>
        <w:rPr>
          <w:b w:val="off"/>
        </w:rPr>
        <w:t>return</w:t>
      </w:r>
    </w:p>
    <w:p/>
    <w:p/>
    <w:p>
      <w:pPr>
        <w:pStyle w:val="4"/>
      </w:pPr>
      <w:r>
        <w:t>4.3.2 位置信息(BPPlacement)</w:t>
      </w:r>
    </w:p>
    <w:p>
      <w:r>
        <w:rPr>
          <w:b w:val="off"/>
        </w:rPr>
        <w:t>位置信息对象（</w:t>
        <w:t>BPPlacement</w:t>
        <w:t>）是描述几何对象空间位置信息的，包含局部坐标基点信息以及局部坐标轴与世界坐标轴的角度关系，包括偏航角（Yaw）、俯仰角（pitch）、翻滚角（roll）。</w:t>
        <w:br/>
        <w:br/>
        <w:t>位置信息对象（</w:t>
        <w:t>BPPlacement</w:t>
        <w:t>）主要有以下几种构造方式：</w:t>
        <w:br/>
      </w:r>
    </w:p>
    <w:p/>
    <w:p/>
    <w:tbl>
      <w:tblPr>
        <w:tblW w:w="0" w:type="auto"/>
        <w:tblBorders>
          <w:top w:val="single"/>
          <w:left w:val="single"/>
          <w:bottom w:val="single"/>
          <w:right w:val="single"/>
          <w:insideH w:val="single"/>
          <w:insideV w:val="single"/>
        </w:tblBorders>
      </w:tblPr>
      <w:tr>
        <w:tc>
          <w:p>
            <w:r>
              <w:t>方法</w:t>
            </w:r>
          </w:p>
        </w:tc>
        <w:tc>
          <w:p>
            <w:r>
              <w:t>描述</w:t>
            </w:r>
          </w:p>
        </w:tc>
      </w:tr>
      <w:tr>
        <w:tc>
          <w:p>
            <w:r>
              <w:t>setOrigin(GePoint3dCR)</w:t>
            </w:r>
          </w:p>
        </w:tc>
        <w:tc>
          <w:p>
            <w:r>
              <w:t>设置刚体变换中的位移量</w:t>
            </w:r>
          </w:p>
        </w:tc>
      </w:tr>
      <w:tr>
        <w:tc>
          <w:p>
            <w:r>
              <w:t>getOrigin()</w:t>
            </w:r>
          </w:p>
        </w:tc>
        <w:tc>
          <w:p>
            <w:r>
              <w:t>获取刚体变换中的位移量</w:t>
            </w:r>
          </w:p>
        </w:tc>
      </w:tr>
      <w:tr>
        <w:tc>
          <w:p>
            <w:r>
              <w:t>setAngles(GeYPRAnglesCR)</w:t>
            </w:r>
          </w:p>
        </w:tc>
        <w:tc>
          <w:p>
            <w:r>
              <w:t>设置刚体变换中的旋转变换部分</w:t>
            </w:r>
          </w:p>
        </w:tc>
      </w:tr>
      <w:tr>
        <w:tc>
          <w:p>
            <w:r>
              <w:t>getAngles()</w:t>
            </w:r>
          </w:p>
        </w:tc>
        <w:tc>
          <w:p>
            <w:r>
              <w:t>获取刚体变换中的旋转变换部分</w:t>
            </w:r>
          </w:p>
        </w:tc>
      </w:tr>
      <w:tr>
        <w:tc>
          <w:p>
            <w:r>
              <w:t>getAngleAroundLocalZ()</w:t>
            </w:r>
          </w:p>
        </w:tc>
        <w:tc>
          <w:p>
            <w:r>
              <w:t>获取绕z轴的旋转角度</w:t>
            </w:r>
          </w:p>
        </w:tc>
      </w:tr>
      <w:tr>
        <w:tc>
          <w:p>
            <w:r>
              <w:t>)</w:t>
            </w:r>
          </w:p>
        </w:tc>
        <w:tc>
          <w:p>
            <w:r>
              <w:t>通过四个点来设置该位置对象</w:t>
            </w:r>
          </w:p>
        </w:tc>
      </w:tr>
      <w:tr>
        <w:tc>
          <w:p>
            <w:r>
              <w:t>setPlacement(GePoint3d pos1, GePoint3d pos2, double dRotate)</w:t>
            </w:r>
          </w:p>
        </w:tc>
        <w:tc>
          <w:p>
            <w:r>
              <w:t>通过两点位置pos1和pos2形成轴向，dRotate为绕该轴旋转一定角度，计算位置信息</w:t>
            </w:r>
          </w:p>
        </w:tc>
      </w:tr>
      <w:tr>
        <w:tc>
          <w:p>
            <w:r>
              <w:t>setPlacement(GePoint3d pos1, GePoint3d pos2, int nAxis, double dRotate)</w:t>
            </w:r>
          </w:p>
        </w:tc>
        <w:tc>
          <w:p>
            <w:r>
              <w:t>点pos1和pos2定义局部坐标轴，该坐标轴由nAxis参数指定具体的坐标轴（0-X轴，1-Y轴，2-Z轴），dRotate为绕该轴的旋转角度</w:t>
            </w:r>
          </w:p>
        </w:tc>
      </w:tr>
      <w:tr>
        <w:tc>
          <w:p>
            <w:r>
              <w:t>setPlacement(GePoint3d origin, GeVec3d normalVec, GeVec3d axisYVec)</w:t>
            </w:r>
          </w:p>
        </w:tc>
        <w:tc>
          <w:p>
            <w:r>
              <w:t>origin为对应的局部坐标的基点，normalVec为局部坐标的Z轴，axisYVec为局部坐标的Y轴</w:t>
            </w:r>
          </w:p>
        </w:tc>
      </w:tr>
      <w:tr>
        <w:tc>
          <w:p>
            <w:r>
              <w:t/>
            </w:r>
          </w:p>
        </w:tc>
        <w:tc>
          <w:p>
            <w:r>
              <w:t/>
            </w:r>
          </w:p>
        </w:tc>
      </w:tr>
    </w:tbl>
    <w:p>
      <w:r>
        <w:rPr>
          <w:b w:val="off"/>
        </w:rPr>
        <w:t>位置信息(</w:t>
        <w:t>BPPlacement</w:t>
        <w:t>)与位置变换矩阵(</w:t>
        <w:t>GeTransform</w:t>
        <w:t>)可以通过以下接口相互转换。</w:t>
        <w:br/>
      </w:r>
    </w:p>
    <w:p/>
    <w:p/>
    <w:tbl>
      <w:tblPr>
        <w:tblW w:w="0" w:type="auto"/>
        <w:tblBorders>
          <w:top w:val="single"/>
          <w:left w:val="single"/>
          <w:bottom w:val="single"/>
          <w:right w:val="single"/>
          <w:insideH w:val="single"/>
          <w:insideV w:val="single"/>
        </w:tblBorders>
      </w:tblPr>
      <w:tr>
        <w:tc>
          <w:p>
            <w:r>
              <w:t>方法</w:t>
            </w:r>
          </w:p>
        </w:tc>
        <w:tc>
          <w:p>
            <w:r>
              <w:t>描述</w:t>
            </w:r>
          </w:p>
        </w:tc>
      </w:tr>
      <w:tr>
        <w:tc>
          <w:p>
            <w:r>
              <w:t>toTransform ()</w:t>
            </w:r>
          </w:p>
        </w:tc>
        <w:tc>
          <w:p>
            <w:r>
              <w:t>BPPlacement转成GeTransform，得到刚体变换对应的变换矩阵</w:t>
            </w:r>
          </w:p>
        </w:tc>
      </w:tr>
      <w:tr>
        <w:tc>
          <w:p>
            <w:r>
              <w:t>fromTransform(GeTransform)</w:t>
            </w:r>
          </w:p>
        </w:tc>
        <w:tc>
          <w:p>
            <w:r>
              <w:t>将GeTransform转成BPPlacement，从变换矩阵转换得到对应的BPPlacement对象</w:t>
            </w:r>
          </w:p>
        </w:tc>
      </w:tr>
    </w:tbl>
    <w:p/>
    <w:p>
      <w:pPr>
        <w:pStyle w:val="4"/>
      </w:pPr>
      <w:r>
        <w:t>4.3.3 旋转矩阵(GeRotMatrix)</w:t>
      </w:r>
    </w:p>
    <w:p>
      <w:r>
        <w:rPr>
          <w:b w:val="off"/>
        </w:rPr>
        <w:t>旋转矩阵是在乘以一个向量的时候改变向量的方向但不改变大小的效果的矩阵。是一个3X3的矩阵，是位置变换矩阵（</w:t>
        <w:t>GeTransform</w:t>
        <w:t>）的前三列，可以通过</w:t>
        <w:t>createByTransform</w:t>
        <w:t>接口从位置变换矩阵提取出来。</w:t>
        <w:br/>
        <w:br/>
        <w:t>旋转矩阵通过类</w:t>
        <w:t>GeRotMatrix</w:t>
        <w:t>进行表达，可通过给定分量值；给定旋转轴和旋转角度；给定起始向量和终止向量等进行创建。主要功能包括旋转矩阵与旋转矩阵的基础运算，旋转矩阵相关属性计算等。</w:t>
        <w:br/>
      </w:r>
    </w:p>
    <w:p/>
    <w:p/>
    <w:tbl>
      <w:tblPr>
        <w:tblW w:w="0" w:type="auto"/>
        <w:tblBorders>
          <w:top w:val="single"/>
          <w:left w:val="single"/>
          <w:bottom w:val="single"/>
          <w:right w:val="single"/>
          <w:insideH w:val="single"/>
          <w:insideV w:val="single"/>
        </w:tblBorders>
      </w:tblPr>
      <w:tr>
        <w:tc>
          <w:p>
            <w:r>
              <w:t>方法</w:t>
            </w:r>
          </w:p>
        </w:tc>
        <w:tc>
          <w:p>
            <w:r>
              <w:t>描述</w:t>
            </w:r>
          </w:p>
        </w:tc>
      </w:tr>
      <w:tr>
        <w:tc>
          <w:p>
            <w:r>
              <w:t>createIdentityMatrix()</w:t>
            </w:r>
          </w:p>
        </w:tc>
        <w:tc>
          <w:p>
            <w:r>
              <w:t>创建单位旋转矩阵</w:t>
            </w:r>
          </w:p>
        </w:tc>
      </w:tr>
      <w:tr>
        <w:tc>
          <w:p>
            <w:r>
              <w:t>createByTransform(GeTransform)</w:t>
            </w:r>
          </w:p>
        </w:tc>
        <w:tc>
          <w:p>
            <w:r>
              <w:t>创建与GeTransform的matrix部分相同的旋转矩阵</w:t>
            </w:r>
          </w:p>
        </w:tc>
      </w:tr>
      <w:tr>
        <w:tc>
          <w:p>
            <w:r>
              <w:t>createByVectorAndRotationAngle(GeVec3dCR, double)</w:t>
            </w:r>
          </w:p>
        </w:tc>
        <w:tc>
          <w:p>
            <w:r>
              <w:t>创建一个绕轴axis旋转radian角度的旋转矩阵(左手系)</w:t>
            </w:r>
          </w:p>
        </w:tc>
      </w:tr>
      <w:tr>
        <w:tc>
          <w:p>
            <w:r>
              <w:t>createByAxisAndRotationAngle(int axis,double)</w:t>
            </w:r>
          </w:p>
        </w:tc>
        <w:tc>
          <w:p>
            <w:r>
              <w:t>创建一个绕轴axis的坐标轴沿逆时针旋转一定角度的旋转矩阵</w:t>
            </w:r>
          </w:p>
        </w:tc>
      </w:tr>
      <w:tr>
        <w:tc>
          <w:p>
            <w:r>
              <w:t>createByRotate90(GeVec3dCR)</w:t>
            </w:r>
          </w:p>
        </w:tc>
        <w:tc>
          <w:p>
            <w:r>
              <w:t>创建一个绕该向量旋转90度对应的旋转矩阵</w:t>
            </w:r>
          </w:p>
        </w:tc>
      </w:tr>
      <w:tr>
        <w:tc>
          <w:p>
            <w:r>
              <w:t>createByTransform(GeTransformCR)</w:t>
            </w:r>
          </w:p>
        </w:tc>
        <w:tc>
          <w:p>
            <w:r>
              <w:t>创建一个与参数变换矩阵的matrix部分相同的旋转矩阵</w:t>
            </w:r>
          </w:p>
        </w:tc>
      </w:tr>
      <w:tr>
        <w:tc>
          <w:p>
            <w:r>
              <w:t>transpose()</w:t>
            </w:r>
          </w:p>
        </w:tc>
        <w:tc>
          <w:p>
            <w:r>
              <w:t>将该旋转矩阵转置</w:t>
            </w:r>
          </w:p>
        </w:tc>
      </w:tr>
      <w:tr>
        <w:tc>
          <w:p>
            <w:r>
              <w:t>inverse()</w:t>
            </w:r>
          </w:p>
        </w:tc>
        <w:tc>
          <w:p>
            <w:r>
              <w:t>将该旋转矩阵求逆</w:t>
            </w:r>
          </w:p>
        </w:tc>
      </w:tr>
      <w:tr>
        <w:tc>
          <w:p>
            <w:r>
              <w:t>getColumn(GeVec3dR,int)</w:t>
            </w:r>
          </w:p>
        </w:tc>
        <w:tc>
          <w:p>
            <w:r>
              <w:t>获取旋转矩阵指定列的向量</w:t>
            </w:r>
          </w:p>
        </w:tc>
      </w:tr>
      <w:tr>
        <w:tc>
          <w:p>
            <w:r>
              <w:t>getRow (GeVec3dR,int)</w:t>
            </w:r>
          </w:p>
        </w:tc>
        <w:tc>
          <w:p>
            <w:r>
              <w:t>获取旋转矩阵指定行的向量</w:t>
            </w:r>
          </w:p>
        </w:tc>
      </w:tr>
      <w:tr>
        <w:tc>
          <w:p>
            <w:r>
              <w:t>isIdentityMatrix()</w:t>
            </w:r>
          </w:p>
        </w:tc>
        <w:tc>
          <w:p>
            <w:r>
              <w:t>判定该矩阵是否是一个单位矩阵</w:t>
            </w:r>
          </w:p>
        </w:tc>
      </w:tr>
      <w:tr>
        <w:tc>
          <w:p>
            <w:r>
              <w:t>isEqual(GeRotMatrixCR,double)</w:t>
            </w:r>
          </w:p>
        </w:tc>
        <w:tc>
          <w:p>
            <w:r>
              <w:t>判断两个旋转矩阵在一定误差范围内是否相等</w:t>
            </w:r>
          </w:p>
        </w:tc>
      </w:tr>
      <w:tr>
        <w:tc>
          <w:p>
            <w:r>
              <w:t>getRotationAngleAndVector(GeVec3dR)</w:t>
            </w:r>
          </w:p>
        </w:tc>
        <w:tc>
          <w:p>
            <w:r>
              <w:t>获得与该旋转矩阵对应的旋转轴和旋转角度</w:t>
            </w:r>
          </w:p>
        </w:tc>
      </w:tr>
    </w:tbl>
    <w:p/>
    <w:p>
      <w:pPr>
        <w:pStyle w:val="4"/>
      </w:pPr>
      <w:r>
        <w:t>4.3.4 包围盒(GeRange3d/GeRange2d)</w:t>
      </w:r>
    </w:p>
    <w:p>
      <w:r>
        <w:rPr>
          <w:b w:val="off"/>
        </w:rPr>
        <w:t>图素对象的空间范围分称之为包围盒，包含三维包围盒（</w:t>
        <w:t>GeRange3d</w:t>
        <w:t>）和二维包围盒（</w:t>
        <w:t>GeRange2d</w:t>
        <w:t>）。三维包围盒是一个各边平行于坐标轴的六面体，用六面体对角线上的两个三维点来表示；二维包围盒是各边都平行于坐标轴的长方形，用长方形对角线上的两个二维点来定义。包围盒可应用于图形空间碰撞检查、图形搜索过滤等。</w:t>
        <w:br/>
      </w:r>
    </w:p>
    <w:p/>
    <w:p/>
    <w:tbl>
      <w:tblPr>
        <w:tblW w:w="0" w:type="auto"/>
        <w:tblBorders>
          <w:top w:val="single"/>
          <w:left w:val="single"/>
          <w:bottom w:val="single"/>
          <w:right w:val="single"/>
          <w:insideH w:val="single"/>
          <w:insideV w:val="single"/>
        </w:tblBorders>
      </w:tblPr>
      <w:tr>
        <w:tc>
          <w:p>
            <w:r>
              <w:t>方法</w:t>
            </w:r>
          </w:p>
        </w:tc>
        <w:tc>
          <w:p>
            <w:r>
              <w:t>描述</w:t>
            </w:r>
          </w:p>
        </w:tc>
      </w:tr>
      <w:tr>
        <w:tc>
          <w:p>
            <w:r>
              <w:t>createByNull()</w:t>
            </w:r>
          </w:p>
        </w:tc>
        <w:tc>
          <w:p>
            <w:r>
              <w:t>创建一个范围为Null的包围盒对象</w:t>
            </w:r>
          </w:p>
        </w:tc>
      </w:tr>
      <w:tr>
        <w:tc>
          <w:p>
            <w:r>
              <w:t>)</w:t>
            </w:r>
          </w:p>
        </w:tc>
        <w:tc>
          <w:p>
            <w:r>
              <w:t>创建能够容纳数组中所有点的最小范围对应的包围盒</w:t>
            </w:r>
          </w:p>
        </w:tc>
      </w:tr>
      <w:tr>
        <w:tc>
          <w:p>
            <w:r>
              <w:t>const)</w:t>
            </w:r>
          </w:p>
        </w:tc>
        <w:tc>
          <w:p>
            <w:r>
              <w:t>拓展该包围盒对象为能够容纳数组中所有点</w:t>
            </w:r>
          </w:p>
        </w:tc>
      </w:tr>
      <w:tr>
        <w:tc>
          <w:p>
            <w:r>
              <w:t>const)</w:t>
            </w:r>
          </w:p>
        </w:tc>
        <w:tc>
          <w:p>
            <w:r>
              <w:t>创建该包围盒对象使其能容纳数组中所有齐次点的最小范围</w:t>
            </w:r>
          </w:p>
        </w:tc>
      </w:tr>
      <w:tr>
        <w:tc>
          <w:p>
            <w:r>
              <w:t>isEmpty()</w:t>
            </w:r>
          </w:p>
        </w:tc>
        <w:tc>
          <w:p>
            <w:r>
              <w:t>判断该包围盒是否为空</w:t>
            </w:r>
          </w:p>
        </w:tc>
      </w:tr>
      <w:tr>
        <w:tc>
          <w:p>
            <w:r>
              <w:t>isLowEqualHigh()</w:t>
            </w:r>
          </w:p>
        </w:tc>
        <w:tc>
          <w:p>
            <w:r>
              <w:t>返回该包围盒上下界是否相等</w:t>
            </w:r>
          </w:p>
        </w:tc>
      </w:tr>
      <w:tr>
        <w:tc>
          <w:p>
            <w:r>
              <w:t>getBoxVolume()</w:t>
            </w:r>
          </w:p>
        </w:tc>
        <w:tc>
          <w:p>
            <w:r>
              <w:t>返回以该包围盒上下界为对角线顶点的立方体体积</w:t>
            </w:r>
          </w:p>
        </w:tc>
      </w:tr>
      <w:tr>
        <w:tc>
          <w:p>
            <w:r>
              <w:t>getXLength()</w:t>
            </w:r>
          </w:p>
        </w:tc>
        <w:tc>
          <w:p>
            <w:r>
              <w:t>返回该包围盒在x方向的长度</w:t>
            </w:r>
          </w:p>
        </w:tc>
      </w:tr>
      <w:tr>
        <w:tc>
          <w:p>
            <w:r>
              <w:t>getYLength()</w:t>
            </w:r>
          </w:p>
        </w:tc>
        <w:tc>
          <w:p>
            <w:r>
              <w:t>返回该包围盒在y方向的长度</w:t>
            </w:r>
          </w:p>
        </w:tc>
      </w:tr>
      <w:tr>
        <w:tc>
          <w:p>
            <w:r>
              <w:t>getZLength()</w:t>
            </w:r>
          </w:p>
        </w:tc>
        <w:tc>
          <w:p>
            <w:r>
              <w:t>返回该包围盒在z方向的长度</w:t>
            </w:r>
          </w:p>
        </w:tc>
      </w:tr>
      <w:tr>
        <w:tc>
          <w:p>
            <w:r>
              <w:t>isAlmostEqualOnX()</w:t>
            </w:r>
          </w:p>
        </w:tc>
        <w:tc>
          <w:p>
            <w:r>
              <w:t>返回该包围盒的上下界在x轴方向上是否相等</w:t>
            </w:r>
          </w:p>
        </w:tc>
      </w:tr>
      <w:tr>
        <w:tc>
          <w:p>
            <w:r>
              <w:t>isAlmostEqualOnY()</w:t>
            </w:r>
          </w:p>
        </w:tc>
        <w:tc>
          <w:p>
            <w:r>
              <w:t>返回该包围盒的上下界在y轴方向上是否相等</w:t>
            </w:r>
          </w:p>
        </w:tc>
      </w:tr>
      <w:tr>
        <w:tc>
          <w:p>
            <w:r>
              <w:t>isAlmostEqualOnZ()</w:t>
            </w:r>
          </w:p>
        </w:tc>
        <w:tc>
          <w:p>
            <w:r>
              <w:t>返回该包围盒的上下界在z轴方向上是否相等</w:t>
            </w:r>
          </w:p>
        </w:tc>
      </w:tr>
      <w:tr>
        <w:tc>
          <w:p>
            <w:r>
              <w:t>getCorners(GePoint3dP)</w:t>
            </w:r>
          </w:p>
        </w:tc>
        <w:tc>
          <w:p>
            <w:r>
              <w:t>返回以该包围盒上下界为对角线顶点的立方体的顶点坐标</w:t>
            </w:r>
          </w:p>
        </w:tc>
      </w:tr>
      <w:tr>
        <w:tc>
          <w:p>
            <w:r>
              <w:t>isInRange(GePoint3dCR）</w:t>
            </w:r>
          </w:p>
        </w:tc>
        <w:tc>
          <w:p>
            <w:r>
              <w:t>判定参数点是否在该包围盒的范围内</w:t>
            </w:r>
          </w:p>
        </w:tc>
      </w:tr>
      <w:tr>
        <w:tc>
          <w:p>
            <w:r>
              <w:t>isIntersectWithOtherRange(GeRange3dCR）</w:t>
            </w:r>
          </w:p>
        </w:tc>
        <w:tc>
          <w:p>
            <w:r>
              <w:t>判定该包围盒与参数包围盒是否有交集</w:t>
            </w:r>
          </w:p>
        </w:tc>
      </w:tr>
      <w:tr>
        <w:tc>
          <w:p>
            <w:r>
              <w:t>isEqual(GeRange3dCR,double）</w:t>
            </w:r>
          </w:p>
        </w:tc>
        <w:tc>
          <w:p>
            <w:r>
              <w:t>比较两个包围盒在一定范围内是否相等</w:t>
            </w:r>
          </w:p>
        </w:tc>
      </w:tr>
    </w:tbl>
    <w:p/>
    <w:p>
      <w:pPr>
        <w:pStyle w:val="4"/>
      </w:pPr>
      <w:r>
        <w:t>4.3.5 角度(GeAngle)</w:t>
      </w:r>
    </w:p>
    <w:p>
      <w:r>
        <w:rPr>
          <w:b w:val="off"/>
        </w:rPr>
        <w:t>角度为两条相交直线中的任何一条与另一条相叠合时必须转动的量,转动在这两条直线的所在平面上并绕交点进行，通常用度或弧度来表示。</w:t>
        <w:br/>
        <w:br/>
        <w:t>BIMBase中的角度表达包括弧度制角度类</w:t>
        <w:t>GeAngle</w:t>
        <w:t>、角度制角度类</w:t>
        <w:t>GeAngleDegrees</w:t>
        <w:t>、欧拉角度类</w:t>
        <w:t>GeYPRAngles</w:t>
        <w:t>，</w:t>
        <w:t>GeAngle</w:t>
        <w:t>和</w:t>
        <w:t>GeAngleDegrees</w:t>
        <w:t>可通过角度值进行创建，</w:t>
        <w:t>GeYPRAngles</w:t>
        <w:t>可通过偏航角,、俯仰角、翻滚角进行创建。主要功能包括角度与角度的基础运算，角度正弦、余弦、正切、余切值等计算。</w:t>
        <w:br/>
        <w:br/>
        <w:t>角度对象支持以弧度值、角度值、正切值等方式进行实例化，同时也支持常见的加减乘除等运算符。</w:t>
        <w:t>GeAngle</w:t>
        <w:t>对象中封装常见的角度计算方法，比如正弦值、余弦值等。</w:t>
        <w:br/>
      </w:r>
    </w:p>
    <w:p/>
    <w:p/>
    <w:tbl>
      <w:tblPr>
        <w:tblW w:w="0" w:type="auto"/>
        <w:tblBorders>
          <w:top w:val="single"/>
          <w:left w:val="single"/>
          <w:bottom w:val="single"/>
          <w:right w:val="single"/>
          <w:insideH w:val="single"/>
          <w:insideV w:val="single"/>
        </w:tblBorders>
      </w:tblPr>
      <w:tr>
        <w:tc>
          <w:p>
            <w:r>
              <w:t>方法</w:t>
            </w:r>
          </w:p>
        </w:tc>
        <w:tc>
          <w:p>
            <w:r>
              <w:t>描述</w:t>
            </w:r>
          </w:p>
        </w:tc>
      </w:tr>
      <w:tr>
        <w:tc>
          <w:p>
            <w:r>
              <w:t>createByDegrees(double)</w:t>
            </w:r>
          </w:p>
        </w:tc>
        <w:tc>
          <w:p>
            <w:r>
              <w:t>由角度值创建一个 GeAngle 对象</w:t>
            </w:r>
          </w:p>
        </w:tc>
      </w:tr>
      <w:tr>
        <w:tc>
          <w:p>
            <w:r>
              <w:t>createByRadians(double)</w:t>
            </w:r>
          </w:p>
        </w:tc>
        <w:tc>
          <w:p>
            <w:r>
              <w:t>由弧度值创建一个角度对象</w:t>
            </w:r>
          </w:p>
        </w:tc>
      </w:tr>
      <w:tr>
        <w:tc>
          <w:p>
            <w:r>
              <w:t>getRadians()</w:t>
            </w:r>
          </w:p>
        </w:tc>
        <w:tc>
          <w:p>
            <w:r>
              <w:t>获取该角度的弧度值</w:t>
            </w:r>
          </w:p>
        </w:tc>
      </w:tr>
      <w:tr>
        <w:tc>
          <w:p>
            <w:r>
              <w:t>getDegrees()</w:t>
            </w:r>
          </w:p>
        </w:tc>
        <w:tc>
          <w:p>
            <w:r>
              <w:t>获取该角度的角度值</w:t>
            </w:r>
          </w:p>
        </w:tc>
      </w:tr>
      <w:tr>
        <w:tc>
          <w:p>
            <w:r>
              <w:t>isGreaterCircleAngle(double)</w:t>
            </w:r>
          </w:p>
        </w:tc>
        <w:tc>
          <w:p>
            <w:r>
              <w:t>返回参数值是否大于2pi</w:t>
            </w:r>
          </w:p>
        </w:tc>
      </w:tr>
      <w:tr>
        <w:tc>
          <w:p>
            <w:r>
              <w:t>nearlyEqual(double, double)</w:t>
            </w:r>
          </w:p>
        </w:tc>
        <w:tc>
          <w:p>
            <w:r>
              <w:t>返回两个弧度值是否几乎相等</w:t>
            </w:r>
          </w:p>
        </w:tc>
      </w:tr>
      <w:tr>
        <w:tc>
          <w:p>
            <w:r>
              <w:t>getAngleTolerance()</w:t>
            </w:r>
          </w:p>
        </w:tc>
        <w:tc>
          <w:p>
            <w:r>
              <w:t>返回角度的容许误差</w:t>
            </w:r>
          </w:p>
        </w:tc>
      </w:tr>
      <w:tr>
        <w:tc>
          <w:p>
            <w:r>
              <w:t>getPi()</w:t>
            </w:r>
          </w:p>
        </w:tc>
        <w:tc>
          <w:p>
            <w:r>
              <w:t>返回pi</w:t>
            </w:r>
          </w:p>
        </w:tc>
      </w:tr>
      <w:tr>
        <w:tc>
          <w:p>
            <w:r>
              <w:t>getTwoPi()</w:t>
            </w:r>
          </w:p>
        </w:tc>
        <w:tc>
          <w:p>
            <w:r>
              <w:t>返回2pi</w:t>
            </w:r>
          </w:p>
        </w:tc>
      </w:tr>
      <w:tr>
        <w:tc>
          <w:p>
            <w:r>
              <w:t>getPiDivide2()</w:t>
            </w:r>
          </w:p>
        </w:tc>
        <w:tc>
          <w:p>
            <w:r>
              <w:t>返回pi/2</w:t>
            </w:r>
          </w:p>
        </w:tc>
      </w:tr>
      <w:tr>
        <w:tc>
          <w:p>
            <w:r>
              <w:t>degreesToRadians(double)</w:t>
            </w:r>
          </w:p>
        </w:tc>
        <w:tc>
          <w:p>
            <w:r>
              <w:t>将角度转换为弧度</w:t>
            </w:r>
          </w:p>
        </w:tc>
      </w:tr>
      <w:tr>
        <w:tc>
          <w:p>
            <w:r>
              <w:t>radiansToDegrees(double)</w:t>
            </w:r>
          </w:p>
        </w:tc>
        <w:tc>
          <w:p>
            <w:r>
              <w:t>将弧度转换为角度</w:t>
            </w:r>
          </w:p>
        </w:tc>
      </w:tr>
      <w:tr>
        <w:tc>
          <w:p>
            <w:r>
              <w:t>reverseComplement(double)</w:t>
            </w:r>
          </w:p>
        </w:tc>
        <w:tc>
          <w:p>
            <w:r>
              <w:t>返回参数值所在位置补角的相反数</w:t>
            </w:r>
          </w:p>
        </w:tc>
      </w:tr>
      <w:tr>
        <w:tc>
          <w:p>
            <w:r>
              <w:t>forwardComplement(double）</w:t>
            </w:r>
          </w:p>
        </w:tc>
        <w:tc>
          <w:p>
            <w:r>
              <w:t>返回参数值所在位置的补角</w:t>
            </w:r>
          </w:p>
        </w:tc>
      </w:tr>
      <w:tr>
        <w:tc>
          <w:p>
            <w:r>
              <w:t>arcTan2(double y, double x）</w:t>
            </w:r>
          </w:p>
        </w:tc>
        <w:tc>
          <w:p>
            <w:r>
              <w:t>返回 y/x 的反正切</w:t>
            </w:r>
          </w:p>
        </w:tc>
      </w:tr>
      <w:tr>
        <w:tc>
          <w:p>
            <w:r>
              <w:t>arcCos(double）</w:t>
            </w:r>
          </w:p>
        </w:tc>
        <w:tc>
          <w:p>
            <w:r>
              <w:t>返回参数值的反余弦</w:t>
            </w:r>
          </w:p>
        </w:tc>
      </w:tr>
      <w:tr>
        <w:tc>
          <w:p>
            <w:r>
              <w:t>arcSin(double）</w:t>
            </w:r>
          </w:p>
        </w:tc>
        <w:tc>
          <w:p>
            <w:r>
              <w:t>返回参数值的反正弦</w:t>
            </w:r>
          </w:p>
        </w:tc>
      </w:tr>
    </w:tbl>
    <w:p/>
    <w:p>
      <w:pPr>
        <w:pStyle w:val="4"/>
      </w:pPr>
      <w:r>
        <w:t>4.3.6 三维平面(GePlane3d)</w:t>
      </w:r>
    </w:p>
    <w:p>
      <w:r>
        <w:rPr>
          <w:b w:val="off"/>
        </w:rPr>
        <w:t>BIMBase中三维平面（GePlane3d）是通过平面上的一个点及平面的法向量来定义，平面通过类GePlane3d进行表达，平面可通过平面原点和法向量，或者平面上的三点进行创建，主要功能包括平面相关属性计算、投影计算、距离计算、平面与平面相交计算等。</w:t>
        <w:br/>
      </w:r>
    </w:p>
    <w:p/>
    <w:p/>
    <w:tbl>
      <w:tblPr>
        <w:tblW w:w="0" w:type="auto"/>
        <w:tblBorders>
          <w:top w:val="single"/>
          <w:left w:val="single"/>
          <w:bottom w:val="single"/>
          <w:right w:val="single"/>
          <w:insideH w:val="single"/>
          <w:insideV w:val="single"/>
        </w:tblBorders>
      </w:tblPr>
      <w:tr>
        <w:tc>
          <w:p>
            <w:r>
              <w:t>方法</w:t>
            </w:r>
          </w:p>
        </w:tc>
        <w:tc>
          <w:p>
            <w:r>
              <w:t>描述</w:t>
            </w:r>
          </w:p>
        </w:tc>
      </w:tr>
      <w:tr>
        <w:tc>
          <w:p>
            <w:r>
              <w:t>createByOriginAndNormal(GePoint3dCR, GeVec3dCR)</w:t>
            </w:r>
          </w:p>
        </w:tc>
        <w:tc>
          <w:p>
            <w:r>
              <w:t>通过原点和法向量来创建三维平面</w:t>
            </w:r>
          </w:p>
        </w:tc>
      </w:tr>
      <w:tr>
        <w:tc>
          <w:p>
            <w:r>
              <w:t>createByThreePoints(GePoint3dCR origin, GePoint3dCR xPoint, GePoint3dCR yPoint）</w:t>
            </w:r>
          </w:p>
        </w:tc>
        <w:tc>
          <w:p>
            <w:r>
              <w:t>创建一个平面的起点为origin，法向量为(xPoint-origin)^(yPoint-origin)</w:t>
            </w:r>
          </w:p>
        </w:tc>
      </w:tr>
      <w:tr>
        <w:tc>
          <w:p>
            <w:r>
              <w:t>normalize()</w:t>
            </w:r>
          </w:p>
        </w:tc>
        <w:tc>
          <w:p>
            <w:r>
              <w:t>对平面的法向量做归一化</w:t>
            </w:r>
          </w:p>
        </w:tc>
      </w:tr>
      <w:tr>
        <w:tc>
          <w:p>
            <w:r>
              <w:t>getPoint4d(GePoint4dR）</w:t>
            </w:r>
          </w:p>
        </w:tc>
        <w:tc>
          <w:p>
            <w:r>
              <w:t>得到该平面对应的四维点</w:t>
            </w:r>
          </w:p>
        </w:tc>
      </w:tr>
      <w:tr>
        <w:tc>
          <w:p>
            <w:r>
              <w:t>isZero()</w:t>
            </w:r>
          </w:p>
        </w:tc>
        <w:tc>
          <w:p>
            <w:r>
              <w:t>判断该平面的参数是否为0</w:t>
            </w:r>
          </w:p>
        </w:tc>
      </w:tr>
      <w:tr>
        <w:tc>
          <w:p>
            <w:r>
              <w:t>projectPointToPlane(GePoint3dR, GePoint3dCR）</w:t>
            </w:r>
          </w:p>
        </w:tc>
        <w:tc>
          <w:p>
            <w:r>
              <w:t>得到参数2的点在平面上的投影点</w:t>
            </w:r>
          </w:p>
        </w:tc>
      </w:tr>
      <w:tr>
        <w:tc>
          <w:p>
            <w:r>
              <w:t>)</w:t>
            </w:r>
          </w:p>
        </w:tc>
        <w:tc>
          <w:p>
            <w:r>
              <w:t>通过一些点集来近似一个平面</w:t>
            </w:r>
          </w:p>
        </w:tc>
      </w:tr>
      <w:tr>
        <w:tc>
          <w:p>
            <w:r>
              <w:t>approximatePlaneByPoints(GePoint3dCP, int)</w:t>
            </w:r>
          </w:p>
        </w:tc>
        <w:tc>
          <w:p>
            <w:r>
              <w:t>通过一些点集来近似一个平面</w:t>
            </w:r>
          </w:p>
        </w:tc>
      </w:tr>
      <w:tr>
        <w:tc>
          <w:p>
            <w:r>
              <w:t>getIntersectPointByThreePlanes(GeVec3dCR,double, GeVec3dCR,double, GeVec3dCR, double)</w:t>
            </w:r>
          </w:p>
        </w:tc>
        <w:tc>
          <w:p>
            <w:r>
              <w:t>通过三个平面来得到一个交点</w:t>
            </w:r>
          </w:p>
        </w:tc>
      </w:tr>
      <w:tr>
        <w:tc>
          <w:p>
            <w:r>
              <w:t>getIntersectPointByThreePlanes(GePlane3dCR，GePlane3dCR，GePlane3dCR）</w:t>
            </w:r>
          </w:p>
        </w:tc>
        <w:tc>
          <w:p>
            <w:r>
              <w:t>通过三个平面来得到一个交点</w:t>
            </w:r>
          </w:p>
        </w:tc>
      </w:tr>
    </w:tbl>
    <w:p>
      <w:pPr>
        <w:pStyle w:val="3"/>
      </w:pPr>
      <w:r>
        <w:t>4.4 实战：获取实体的几何数据</w:t>
      </w:r>
    </w:p>
    <w:p>
      <w:r>
        <w:rPr>
          <w:b w:val="off"/>
        </w:rPr>
        <w:t>本节将介绍如何从一个SoildBase实体中获取它的点，线，面数据。</w:t>
        <w:br/>
      </w:r>
    </w:p>
    <w:p/>
    <w:p>
      <w:pPr>
        <w:pStyle w:val="4"/>
      </w:pPr>
      <w:r>
        <w:t>4.4.1 创建SoildBase几何实体</w:t>
      </w:r>
    </w:p>
    <w:p>
      <w:r>
        <w:rPr>
          <w:b w:val="off"/>
        </w:rPr>
        <w:t>在获取几何实体点，线，面几何数据前，先要创建一个实体，示例代码4-2是创建实体的过程：</w:t>
        <w:br/>
      </w:r>
    </w:p>
    <w:p/>
    <w:p>
      <w:r>
        <w:t>● 创建点。</w:t>
        <w:br/>
      </w:r>
      <w:r>
        <w:t>● 由点形成线。</w:t>
        <w:br/>
      </w:r>
      <w:r>
        <w:t>● 由线形成面。</w:t>
        <w:br/>
      </w:r>
      <w:r>
        <w:t>● 通过面和拉伸向量，形成一个拉伸体。</w:t>
        <w:br/>
      </w:r>
    </w:p>
    <w:p>
      <w:r/>
    </w:p>
    <w:p>
      <w:r>
        <w:rPr>
          <w:b w:val="off"/>
        </w:rPr>
        <w:t xml:space="preserve">BPModelP pModel = BPViewManager::getInstance().getActivedViewport()-&gt;getTargetModel(); </w:t>
        <w:t xml:space="preserve"> GePoint3d pointS = GePoint3d::create(</w:t>
        <w:t xml:space="preserve">, </w:t>
        <w:t xml:space="preserve">, </w:t>
        <w:t>); GePoint3d pointE = GePoint3d::create(</w:t>
        <w:t xml:space="preserve">, </w:t>
        <w:t xml:space="preserve">, </w:t>
        <w:t>); GePoint3d pointB = GePoint3d::create(</w:t>
        <w:t xml:space="preserve">, </w:t>
        <w:t xml:space="preserve">, </w:t>
        <w:t>); GePoint3d pointT = GePoint3d::create(</w:t>
        <w:t xml:space="preserve">, </w:t>
        <w:t xml:space="preserve">, </w:t>
        <w:t xml:space="preserve">); </w:t>
        <w:t xml:space="preserve"> IGeCurveBasePtr ptrCurve = IGeCurveBase::createSegment(GeSegment3d::create(pointS, pointE)); IGeCurveBasePtr ptrCurve1 = IGeCurveBase::createSegment(GeSegment3d::create(pointE, pointT)); IGeCurveBasePtr ptrCurve2 = IGeCurveBase::createSegment(GeSegment3d::create(pointT, pointB)); IGeCurveBasePtr ptrCurve3 = IGeCurveBase::createSegment(GeSegment3d::create(pointB, pointS)); </w:t>
        <w:t xml:space="preserve"> GeCurveArrayPtr ptrCurveList = GeCurveArray::create(GeCurveArray::BoundaryType::BOUNDARY_TYPE_Outer); </w:t>
        <w:t xml:space="preserve"> (ptrCurveList == nullptr) </w:t>
        <w:t xml:space="preserve">; ptrCurveList-&gt;add(ptrCurve); ptrCurveList-&gt;add(ptrCurve1); ptrCurveList-&gt;add(ptrCurve2); ptrCurveList-&gt;add(ptrCurve3); </w:t>
        <w:t xml:space="preserve"> GeVec3d v3d = GeVec3d::create(</w:t>
        <w:t xml:space="preserve">, </w:t>
        <w:t xml:space="preserve">, </w:t>
        <w:t xml:space="preserve">); GeExtrusionInfo extrusionInfo(ptrCurveList, v3d, </w:t>
        <w:t xml:space="preserve">); IGeSolidBasePtr ptrSolid = IGeSolidBase::createGeExtrusion(extrusionInfo); </w:t>
        <w:t xml:space="preserve"> (ptrSolid == nullptr) </w:t>
        <w:t xml:space="preserve">; BPGraphicsPtr ptrGrapic = pModel-&gt;createPhysicalGraphics(); </w:t>
        <w:t xml:space="preserve"> (ptrGrapic.isNull()) </w:t>
        <w:t xml:space="preserve">; ptrGrapic-&gt;addGeSolidBase(*ptrSolid); ptrGrapic-&gt;save(); </w:t>
      </w:r>
    </w:p>
    <w:p>
      <w:r>
        <w:rPr>
          <w:b w:val="off"/>
        </w:rPr>
        <w:t>//点</w:t>
      </w:r>
    </w:p>
    <w:p>
      <w:r>
        <w:rPr>
          <w:b w:val="off"/>
        </w:rPr>
        <w:t>1</w:t>
      </w:r>
    </w:p>
    <w:p>
      <w:r>
        <w:rPr>
          <w:b w:val="off"/>
        </w:rPr>
        <w:t>1</w:t>
      </w:r>
    </w:p>
    <w:p>
      <w:r>
        <w:rPr>
          <w:b w:val="off"/>
        </w:rPr>
        <w:t>0</w:t>
      </w:r>
    </w:p>
    <w:p>
      <w:r>
        <w:rPr>
          <w:b w:val="off"/>
        </w:rPr>
        <w:t>8000</w:t>
      </w:r>
    </w:p>
    <w:p>
      <w:r>
        <w:rPr>
          <w:b w:val="off"/>
        </w:rPr>
        <w:t>8000</w:t>
      </w:r>
    </w:p>
    <w:p>
      <w:r>
        <w:rPr>
          <w:b w:val="off"/>
        </w:rPr>
        <w:t>0</w:t>
      </w:r>
    </w:p>
    <w:p>
      <w:r>
        <w:rPr>
          <w:b w:val="off"/>
        </w:rPr>
        <w:t>8000</w:t>
      </w:r>
    </w:p>
    <w:p>
      <w:r>
        <w:rPr>
          <w:b w:val="off"/>
        </w:rPr>
        <w:t>1</w:t>
      </w:r>
    </w:p>
    <w:p>
      <w:r>
        <w:rPr>
          <w:b w:val="off"/>
        </w:rPr>
        <w:t>0</w:t>
      </w:r>
    </w:p>
    <w:p>
      <w:r>
        <w:rPr>
          <w:b w:val="off"/>
        </w:rPr>
        <w:t>16000</w:t>
      </w:r>
    </w:p>
    <w:p>
      <w:r>
        <w:rPr>
          <w:b w:val="off"/>
        </w:rPr>
        <w:t>8000</w:t>
      </w:r>
    </w:p>
    <w:p>
      <w:r>
        <w:rPr>
          <w:b w:val="off"/>
        </w:rPr>
        <w:t>0</w:t>
      </w:r>
    </w:p>
    <w:p>
      <w:r>
        <w:rPr>
          <w:b w:val="off"/>
        </w:rPr>
        <w:t>//线</w:t>
      </w:r>
    </w:p>
    <w:p>
      <w:r>
        <w:rPr>
          <w:b w:val="off"/>
        </w:rPr>
        <w:t>//面</w:t>
      </w:r>
    </w:p>
    <w:p>
      <w:r>
        <w:rPr>
          <w:b w:val="off"/>
        </w:rPr>
        <w:t>if</w:t>
      </w:r>
    </w:p>
    <w:p>
      <w:r>
        <w:rPr>
          <w:b w:val="off"/>
        </w:rPr>
        <w:t>return</w:t>
      </w:r>
    </w:p>
    <w:p>
      <w:r>
        <w:rPr>
          <w:b w:val="off"/>
        </w:rPr>
        <w:t>//体</w:t>
      </w:r>
    </w:p>
    <w:p>
      <w:r>
        <w:rPr>
          <w:b w:val="off"/>
        </w:rPr>
        <w:t>0</w:t>
      </w:r>
    </w:p>
    <w:p>
      <w:r>
        <w:rPr>
          <w:b w:val="off"/>
        </w:rPr>
        <w:t>0</w:t>
      </w:r>
    </w:p>
    <w:p>
      <w:r>
        <w:rPr>
          <w:b w:val="off"/>
        </w:rPr>
        <w:t>2000</w:t>
      </w:r>
    </w:p>
    <w:p>
      <w:r>
        <w:rPr>
          <w:b w:val="off"/>
        </w:rPr>
        <w:t>true</w:t>
      </w:r>
    </w:p>
    <w:p>
      <w:r>
        <w:rPr>
          <w:b w:val="off"/>
        </w:rPr>
        <w:t>if</w:t>
      </w:r>
    </w:p>
    <w:p>
      <w:r>
        <w:rPr>
          <w:b w:val="off"/>
        </w:rPr>
        <w:t>return</w:t>
      </w:r>
    </w:p>
    <w:p>
      <w:r>
        <w:rPr>
          <w:b w:val="off"/>
        </w:rPr>
        <w:t>if</w:t>
      </w:r>
    </w:p>
    <w:p>
      <w:r>
        <w:rPr>
          <w:b w:val="off"/>
        </w:rPr>
        <w:t>return</w:t>
      </w:r>
    </w:p>
    <w:p/>
    <w:p/>
    <w:p>
      <w:pPr>
        <w:pStyle w:val="4"/>
      </w:pPr>
      <w:r>
        <w:t>4.4.2 获取SoildBase几何数据</w:t>
      </w:r>
    </w:p>
    <w:p>
      <w:r>
        <w:rPr>
          <w:b w:val="off"/>
        </w:rPr>
        <w:t>示例代码4-3是获取实体几何数据的过程：</w:t>
        <w:br/>
      </w:r>
    </w:p>
    <w:p/>
    <w:p>
      <w:r>
        <w:t>● 通过</w:t>
        <w:br/>
      </w:r>
      <w:r>
        <w:t>● 接口获取几何实体所有面的序号。</w:t>
        <w:br/>
      </w:r>
      <w:r>
        <w:t>● 遍历面的序号拿到对应面的数据。</w:t>
        <w:br/>
      </w:r>
      <w:r>
        <w:t>● 遍历每个面拿到面中所有线的数据。</w:t>
        <w:br/>
      </w:r>
      <w:r>
        <w:t>● 遍历线拿到点的数据。</w:t>
        <w:br/>
      </w:r>
    </w:p>
    <w:p>
      <w:r/>
    </w:p>
    <w:p>
      <w:r>
        <w:rPr>
          <w:b w:val="off"/>
        </w:rPr>
        <w:t xml:space="preserve"> pvector &lt;GeSolidLocationInfo::GeFaceIndices&gt; indices; </w:t>
        <w:t xml:space="preserve"> ptrSolid-&gt;getFaceIndices(indices); pvector&lt;GeCurveArrayPtr&gt; curearray; </w:t>
        <w:t xml:space="preserve"> </w:t>
        <w:t xml:space="preserve"> (auto indice : indices) { IGeometryPtr ptrGeom = ptrSolid-&gt;getFace(indice); </w:t>
        <w:t xml:space="preserve">(ptrGeom.isNull()) </w:t>
        <w:t xml:space="preserve">; GeCurveArrayPtr ptrCv = ptrGeom-&gt;getAsGeCurveArray(); </w:t>
        <w:t xml:space="preserve">(ptrCv.isNull()) </w:t>
        <w:t xml:space="preserve">; curearray.push_back(ptrCv); } </w:t>
        <w:t xml:space="preserve"> (int i = </w:t>
        <w:t xml:space="preserve">; i &lt; curearray.size(); i++) { </w:t>
        <w:t xml:space="preserve"> GeCurveArrayPtr ptrCu = curearray[i]; </w:t>
        <w:t xml:space="preserve"> (ptrCu != nullptr) { int size = ptrCu-&gt;size(); </w:t>
        <w:t xml:space="preserve"> (int j = </w:t>
        <w:t xml:space="preserve">; j &lt; size; j++) { IGeCurveBase::CurveBaseType type = ptrCu-&gt;at(j)-&gt;getCurveBaseType(); </w:t>
        <w:t xml:space="preserve"> </w:t>
        <w:t xml:space="preserve"> (type == IGeCurveBase::CurveBaseType::CURVE_BASE_TYPE_Segment) { IGeCurveBasePtr ptrCurbase = ptrCu-&gt;at(j); </w:t>
        <w:t xml:space="preserve">(ptrCurbase.isNull()) </w:t>
        <w:t>; GePoint3d pointA = GePoint3d::create(</w:t>
        <w:t xml:space="preserve">, </w:t>
        <w:t xml:space="preserve">, </w:t>
        <w:t>); GePoint3d pointB = GePoint3d::create(</w:t>
        <w:t xml:space="preserve">, </w:t>
        <w:t xml:space="preserve">, </w:t>
        <w:t xml:space="preserve">); ptrCurbase-&gt;getStartEndPoint(pointA, pointB); } </w:t>
        <w:t xml:space="preserve"> </w:t>
        <w:t xml:space="preserve"> (type == IGeCurveBase::CurveBaseType::CURVE_BASE_TYPE_LineString) { IGeCurveBasePtr ptrCurbase = ptrCu-&gt;at(j); </w:t>
        <w:t xml:space="preserve">(ptrCurbase.isNull()) </w:t>
        <w:t xml:space="preserve">; </w:t>
        <w:t xml:space="preserve"> pvector&lt;GePoint3d&gt; *pts = ptrCurbase-&gt;getLineStringCP(); } } } } </w:t>
      </w:r>
    </w:p>
    <w:p>
      <w:r>
        <w:rPr>
          <w:b w:val="off"/>
        </w:rPr>
        <w:t>//拿到几何体的点，线，面</w:t>
      </w:r>
    </w:p>
    <w:p>
      <w:r>
        <w:rPr>
          <w:b w:val="off"/>
        </w:rPr>
        <w:t>//得到soild里面indices</w:t>
      </w:r>
    </w:p>
    <w:p>
      <w:r>
        <w:rPr>
          <w:b w:val="off"/>
        </w:rPr>
        <w:t>//通过indices拿到对应的面</w:t>
      </w:r>
    </w:p>
    <w:p>
      <w:r>
        <w:rPr>
          <w:b w:val="off"/>
        </w:rPr>
        <w:t>for</w:t>
      </w:r>
    </w:p>
    <w:p>
      <w:r>
        <w:rPr>
          <w:b w:val="off"/>
        </w:rPr>
        <w:t>if</w:t>
      </w:r>
    </w:p>
    <w:p>
      <w:r>
        <w:rPr>
          <w:b w:val="off"/>
        </w:rPr>
        <w:t>continue</w:t>
      </w:r>
    </w:p>
    <w:p>
      <w:r>
        <w:rPr>
          <w:b w:val="off"/>
        </w:rPr>
        <w:t>if</w:t>
      </w:r>
    </w:p>
    <w:p>
      <w:r>
        <w:rPr>
          <w:b w:val="off"/>
        </w:rPr>
        <w:t>continue</w:t>
      </w:r>
    </w:p>
    <w:p>
      <w:r>
        <w:rPr>
          <w:b w:val="off"/>
        </w:rPr>
        <w:t>for</w:t>
      </w:r>
    </w:p>
    <w:p>
      <w:r>
        <w:rPr>
          <w:b w:val="off"/>
        </w:rPr>
        <w:t>0</w:t>
      </w:r>
    </w:p>
    <w:p>
      <w:r>
        <w:rPr>
          <w:b w:val="off"/>
        </w:rPr>
        <w:t xml:space="preserve">//拿出每一个面 </w:t>
      </w:r>
    </w:p>
    <w:p>
      <w:r>
        <w:rPr>
          <w:b w:val="off"/>
        </w:rPr>
        <w:t>if</w:t>
      </w:r>
    </w:p>
    <w:p>
      <w:r>
        <w:rPr>
          <w:b w:val="off"/>
        </w:rPr>
        <w:t>for</w:t>
      </w:r>
    </w:p>
    <w:p>
      <w:r>
        <w:rPr>
          <w:b w:val="off"/>
        </w:rPr>
        <w:t>0</w:t>
      </w:r>
    </w:p>
    <w:p>
      <w:r>
        <w:rPr>
          <w:b w:val="off"/>
        </w:rPr>
        <w:t xml:space="preserve">//拿出每一个面中线的信息 </w:t>
      </w:r>
    </w:p>
    <w:p>
      <w:r>
        <w:rPr>
          <w:b w:val="off"/>
        </w:rPr>
        <w:t>if</w:t>
      </w:r>
    </w:p>
    <w:p>
      <w:r>
        <w:rPr>
          <w:b w:val="off"/>
        </w:rPr>
        <w:t>if</w:t>
      </w:r>
    </w:p>
    <w:p>
      <w:r>
        <w:rPr>
          <w:b w:val="off"/>
        </w:rPr>
        <w:t>continue</w:t>
      </w:r>
    </w:p>
    <w:p>
      <w:r>
        <w:rPr>
          <w:b w:val="off"/>
        </w:rPr>
        <w:t>0</w:t>
      </w:r>
    </w:p>
    <w:p>
      <w:r>
        <w:rPr>
          <w:b w:val="off"/>
        </w:rPr>
        <w:t>0</w:t>
      </w:r>
    </w:p>
    <w:p>
      <w:r>
        <w:rPr>
          <w:b w:val="off"/>
        </w:rPr>
        <w:t>0</w:t>
      </w:r>
    </w:p>
    <w:p>
      <w:r>
        <w:rPr>
          <w:b w:val="off"/>
        </w:rPr>
        <w:t>0</w:t>
      </w:r>
    </w:p>
    <w:p>
      <w:r>
        <w:rPr>
          <w:b w:val="off"/>
        </w:rPr>
        <w:t>0</w:t>
      </w:r>
    </w:p>
    <w:p>
      <w:r>
        <w:rPr>
          <w:b w:val="off"/>
        </w:rPr>
        <w:t>0</w:t>
      </w:r>
    </w:p>
    <w:p>
      <w:r>
        <w:rPr>
          <w:b w:val="off"/>
        </w:rPr>
        <w:t>else</w:t>
      </w:r>
    </w:p>
    <w:p>
      <w:r>
        <w:rPr>
          <w:b w:val="off"/>
        </w:rPr>
        <w:t>if</w:t>
      </w:r>
    </w:p>
    <w:p>
      <w:r>
        <w:rPr>
          <w:b w:val="off"/>
        </w:rPr>
        <w:t>if</w:t>
      </w:r>
    </w:p>
    <w:p>
      <w:r>
        <w:rPr>
          <w:b w:val="off"/>
        </w:rPr>
        <w:t>continue</w:t>
      </w:r>
    </w:p>
    <w:p>
      <w:r>
        <w:rPr>
          <w:b w:val="off"/>
        </w:rPr>
        <w:t>const</w:t>
      </w:r>
    </w:p>
    <w:p/>
    <w:p>
      <w:pPr>
        <w:pStyle w:val="2"/>
      </w:pPr>
      <w:r>
        <w:t>第5章 视图</w:t>
      </w:r>
    </w:p>
    <w:p>
      <w:r>
        <w:rPr>
          <w:b w:val="off"/>
        </w:rPr>
        <w:t>视图是BIMBase工程数据的图形化展示。视图一般有平面视图、立面视图、剖视图等。当前获取焦点的窗口被称为活动视口，视口中获取焦点的视图为活动视图。</w:t>
        <w:br/>
        <w:br/>
        <w:t>本章将介绍视图是如何生成的，BIMBase平台支持哪些类型的视图，以及各种视图的特性。</w:t>
        <w:br/>
      </w:r>
    </w:p>
    <w:p>
      <w:pPr>
        <w:pStyle w:val="3"/>
      </w:pPr>
      <w:r>
        <w:t>5.1 视图概述</w:t>
      </w:r>
    </w:p>
    <w:p>
      <w:r>
        <w:rPr>
          <w:b w:val="off"/>
        </w:rPr>
        <w:t>每个视图的生成都是一个将三维物件投射到二维平面上的过程。有两种类型的投影：透视投影和正交投影。</w:t>
        <w:br/>
        <w:br/>
        <w:t>在确定了投影类型后，必须设置所需三维模型的条件和渲染的场景。BIMBase平台有多种坐标概念，包括世界坐标系、观察坐标系、屏幕坐标系、视图坐标等。</w:t>
        <w:br/>
        <w:br/>
        <w:t>世界坐标系是系统的绝对坐标系，在没有建立用户坐标系之前，画面上所有点都是以该坐标系的原点来确定各自的坐标。观察坐标系是基于屏幕左上角为原点的坐标系，基于原点往下为x向，基于原点往右为y向，垂直于屏幕指向用户为z轴，屏幕坐标系遵从右手坐标系。屏幕坐标与视图坐标为二维的坐标系，屏幕坐标是以屏幕左上角为原点，视图坐标是基于视口的坐标系，坐标原点为视口的左上角，x为基于原点往下，y为基于原点往右。</w:t>
        <w:br/>
        <w:br/>
        <w:t>平台提供了许多视图相关的接口供开发者调用。目前已有视图相关的类如表5-1所示。</w:t>
        <w:br/>
      </w:r>
    </w:p>
    <w:p/>
    <w:p/>
    <w:tbl>
      <w:tblPr>
        <w:tblW w:w="0" w:type="auto"/>
        <w:tblBorders>
          <w:top w:val="single"/>
          <w:left w:val="single"/>
          <w:bottom w:val="single"/>
          <w:right w:val="single"/>
          <w:insideH w:val="single"/>
          <w:insideV w:val="single"/>
        </w:tblBorders>
      </w:tblPr>
      <w:tr>
        <w:tc>
          <w:p>
            <w:r>
              <w:t>视图类</w:t>
            </w:r>
          </w:p>
        </w:tc>
        <w:tc>
          <w:p>
            <w:r>
              <w:t>说明</w:t>
            </w:r>
          </w:p>
        </w:tc>
      </w:tr>
      <w:tr>
        <w:tc>
          <w:p>
            <w:r>
              <w:t>BPViewController</w:t>
            </w:r>
          </w:p>
        </w:tc>
        <w:tc>
          <w:p>
            <w:r>
              <w:t>获取选中view，控制显隐内容</w:t>
            </w:r>
          </w:p>
        </w:tc>
      </w:tr>
      <w:tr>
        <w:tc>
          <w:p>
            <w:r>
              <w:t>BPViewPort</w:t>
            </w:r>
          </w:p>
        </w:tc>
        <w:tc>
          <w:p>
            <w:r>
              <w:t>视口基类</w:t>
            </w:r>
          </w:p>
        </w:tc>
      </w:tr>
      <w:tr>
        <w:tc>
          <w:p>
            <w:r>
              <w:t>BPViewManager</w:t>
            </w:r>
          </w:p>
        </w:tc>
        <w:tc>
          <w:p>
            <w:r>
              <w:t>视图管理类，获取视图、刷新视图等</w:t>
            </w:r>
          </w:p>
        </w:tc>
      </w:tr>
      <w:tr>
        <w:tc>
          <w:p>
            <w:r>
              <w:t>BPViewContext</w:t>
            </w:r>
          </w:p>
        </w:tc>
        <w:tc>
          <w:p>
            <w:r>
              <w:t>上下文显示环境</w:t>
            </w:r>
          </w:p>
        </w:tc>
      </w:tr>
      <w:tr>
        <w:tc>
          <w:p>
            <w:r>
              <w:t>BPViewDraw</w:t>
            </w:r>
          </w:p>
        </w:tc>
        <w:tc>
          <w:p>
            <w:r>
              <w:t>几何文本绘制</w:t>
            </w:r>
          </w:p>
        </w:tc>
      </w:tr>
      <w:tr>
        <w:tc>
          <w:p>
            <w:r>
              <w:t>BPViewInfo</w:t>
            </w:r>
          </w:p>
        </w:tc>
        <w:tc>
          <w:p>
            <w:r>
              <w:t>视图信息，包括视图矩阵、背景色和标志</w:t>
            </w:r>
          </w:p>
        </w:tc>
      </w:tr>
      <w:tr>
        <w:tc>
          <w:p>
            <w:r>
              <w:t>BPViewDecoration</w:t>
            </w:r>
          </w:p>
        </w:tc>
        <w:tc>
          <w:p>
            <w:r>
              <w:t>屏幕装饰</w:t>
            </w:r>
          </w:p>
        </w:tc>
      </w:tr>
      <w:tr>
        <w:tc>
          <w:p>
            <w:r>
              <w:t>BPViewTransients</w:t>
            </w:r>
          </w:p>
        </w:tc>
        <w:tc>
          <w:p>
            <w:r>
              <w:t>视图动态绘制</w:t>
            </w:r>
          </w:p>
        </w:tc>
      </w:tr>
    </w:tbl>
    <w:p>
      <w:r>
        <w:rPr>
          <w:b w:val="off"/>
        </w:rPr>
        <w:t>平台的视图即空间中的一个三维视图，通过对视图的属性进行设置，可以获得不同类型的视图，例如平面视图(不能旋转视图)、立面视图、剖切视图、明细表等等。</w:t>
        <w:br/>
      </w:r>
    </w:p>
    <w:p>
      <w:pPr>
        <w:pStyle w:val="3"/>
      </w:pPr>
      <w:r>
        <w:t>5.2 创建和删除视图</w:t>
      </w:r>
    </w:p>
    <w:p/>
    <w:p>
      <w:pPr>
        <w:pStyle w:val="4"/>
      </w:pPr>
      <w:r>
        <w:t>5.2.1 创建视图</w:t>
      </w:r>
    </w:p>
    <w:p>
      <w:r>
        <w:rPr>
          <w:b w:val="off"/>
        </w:rPr>
        <w:t>每个视图相当一个窗口，对于视图的创建，平台提供的接口在</w:t>
        <w:t>BPUIFrameWorkUtil</w:t>
        <w:t>类中，接口为</w:t>
        <w:t>createView</w:t>
        <w:t>，调用此接口，会返回创建视图基类</w:t>
        <w:t>CFrameWnd</w:t>
        <w:t>。此时只是创建了一个视口，如果想要在视口中绘制对象，需要同时创建相应的</w:t>
        <w:t>model</w:t>
        <w:t>，数据装在</w:t>
        <w:t>model</w:t>
        <w:t>中，然后调用</w:t>
        <w:t>BPViewManager</w:t>
        <w:t>中的</w:t>
        <w:t>displayModelOnViewPort</w:t>
        <w:t>，把</w:t>
        <w:t>model</w:t>
        <w:t>中存的数据显示出来，完成了构件的显示过程。在操作数据的过程中，视图显示不会立即更新，需要调用</w:t>
        <w:t>BPViewManager</w:t>
        <w:t>中的</w:t>
        <w:t>forceHealImmediate</w:t>
        <w:t>对视图进行刷新。</w:t>
        <w:br/>
      </w:r>
    </w:p>
    <w:p>
      <w:r>
        <w:rPr>
          <w:b w:val="off"/>
        </w:rPr>
        <w:t>示例5-1展示了创建视图的整个过程，包括把需要的</w:t>
        <w:t>model</w:t>
        <w:t>显示到创建的视图中。</w:t>
        <w:br/>
      </w:r>
    </w:p>
    <w:p>
      <w:r/>
    </w:p>
    <w:p>
      <w:r>
        <w:rPr>
          <w:b w:val="off"/>
        </w:rPr>
        <w:t xml:space="preserve">void CreatViewDemo::CreateViewDemo() { </w:t>
        <w:t xml:space="preserve"> BIMBase::Core::IBPProjectManagerP pProjectManager = BIMBase::Core::BPApplication::getInstance().getProjectManager(); </w:t>
        <w:t xml:space="preserve"> (pProjectManager == nullptr) </w:t>
        <w:t xml:space="preserve">; BPProjectP pProject= pProjectManager-&gt;getMainProject(); </w:t>
        <w:t xml:space="preserve"> (pProject== nullptr) </w:t>
        <w:t xml:space="preserve">; </w:t>
        <w:t xml:space="preserve"> CFrameWnd* pView = BIMBase::FrameWork::BPUIFrameWorkUtil::createView(); </w:t>
        <w:t xml:space="preserve"> (pView == nullptr) </w:t>
        <w:t xml:space="preserve">; </w:t>
        <w:t xml:space="preserve"> int nNum = BIMBase::FrameWork::BPUIFrameWorkUtil::getViewNumber(pView); </w:t>
        <w:t xml:space="preserve"> P3DStatus status; p3d::Utf8String modelName = </w:t>
        <w:t xml:space="preserve">; p3d::platform::P3DModelType modelType = p3d::platform::P3DModelType::enPhysical; BIMBase::Core::ModelTreeItemInfo modelTreeItemInfo; BPModelPtr ptrNewModel = pProject-&gt;createNewModel(status, modelName, modelType, </w:t>
        <w:t xml:space="preserve">, modelTreeItemInfo); </w:t>
        <w:t xml:space="preserve"> (ptrNewModel.isNull()) </w:t>
        <w:t xml:space="preserve">; PModelId modelId = ptrNewModel -&gt;getModelId(); </w:t>
        <w:t xml:space="preserve"> BPViewManager::getInstance().displayModelOnViewPort(modelId , nNum); } AutoDoRegisterFunctionsBegin BPToolsManager::registerFun(</w:t>
        <w:t xml:space="preserve">, &amp;CreatViewDemo::CreateViewDemo); AutoDoRegisterFunctionsEnd </w:t>
      </w:r>
    </w:p>
    <w:p>
      <w:r>
        <w:rPr>
          <w:b w:val="off"/>
        </w:rPr>
        <w:t>//获取当前工程</w:t>
      </w:r>
    </w:p>
    <w:p>
      <w:r>
        <w:rPr>
          <w:b w:val="off"/>
        </w:rPr>
        <w:t>if</w:t>
      </w:r>
    </w:p>
    <w:p>
      <w:r>
        <w:rPr>
          <w:b w:val="off"/>
        </w:rPr>
        <w:t>return</w:t>
      </w:r>
    </w:p>
    <w:p>
      <w:r>
        <w:rPr>
          <w:b w:val="off"/>
        </w:rPr>
        <w:t>if</w:t>
      </w:r>
    </w:p>
    <w:p>
      <w:r>
        <w:rPr>
          <w:b w:val="off"/>
        </w:rPr>
        <w:t>return</w:t>
      </w:r>
    </w:p>
    <w:p>
      <w:r>
        <w:rPr>
          <w:b w:val="off"/>
        </w:rPr>
        <w:t>//创建view</w:t>
      </w:r>
    </w:p>
    <w:p>
      <w:r>
        <w:rPr>
          <w:b w:val="off"/>
        </w:rPr>
        <w:t>if</w:t>
      </w:r>
    </w:p>
    <w:p>
      <w:r>
        <w:rPr>
          <w:b w:val="off"/>
        </w:rPr>
        <w:t>return</w:t>
      </w:r>
    </w:p>
    <w:p>
      <w:r>
        <w:rPr>
          <w:b w:val="off"/>
        </w:rPr>
        <w:t>//获取创建view的number</w:t>
      </w:r>
    </w:p>
    <w:p>
      <w:r>
        <w:rPr>
          <w:b w:val="off"/>
        </w:rPr>
        <w:t>//创建新的model</w:t>
      </w:r>
    </w:p>
    <w:p>
      <w:r>
        <w:rPr>
          <w:b w:val="off"/>
        </w:rPr>
        <w:t>"newModel"</w:t>
      </w:r>
    </w:p>
    <w:p>
      <w:r>
        <w:rPr>
          <w:b w:val="off"/>
        </w:rPr>
        <w:t>true</w:t>
      </w:r>
    </w:p>
    <w:p>
      <w:r>
        <w:rPr>
          <w:b w:val="off"/>
        </w:rPr>
        <w:t>if</w:t>
      </w:r>
    </w:p>
    <w:p>
      <w:r>
        <w:rPr>
          <w:b w:val="off"/>
        </w:rPr>
        <w:t>return</w:t>
      </w:r>
    </w:p>
    <w:p>
      <w:r>
        <w:rPr>
          <w:b w:val="off"/>
        </w:rPr>
        <w:t>//创建的新model在view中显示</w:t>
      </w:r>
    </w:p>
    <w:p>
      <w:r>
        <w:rPr>
          <w:b w:val="off"/>
        </w:rPr>
        <w:t>"createViewDemo"</w:t>
      </w:r>
    </w:p>
    <w:p/>
    <w:p>
      <w:r>
        <w:rPr>
          <w:b w:val="off"/>
        </w:rPr>
        <w:t>平台最多可打开8个视窗，每个视窗可以显示不同的</w:t>
        <w:t>model</w:t>
        <w:t>，通过创建视图实现多视图的功能。平台提供了平铺视图、单视口显示、两视口显示、三视口显示、多视口平铺等功能。</w:t>
        <w:br/>
      </w:r>
    </w:p>
    <w:p/>
    <w:p>
      <w:pPr>
        <w:pStyle w:val="4"/>
      </w:pPr>
      <w:r>
        <w:t>5.2.2 删除视图</w:t>
      </w:r>
    </w:p>
    <w:p>
      <w:r>
        <w:rPr>
          <w:b w:val="off"/>
        </w:rPr>
        <w:t>平台关闭视图的方式主要通过给平台发送消息来实现。如示例代码5-2所示，根据视图编号拿到对应视图基类，通过调用</w:t>
        <w:t>sendMessage</w:t>
        <w:t>(WM_CLOSE)来发消息关闭视图及窗口。切记不能用MFC的方法直接</w:t>
        <w:t>Destroy</w:t>
        <w:t>窗口，这样会导致平台信息没有更新，出现不该出现的问题。</w:t>
      </w:r>
    </w:p>
    <w:p>
      <w:r/>
    </w:p>
    <w:p>
      <w:r>
        <w:rPr>
          <w:b w:val="off"/>
        </w:rPr>
        <w:t xml:space="preserve">void CloseViewDemo::CloseViewDemo() { </w:t>
        <w:t xml:space="preserve"> int nNum = BIMBase::FrameWork::BPUIFrameWorkUtil::getActiveViewIndex(); </w:t>
        <w:t xml:space="preserve"> CFrameWnd* pView = BIMBase::FrameWork::BPUIFrameWorkUtil::getView(nNum); </w:t>
        <w:t xml:space="preserve"> (pView != nullptr) pView-&gt;SendMessage(WM_CLOSE); </w:t>
        <w:t xml:space="preserve"> } AutoDoRegisterFunctionsBegin BPToolsManager::registerFun(</w:t>
        <w:t xml:space="preserve">, &amp;CloseViewDemo::CloseViewDemo); AutoDoRegisterFunctionsEnd </w:t>
      </w:r>
    </w:p>
    <w:p>
      <w:r>
        <w:rPr>
          <w:b w:val="off"/>
        </w:rPr>
        <w:t>//获取活跃的view的number</w:t>
      </w:r>
    </w:p>
    <w:p>
      <w:r>
        <w:rPr>
          <w:b w:val="off"/>
        </w:rPr>
        <w:t>//关闭视图</w:t>
      </w:r>
    </w:p>
    <w:p>
      <w:r>
        <w:rPr>
          <w:b w:val="off"/>
        </w:rPr>
        <w:t>if</w:t>
      </w:r>
    </w:p>
    <w:p>
      <w:r>
        <w:rPr>
          <w:b w:val="off"/>
        </w:rPr>
        <w:t>//post message</w:t>
      </w:r>
    </w:p>
    <w:p>
      <w:r>
        <w:rPr>
          <w:b w:val="off"/>
        </w:rPr>
        <w:t>"CloseViewDemo"</w:t>
      </w:r>
    </w:p>
    <w:p/>
    <w:p>
      <w:pPr>
        <w:pStyle w:val="3"/>
      </w:pPr>
      <w:r>
        <w:t>5.3 视图控制</w:t>
      </w:r>
    </w:p>
    <w:p/>
    <w:p>
      <w:pPr>
        <w:pStyle w:val="4"/>
      </w:pPr>
      <w:r>
        <w:t>5.3.1 元素在视图中的可见性</w:t>
      </w:r>
    </w:p>
    <w:p>
      <w:r>
        <w:rPr>
          <w:b w:val="off"/>
        </w:rPr>
        <w:t>视图中记录了所有可见的元素。平台提供了隐藏视图中构件的接口，主要在</w:t>
        <w:t>BPViewController</w:t>
        <w:t>及</w:t>
        <w:t>BPViewShowUtil</w:t>
        <w:t>类中。</w:t>
        <w:br/>
      </w:r>
    </w:p>
    <w:p/>
    <w:p/>
    <w:p>
      <w:r>
        <w:rPr>
          <w:b w:val="off"/>
        </w:rPr>
        <w:t>通过提供的这些接口，可在指定视口批量显示或隐藏某些构件，并且实时获取被隐藏的构件。</w:t>
        <w:br/>
      </w:r>
    </w:p>
    <w:p/>
    <w:p>
      <w:pPr>
        <w:pStyle w:val="4"/>
      </w:pPr>
      <w:r>
        <w:t>5.3.2 视图显示</w:t>
      </w:r>
    </w:p>
    <w:p>
      <w:r>
        <w:rPr>
          <w:b w:val="off"/>
        </w:rPr>
        <w:t>在三维视图中，通过三维导航工具可以任意旋转该视图，对于打开的视图可以设置背景色呈现不同的视图效果，根据视图显示的不同可以设置视图原点及比例等。在API中，可以通过以下接口来实现视图显示控制。</w:t>
        <w:br/>
      </w:r>
    </w:p>
    <w:p/>
    <w:p/>
    <w:p>
      <w:r>
        <w:rPr>
          <w:b w:val="off"/>
        </w:rPr>
        <w:t>其中在</w:t>
        <w:t>BPViewManager</w:t>
        <w:t>对3D视图进行控制的接口中，</w:t>
        <w:t>BPRotateAxisOption</w:t>
        <w:t>中对应的操作为</w:t>
        <w:t>enRotateNone-&gt;</w:t>
        <w:t>不可以做任何3D旋转，</w:t>
        <w:t>enRotateAxisX-&gt;</w:t>
        <w:t>仅可以围绕X轴进行3D旋转，</w:t>
        <w:t>enRotateAxisY-&gt;</w:t>
        <w:t>仅可以围绕Y轴进行3D旋转，</w:t>
        <w:t>enRotateAxisZ-&gt;</w:t>
        <w:t>仅可以围绕Z轴进行3D旋转，</w:t>
        <w:t>enRotateAny-&gt;</w:t>
        <w:t>可以围绕任意轴做3D旋转。</w:t>
        <w:br/>
      </w:r>
    </w:p>
    <w:p>
      <w:pPr>
        <w:pStyle w:val="3"/>
      </w:pPr>
      <w:r>
        <w:t>5.4 临时绘制/视图装饰</w:t>
      </w:r>
    </w:p>
    <w:p>
      <w:r>
        <w:rPr>
          <w:b w:val="off"/>
        </w:rPr>
        <w:t>在视图显示中，通常会有装饰屏幕或者临时绘制的需求。平台提供了多种方式屏幕装饰及临时绘制的方式供选择：</w:t>
        <w:br/>
      </w:r>
    </w:p>
    <w:p/>
    <w:p>
      <w:r>
        <w:t>● 如果在工具中，即继承</w:t>
        <w:br/>
      </w:r>
      <w:r>
        <w:t>● 或者</w:t>
        <w:br/>
      </w:r>
      <w:r>
        <w:t>● 工具基类，可重写基类方法</w:t>
        <w:br/>
      </w:r>
      <w:r>
        <w:t>● 来实现屏幕装饰，屏幕装饰的内容通常不能选中及捕捉。</w:t>
        <w:br/>
      </w:r>
      <w:r>
        <w:t>● 基于</w:t>
        <w:br/>
      </w:r>
      <w:r>
        <w:t>● 的派生类，通过</w:t>
        <w:br/>
      </w:r>
      <w:r>
        <w:t>● 来注册绘制装饰类，这样获得时机绘制屏幕装饰，此装饰类仅是显示层面的绘制，没有数据，不支持捕捉、选择、高亮。</w:t>
        <w:br/>
      </w:r>
      <w:r>
        <w:t>● 基于</w:t>
        <w:br/>
      </w:r>
      <w:r>
        <w:t>● 的派生类，通过</w:t>
        <w:br/>
      </w:r>
      <w:r>
        <w:t>● 来注册动态绘制，这样获得在视图中临时绘制的机会，此动态绘制可以达到屏幕装饰的效果。但是动态绘制类是有数据的，这个数据不会持久化存储到文件，可以支持捕捉、选择、高亮这些交互操作。</w:t>
        <w:br/>
      </w:r>
    </w:p>
    <w:p>
      <w:r>
        <w:rPr>
          <w:b w:val="off"/>
        </w:rPr>
        <w:t>代码5-3展示了通过派生</w:t>
        <w:t>BPViewDecoration</w:t>
        <w:t>类实现视图装饰的过程。</w:t>
        <w:br/>
      </w:r>
    </w:p>
    <w:p>
      <w:r/>
    </w:p>
    <w:p>
      <w:r>
        <w:rPr>
          <w:b w:val="off"/>
        </w:rPr>
        <w:t xml:space="preserve">bool ViewDecorationDemo::_drawDecoration(BPViewportR viewport) { int nView = viewport.GetViewNumber(); BPViewDrawP pOutput = viewport.getIViewDraw(); </w:t>
        <w:t xml:space="preserve"> (pOutput == nullptr) </w:t>
        <w:t xml:space="preserve"> </w:t>
        <w:t xml:space="preserve">; </w:t>
        <w:t xml:space="preserve"> GePoint3d ptOri = GePoint3d::create(</w:t>
        <w:t xml:space="preserve">, </w:t>
        <w:t xml:space="preserve">, </w:t>
        <w:t>); GeVec3d vec = GeVec3d::create(</w:t>
        <w:t xml:space="preserve">, </w:t>
        <w:t xml:space="preserve">, </w:t>
        <w:t xml:space="preserve">); GePoint3d ptEnd = ptOri + vec * </w:t>
        <w:t xml:space="preserve">; IGeCurveBasePtr ptrLine = IGeCurveBase::createSegment(GeSegment3d::create(ptOri, ptEnd)); </w:t>
        <w:t xml:space="preserve"> (ptrLine.isNull()) </w:t>
        <w:t xml:space="preserve"> </w:t>
        <w:t xml:space="preserve">; GeCurveArrayPtr ptrCurve = GeCurveArray::create(GeCurveArray::BOUNDARY_TYPE_Outer, ptrLine); </w:t>
        <w:t xml:space="preserve"> (ptrCurve.isNull()) </w:t>
        <w:t xml:space="preserve"> </w:t>
        <w:t>; pOutput-&gt;setSymbology(RGB(</w:t>
        <w:t xml:space="preserve">, </w:t>
        <w:t xml:space="preserve">, </w:t>
        <w:t>), RGB(</w:t>
        <w:t xml:space="preserve">, </w:t>
        <w:t xml:space="preserve">, </w:t>
        <w:t xml:space="preserve">), </w:t>
        <w:t xml:space="preserve">, </w:t>
        <w:t xml:space="preserve">); pOutput-&gt;drawGeCurveArray(*ptrCurve, </w:t>
        <w:t xml:space="preserve">); </w:t>
        <w:t xml:space="preserve"> p3d::GeRect rect; viewport.getViewRect(rect); </w:t>
        <w:t xml:space="preserve"> GePoint3d ptPlaceStart = viewport.viewToWorld(GePoint3d::create(rect.left() + (rect.right() - rect.left()) / </w:t>
        <w:t xml:space="preserve">, rect.bottom() - (rect.bottom() - rect.top()) / </w:t>
        <w:t xml:space="preserve"> , </w:t>
        <w:t xml:space="preserve">)); GePoint3d ptPlaceEnd = viewport.viewToWorld(GePoint3d::create(rect.left(), rect.bottom()(rect.bottom() - rect.top()) / </w:t>
        <w:t xml:space="preserve">, </w:t>
        <w:t xml:space="preserve">)); IGeCurveBasePtr ptrLine3 = IGeCurveBase::createSegment(GeSegment3d::create(ptPlaceStart, ptPlaceEnd)); </w:t>
        <w:t xml:space="preserve"> (Line3.isNull()) </w:t>
        <w:t xml:space="preserve"> </w:t>
        <w:t xml:space="preserve">; GeCurveArrayPtr ptrCurve3 = GeCurveArray::create(GeCurveArray::BOUNDARY_TYPE_Outer, ptrLine3 ); </w:t>
        <w:t xml:space="preserve"> (ptrCurve3.isNull()) </w:t>
        <w:t xml:space="preserve"> </w:t>
        <w:t>; output-&gt;setSymbology(RGB(</w:t>
        <w:t xml:space="preserve">, </w:t>
        <w:t xml:space="preserve">, </w:t>
        <w:t>), RGB(</w:t>
        <w:t xml:space="preserve">, </w:t>
        <w:t xml:space="preserve">, </w:t>
        <w:t xml:space="preserve">), </w:t>
        <w:t xml:space="preserve">, </w:t>
        <w:t xml:space="preserve">); output-&gt;drawGeCurveArray(*ptrCurve3, </w:t>
        <w:t xml:space="preserve">); </w:t>
        <w:t xml:space="preserve"> </w:t>
        <w:t xml:space="preserve"> GeRotMatrix rotMatrix = viewport.getRotation(); GeVec3d vtX, vtY; rotMatrix.getRow(vtX, </w:t>
        <w:t xml:space="preserve">); rotMatrix.getRow(vtY, </w:t>
        <w:t>); GePoint3d ptOri2 = GePoint3d::create(</w:t>
        <w:t xml:space="preserve">, </w:t>
        <w:t xml:space="preserve">, </w:t>
        <w:t xml:space="preserve">); GePoint3d ptOri2View = viewport.worldToView(ptOri2); GePoint3d ptEnd2View = ptOri2View - vtY * </w:t>
        <w:t xml:space="preserve"> + vtX*</w:t>
        <w:t xml:space="preserve">; GePoint3d ptEnd2 = viewport.viewToWorld(ptEnd2View); IGeCurveBasePtr ptrLine2 = IGeCurveBase::createSegment(GeSegment3d::create(ptOri2, ptrLine2)); </w:t>
        <w:t xml:space="preserve"> (ptrLine2.isNull()) </w:t>
        <w:t xml:space="preserve"> </w:t>
        <w:t xml:space="preserve">; GeCurveArrayPtr ptrCurve2 = GeCurveArray::create(GeCurveArray::BOUNDARY_TYPE_Outer, ptrLine2); </w:t>
        <w:t xml:space="preserve"> (ptrCurve2.isNull()) </w:t>
        <w:t xml:space="preserve"> </w:t>
        <w:t>; output-&gt;setSymbology(RGB(</w:t>
        <w:t xml:space="preserve">, </w:t>
        <w:t xml:space="preserve">, </w:t>
        <w:t>), RGB(</w:t>
        <w:t xml:space="preserve">, </w:t>
        <w:t xml:space="preserve">, </w:t>
        <w:t xml:space="preserve">), </w:t>
        <w:t xml:space="preserve">, </w:t>
        <w:t xml:space="preserve">); output-&gt;drawGeCurveArray(*ptrCurve2, </w:t>
        <w:t xml:space="preserve">); </w:t>
        <w:t xml:space="preserve"> </w:t>
        <w:t xml:space="preserve">; } </w:t>
      </w:r>
    </w:p>
    <w:p>
      <w:r>
        <w:rPr>
          <w:b w:val="off"/>
        </w:rPr>
        <w:t>if</w:t>
      </w:r>
    </w:p>
    <w:p>
      <w:r>
        <w:rPr>
          <w:b w:val="off"/>
        </w:rPr>
        <w:t>return</w:t>
      </w:r>
    </w:p>
    <w:p>
      <w:r>
        <w:rPr>
          <w:b w:val="off"/>
        </w:rPr>
        <w:t>false</w:t>
      </w:r>
    </w:p>
    <w:p>
      <w:r>
        <w:rPr>
          <w:b w:val="off"/>
        </w:rPr>
        <w:t>//随着屏幕缩放可改变--------------------改变大小及位置</w:t>
      </w:r>
    </w:p>
    <w:p>
      <w:r>
        <w:rPr>
          <w:b w:val="off"/>
        </w:rPr>
        <w:t>0</w:t>
      </w:r>
    </w:p>
    <w:p>
      <w:r>
        <w:rPr>
          <w:b w:val="off"/>
        </w:rPr>
        <w:t>0</w:t>
      </w:r>
    </w:p>
    <w:p>
      <w:r>
        <w:rPr>
          <w:b w:val="off"/>
        </w:rPr>
        <w:t>0</w:t>
      </w:r>
    </w:p>
    <w:p>
      <w:r>
        <w:rPr>
          <w:b w:val="off"/>
        </w:rPr>
        <w:t>1</w:t>
      </w:r>
    </w:p>
    <w:p>
      <w:r>
        <w:rPr>
          <w:b w:val="off"/>
        </w:rPr>
        <w:t>1</w:t>
      </w:r>
    </w:p>
    <w:p>
      <w:r>
        <w:rPr>
          <w:b w:val="off"/>
        </w:rPr>
        <w:t>0</w:t>
      </w:r>
    </w:p>
    <w:p>
      <w:r>
        <w:rPr>
          <w:b w:val="off"/>
        </w:rPr>
        <w:t>2000</w:t>
      </w:r>
    </w:p>
    <w:p>
      <w:r>
        <w:rPr>
          <w:b w:val="off"/>
        </w:rPr>
        <w:t>if</w:t>
      </w:r>
    </w:p>
    <w:p>
      <w:r>
        <w:rPr>
          <w:b w:val="off"/>
        </w:rPr>
        <w:t>return</w:t>
      </w:r>
    </w:p>
    <w:p>
      <w:r>
        <w:rPr>
          <w:b w:val="off"/>
        </w:rPr>
        <w:t>false</w:t>
      </w:r>
    </w:p>
    <w:p>
      <w:r>
        <w:rPr>
          <w:b w:val="off"/>
        </w:rPr>
        <w:t>if</w:t>
      </w:r>
    </w:p>
    <w:p>
      <w:r>
        <w:rPr>
          <w:b w:val="off"/>
        </w:rPr>
        <w:t>return</w:t>
      </w:r>
    </w:p>
    <w:p>
      <w:r>
        <w:rPr>
          <w:b w:val="off"/>
        </w:rPr>
        <w:t>false</w:t>
      </w:r>
    </w:p>
    <w:p>
      <w:r>
        <w:rPr>
          <w:b w:val="off"/>
        </w:rPr>
        <w:t>255</w:t>
      </w:r>
    </w:p>
    <w:p>
      <w:r>
        <w:rPr>
          <w:b w:val="off"/>
        </w:rPr>
        <w:t>0</w:t>
      </w:r>
    </w:p>
    <w:p>
      <w:r>
        <w:rPr>
          <w:b w:val="off"/>
        </w:rPr>
        <w:t>0</w:t>
      </w:r>
    </w:p>
    <w:p>
      <w:r>
        <w:rPr>
          <w:b w:val="off"/>
        </w:rPr>
        <w:t>255</w:t>
      </w:r>
    </w:p>
    <w:p>
      <w:r>
        <w:rPr>
          <w:b w:val="off"/>
        </w:rPr>
        <w:t>0</w:t>
      </w:r>
    </w:p>
    <w:p>
      <w:r>
        <w:rPr>
          <w:b w:val="off"/>
        </w:rPr>
        <w:t>0</w:t>
      </w:r>
    </w:p>
    <w:p>
      <w:r>
        <w:rPr>
          <w:b w:val="off"/>
        </w:rPr>
        <w:t>2</w:t>
      </w:r>
    </w:p>
    <w:p>
      <w:r>
        <w:rPr>
          <w:b w:val="off"/>
        </w:rPr>
        <w:t>0</w:t>
      </w:r>
    </w:p>
    <w:p>
      <w:r>
        <w:rPr>
          <w:b w:val="off"/>
        </w:rPr>
        <w:t>true</w:t>
      </w:r>
    </w:p>
    <w:p>
      <w:r>
        <w:rPr>
          <w:b w:val="off"/>
        </w:rPr>
        <w:t>//不随屏幕缩放而改变------------------------固定大小及位置</w:t>
      </w:r>
    </w:p>
    <w:p>
      <w:r>
        <w:rPr>
          <w:b w:val="off"/>
        </w:rPr>
        <w:t>//获取线条位置</w:t>
      </w:r>
    </w:p>
    <w:p>
      <w:r>
        <w:rPr>
          <w:b w:val="off"/>
        </w:rPr>
        <w:t>2</w:t>
      </w:r>
    </w:p>
    <w:p>
      <w:r>
        <w:rPr>
          <w:b w:val="off"/>
        </w:rPr>
        <w:t>20</w:t>
      </w:r>
    </w:p>
    <w:p>
      <w:r>
        <w:rPr>
          <w:b w:val="off"/>
        </w:rPr>
        <w:t>0</w:t>
      </w:r>
    </w:p>
    <w:p>
      <w:r>
        <w:rPr>
          <w:b w:val="off"/>
        </w:rPr>
        <w:t>20</w:t>
      </w:r>
    </w:p>
    <w:p>
      <w:r>
        <w:rPr>
          <w:b w:val="off"/>
        </w:rPr>
        <w:t>0</w:t>
      </w:r>
    </w:p>
    <w:p>
      <w:r>
        <w:rPr>
          <w:b w:val="off"/>
        </w:rPr>
        <w:t>if</w:t>
      </w:r>
    </w:p>
    <w:p>
      <w:r>
        <w:rPr>
          <w:b w:val="off"/>
        </w:rPr>
        <w:t>return</w:t>
      </w:r>
    </w:p>
    <w:p>
      <w:r>
        <w:rPr>
          <w:b w:val="off"/>
        </w:rPr>
        <w:t>false</w:t>
      </w:r>
    </w:p>
    <w:p>
      <w:r>
        <w:rPr>
          <w:b w:val="off"/>
        </w:rPr>
        <w:t>if</w:t>
      </w:r>
    </w:p>
    <w:p>
      <w:r>
        <w:rPr>
          <w:b w:val="off"/>
        </w:rPr>
        <w:t>return</w:t>
      </w:r>
    </w:p>
    <w:p>
      <w:r>
        <w:rPr>
          <w:b w:val="off"/>
        </w:rPr>
        <w:t>false</w:t>
      </w:r>
    </w:p>
    <w:p>
      <w:r>
        <w:rPr>
          <w:b w:val="off"/>
        </w:rPr>
        <w:t>0</w:t>
      </w:r>
    </w:p>
    <w:p>
      <w:r>
        <w:rPr>
          <w:b w:val="off"/>
        </w:rPr>
        <w:t>255</w:t>
      </w:r>
    </w:p>
    <w:p>
      <w:r>
        <w:rPr>
          <w:b w:val="off"/>
        </w:rPr>
        <w:t>0</w:t>
      </w:r>
    </w:p>
    <w:p>
      <w:r>
        <w:rPr>
          <w:b w:val="off"/>
        </w:rPr>
        <w:t>0</w:t>
      </w:r>
    </w:p>
    <w:p>
      <w:r>
        <w:rPr>
          <w:b w:val="off"/>
        </w:rPr>
        <w:t>255</w:t>
      </w:r>
    </w:p>
    <w:p>
      <w:r>
        <w:rPr>
          <w:b w:val="off"/>
        </w:rPr>
        <w:t>0</w:t>
      </w:r>
    </w:p>
    <w:p>
      <w:r>
        <w:rPr>
          <w:b w:val="off"/>
        </w:rPr>
        <w:t>2</w:t>
      </w:r>
    </w:p>
    <w:p>
      <w:r>
        <w:rPr>
          <w:b w:val="off"/>
        </w:rPr>
        <w:t>0</w:t>
      </w:r>
    </w:p>
    <w:p>
      <w:r>
        <w:rPr>
          <w:b w:val="off"/>
        </w:rPr>
        <w:t>true</w:t>
      </w:r>
    </w:p>
    <w:p>
      <w:r>
        <w:rPr>
          <w:b w:val="off"/>
        </w:rPr>
        <w:t>//不随屏幕缩放而改变------------------------固定大小</w:t>
      </w:r>
    </w:p>
    <w:p>
      <w:r>
        <w:rPr>
          <w:b w:val="off"/>
        </w:rPr>
        <w:t>//获取旋转矩阵</w:t>
      </w:r>
    </w:p>
    <w:p>
      <w:r>
        <w:rPr>
          <w:b w:val="off"/>
        </w:rPr>
        <w:t>0</w:t>
      </w:r>
    </w:p>
    <w:p>
      <w:r>
        <w:rPr>
          <w:b w:val="off"/>
        </w:rPr>
        <w:t>1</w:t>
      </w:r>
    </w:p>
    <w:p>
      <w:r>
        <w:rPr>
          <w:b w:val="off"/>
        </w:rPr>
        <w:t>0</w:t>
      </w:r>
    </w:p>
    <w:p>
      <w:r>
        <w:rPr>
          <w:b w:val="off"/>
        </w:rPr>
        <w:t>500</w:t>
      </w:r>
    </w:p>
    <w:p>
      <w:r>
        <w:rPr>
          <w:b w:val="off"/>
        </w:rPr>
        <w:t>0</w:t>
      </w:r>
    </w:p>
    <w:p>
      <w:r>
        <w:rPr>
          <w:b w:val="off"/>
        </w:rPr>
        <w:t>50</w:t>
      </w:r>
    </w:p>
    <w:p>
      <w:r>
        <w:rPr>
          <w:b w:val="off"/>
        </w:rPr>
        <w:t>50</w:t>
      </w:r>
    </w:p>
    <w:p>
      <w:r>
        <w:rPr>
          <w:b w:val="off"/>
        </w:rPr>
        <w:t>if</w:t>
      </w:r>
    </w:p>
    <w:p>
      <w:r>
        <w:rPr>
          <w:b w:val="off"/>
        </w:rPr>
        <w:t>return</w:t>
      </w:r>
    </w:p>
    <w:p>
      <w:r>
        <w:rPr>
          <w:b w:val="off"/>
        </w:rPr>
        <w:t>false</w:t>
      </w:r>
    </w:p>
    <w:p>
      <w:r>
        <w:rPr>
          <w:b w:val="off"/>
        </w:rPr>
        <w:t>if</w:t>
      </w:r>
    </w:p>
    <w:p>
      <w:r>
        <w:rPr>
          <w:b w:val="off"/>
        </w:rPr>
        <w:t>return</w:t>
      </w:r>
    </w:p>
    <w:p>
      <w:r>
        <w:rPr>
          <w:b w:val="off"/>
        </w:rPr>
        <w:t>false</w:t>
      </w:r>
    </w:p>
    <w:p>
      <w:r>
        <w:rPr>
          <w:b w:val="off"/>
        </w:rPr>
        <w:t>0</w:t>
      </w:r>
    </w:p>
    <w:p>
      <w:r>
        <w:rPr>
          <w:b w:val="off"/>
        </w:rPr>
        <w:t>0</w:t>
      </w:r>
    </w:p>
    <w:p>
      <w:r>
        <w:rPr>
          <w:b w:val="off"/>
        </w:rPr>
        <w:t>255</w:t>
      </w:r>
    </w:p>
    <w:p>
      <w:r>
        <w:rPr>
          <w:b w:val="off"/>
        </w:rPr>
        <w:t>0</w:t>
      </w:r>
    </w:p>
    <w:p>
      <w:r>
        <w:rPr>
          <w:b w:val="off"/>
        </w:rPr>
        <w:t>0</w:t>
      </w:r>
    </w:p>
    <w:p>
      <w:r>
        <w:rPr>
          <w:b w:val="off"/>
        </w:rPr>
        <w:t>255</w:t>
      </w:r>
    </w:p>
    <w:p>
      <w:r>
        <w:rPr>
          <w:b w:val="off"/>
        </w:rPr>
        <w:t>2</w:t>
      </w:r>
    </w:p>
    <w:p>
      <w:r>
        <w:rPr>
          <w:b w:val="off"/>
        </w:rPr>
        <w:t>0</w:t>
      </w:r>
    </w:p>
    <w:p>
      <w:r>
        <w:rPr>
          <w:b w:val="off"/>
        </w:rPr>
        <w:t>true</w:t>
      </w:r>
    </w:p>
    <w:p>
      <w:r>
        <w:rPr>
          <w:b w:val="off"/>
        </w:rPr>
        <w:t>return</w:t>
      </w:r>
    </w:p>
    <w:p>
      <w:r>
        <w:rPr>
          <w:b w:val="off"/>
        </w:rPr>
        <w:t>true</w:t>
      </w:r>
    </w:p>
    <w:p/>
    <w:p>
      <w:r>
        <w:rPr>
          <w:b w:val="off"/>
        </w:rPr>
        <w:t>在上述示例代码中，实现了三种形式的屏幕装饰，第一种就是绘制的装饰线条可以随着缩放改变大小及位置。第二种是绘制的装饰线条不能改变大小及位置，直接固定在屏幕中的。第三种是绘制的装饰线条可以改变线条的位置，但是不能改变线条的大小。实现这三种形式主要借助的是视图坐标与世界坐标的转换，根据相应的比例，对坐标值进行相应的变换</w:t>
        <w:br/>
        <w:t>这段代码只是实现了需要绘制的内容，如果要启动这个绘制内容，需要对编写的派生类进行注册，注册的时机由自己确定，一旦进行注册，</w:t>
        <w:t>drawDecoration</w:t>
        <w:t>函数会一直进入，如果不想再进行屏幕装饰，使用</w:t>
        <w:t>unregisterViewDecoration</w:t>
        <w:t>进行注销。</w:t>
        <w:br/>
        <w:br/>
      </w:r>
    </w:p>
    <w:p>
      <w:pPr>
        <w:pStyle w:val="2"/>
      </w:pPr>
      <w:r>
        <w:t>第6章 事件</w:t>
      </w:r>
    </w:p>
    <w:p>
      <w:pPr>
        <w:pStyle w:val="3"/>
      </w:pPr>
      <w:r>
        <w:t>6.1 事件简介</w:t>
      </w:r>
    </w:p>
    <w:p>
      <w:r>
        <w:rPr>
          <w:b w:val="off"/>
        </w:rPr>
        <w:t>事件是BIMBase界面或者API在执行过程中特定时机触发的特定动作。通过注册事件，一个插件程序能在某个动作触发的前后得到通知，然后根据这个动作采取相应的行动。事件通常是成对的，其中一个在某个动作发生前触发，称为预备事件，另一个在某个动作发生后触发，称为事后事件。对于单独出现的事件，我们称之为单一事件。</w:t>
      </w:r>
    </w:p>
    <w:p>
      <w:r>
        <w:rPr>
          <w:b w:val="off"/>
        </w:rPr>
        <w:t>BIMBase中事件较为丰富，能满足客户在特定场景下特定时机进行定制化处理。BIMBase提供了应用级别的事件包括工程（Project）事件、专业（Domain）事件、视图（View）事件、右键菜单事件、构件（Entity）事件、构件显示变化事件、命令事件等。</w:t>
      </w:r>
    </w:p>
    <w:p>
      <w:r>
        <w:rPr>
          <w:b w:val="off"/>
        </w:rPr>
        <w:t>BIMBase中主要事件包括：</w:t>
      </w:r>
    </w:p>
    <w:p/>
    <w:p/>
    <w:p>
      <w:pPr>
        <w:pStyle w:val="3"/>
      </w:pPr>
      <w:r>
        <w:t>6.2 事件定义、注册和注销</w:t>
      </w:r>
    </w:p>
    <w:p>
      <w:r>
        <w:rPr>
          <w:b w:val="off"/>
        </w:rPr>
        <w:t>使用事件一般需要两个步骤，首先，需要声明一个类继承对应事件，实现父类的虚接口函数，这个就是事件函数的定义。其次，需要调用父类对应的管理类去注册和注销事件的监听。例如，对于工程事件，首先要声明一个类继承</w:t>
        <w:t>BPProjectEventListener</w:t>
        <w:t>，实现该类的工程打开，关闭前和关闭后事件的接口函数。调用该事件对应的管理类</w:t>
        <w:t>BPProjectEventListenerCenter</w:t>
        <w:t>去管理事件的注册和注销。事件的注册通常在</w:t>
        <w:t>addListener</w:t>
        <w:t>函数中执行，事件的注销通常在</w:t>
        <w:t>dropListener</w:t>
        <w:t>函数中执行。</w:t>
        <w:br/>
        <w:br/>
        <w:t>下面以工程事件为例，示例代码6-1介绍如何注册事件，示例代码6-2、6-3介绍事件如何接收消息并进行响应和处理。</w:t>
      </w:r>
    </w:p>
    <w:p>
      <w:r/>
    </w:p>
    <w:p>
      <w:r>
        <w:rPr>
          <w:b w:val="off"/>
        </w:rPr>
        <w:t xml:space="preserve">PBBIM_IMPLEMENT_EXTENSION_MODULE(ExampledllDemo) </w:t>
        <w:t xml:space="preserve"> ProjectEventDemo s_projectEventDemo; </w:t>
        <w:t xml:space="preserve"> </w:t>
        <w:t xml:space="preserve"> </w:t>
        <w:t xml:space="preserve">{ </w:t>
        <w:t xml:space="preserve"> UNREFERENCED_PARAMETER(lpReserved); </w:t>
        <w:t xml:space="preserve"> (dwReason == DLL_PROCESS_ATTACH) { TRACE0(</w:t>
        <w:t xml:space="preserve">); BPProjectEventListenerCenter::getInstance().addListener (&amp;s_projectEventDemo); </w:t>
        <w:t xml:space="preserve"> (!ExampledllDemo.AttachInstance(hInstance)) </w:t>
        <w:t xml:space="preserve"> </w:t>
        <w:t xml:space="preserve">; } </w:t>
        <w:t xml:space="preserve"> </w:t>
        <w:t xml:space="preserve"> (dwReason == DLL_PROCESS_DETACH) { TRACE0(</w:t>
        <w:t xml:space="preserve">); </w:t>
        <w:t xml:space="preserve"> ExampledllTest.DetachInstance(); } </w:t>
        <w:t xml:space="preserve"> </w:t>
        <w:t xml:space="preserve">; } </w:t>
      </w:r>
    </w:p>
    <w:p>
      <w:r>
        <w:rPr>
          <w:b w:val="off"/>
        </w:rPr>
        <w:t>static</w:t>
      </w:r>
    </w:p>
    <w:p>
      <w:r>
        <w:rPr>
          <w:b w:val="off"/>
        </w:rPr>
        <w:t>extern</w:t>
      </w:r>
    </w:p>
    <w:p>
      <w:r>
        <w:rPr>
          <w:b w:val="off"/>
        </w:rPr>
        <w:t>"C"</w:t>
      </w:r>
    </w:p>
    <w:p>
      <w:r>
        <w:rPr>
          <w:b w:val="off"/>
        </w:rPr>
        <w:t xml:space="preserve"> APIENTRY </w:t>
        <w:t xml:space="preserve"> </w:t>
      </w:r>
    </w:p>
    <w:p>
      <w:r>
        <w:rPr>
          <w:b w:val="off"/>
        </w:rPr>
        <w:t>int</w:t>
      </w:r>
    </w:p>
    <w:p>
      <w:r>
        <w:rPr>
          <w:b w:val="off"/>
        </w:rPr>
        <w:t>DllMain</w:t>
      </w:r>
    </w:p>
    <w:p>
      <w:r>
        <w:rPr>
          <w:b w:val="off"/>
        </w:rPr>
        <w:t>(HINSTANCE hInstance, DWORD dwReason, LPVOID lpReserved)</w:t>
      </w:r>
    </w:p>
    <w:p>
      <w:r>
        <w:rPr>
          <w:b w:val="off"/>
        </w:rPr>
        <w:t xml:space="preserve">// 如果使用 lpReserved，请将此移除 </w:t>
      </w:r>
    </w:p>
    <w:p>
      <w:r>
        <w:rPr>
          <w:b w:val="off"/>
        </w:rPr>
        <w:t>if</w:t>
      </w:r>
    </w:p>
    <w:p>
      <w:r>
        <w:rPr>
          <w:b w:val="off"/>
        </w:rPr>
        <w:t>"ExampledllDemo.DLL 正在初始化!\n"</w:t>
      </w:r>
    </w:p>
    <w:p>
      <w:r>
        <w:rPr>
          <w:b w:val="off"/>
        </w:rPr>
        <w:t>if</w:t>
      </w:r>
    </w:p>
    <w:p>
      <w:r>
        <w:rPr>
          <w:b w:val="off"/>
        </w:rPr>
        <w:t>return</w:t>
      </w:r>
    </w:p>
    <w:p>
      <w:r>
        <w:rPr>
          <w:b w:val="off"/>
        </w:rPr>
        <w:t>0</w:t>
      </w:r>
    </w:p>
    <w:p>
      <w:r>
        <w:rPr>
          <w:b w:val="off"/>
        </w:rPr>
        <w:t>else</w:t>
      </w:r>
    </w:p>
    <w:p>
      <w:r>
        <w:rPr>
          <w:b w:val="off"/>
        </w:rPr>
        <w:t>if</w:t>
      </w:r>
    </w:p>
    <w:p>
      <w:r>
        <w:rPr>
          <w:b w:val="off"/>
        </w:rPr>
        <w:t>"ExampledllDemo.DLL 正在终止!\n"</w:t>
      </w:r>
    </w:p>
    <w:p>
      <w:r>
        <w:rPr>
          <w:b w:val="off"/>
        </w:rPr>
        <w:t xml:space="preserve">// 在调用析构函数之前终止该库 </w:t>
      </w:r>
    </w:p>
    <w:p>
      <w:r>
        <w:rPr>
          <w:b w:val="off"/>
        </w:rPr>
        <w:t>return</w:t>
      </w:r>
    </w:p>
    <w:p>
      <w:r>
        <w:rPr>
          <w:b w:val="off"/>
        </w:rPr>
        <w:t>1</w:t>
      </w:r>
    </w:p>
    <w:p/>
    <w:p>
      <w:r/>
    </w:p>
    <w:p>
      <w:r>
        <w:rPr>
          <w:b w:val="off"/>
        </w:rPr>
        <w:t xml:space="preserve"> ProjectEventTest : </w:t>
        <w:t xml:space="preserve"> BPProjectEventListener { </w:t>
        <w:t xml:space="preserve">: </w:t>
        <w:t xml:space="preserve"> </w:t>
        <w:t xml:space="preserve"> _onPreOpen(</w:t>
        <w:t xml:space="preserve"> ProjectPreOpenArg&amp; arg); </w:t>
        <w:t xml:space="preserve"> </w:t>
        <w:t xml:space="preserve"> _onPostOpen(::BIMBase::Core::BPProjectR project); </w:t>
        <w:t xml:space="preserve"> </w:t>
        <w:t xml:space="preserve"> _onPreClose(::BIMBase::Core::BPProjectR project); </w:t>
        <w:t xml:space="preserve"> </w:t>
        <w:t xml:space="preserve"> _onPostClose(::BIMBase::Core::BPProjectR project); }; </w:t>
      </w:r>
    </w:p>
    <w:p>
      <w:r>
        <w:rPr>
          <w:b w:val="off"/>
        </w:rPr>
        <w:t>class</w:t>
      </w:r>
    </w:p>
    <w:p>
      <w:r>
        <w:rPr>
          <w:b w:val="off"/>
        </w:rPr>
        <w:t>public</w:t>
      </w:r>
    </w:p>
    <w:p>
      <w:r>
        <w:rPr>
          <w:b w:val="off"/>
        </w:rPr>
        <w:t>protected</w:t>
      </w:r>
    </w:p>
    <w:p>
      <w:r>
        <w:rPr>
          <w:b w:val="off"/>
        </w:rPr>
        <w:t>virtual</w:t>
      </w:r>
    </w:p>
    <w:p>
      <w:r>
        <w:rPr>
          <w:b w:val="off"/>
        </w:rPr>
        <w:t>bool</w:t>
      </w:r>
    </w:p>
    <w:p>
      <w:r>
        <w:rPr>
          <w:b w:val="off"/>
        </w:rPr>
        <w:t>const</w:t>
      </w:r>
    </w:p>
    <w:p>
      <w:r>
        <w:rPr>
          <w:b w:val="off"/>
        </w:rPr>
        <w:t>virtual</w:t>
      </w:r>
    </w:p>
    <w:p>
      <w:r>
        <w:rPr>
          <w:b w:val="off"/>
        </w:rPr>
        <w:t>bool</w:t>
      </w:r>
    </w:p>
    <w:p>
      <w:r>
        <w:rPr>
          <w:b w:val="off"/>
        </w:rPr>
        <w:t>virtual</w:t>
      </w:r>
    </w:p>
    <w:p>
      <w:r>
        <w:rPr>
          <w:b w:val="off"/>
        </w:rPr>
        <w:t>bool</w:t>
      </w:r>
    </w:p>
    <w:p>
      <w:r>
        <w:rPr>
          <w:b w:val="off"/>
        </w:rPr>
        <w:t>virtual</w:t>
      </w:r>
    </w:p>
    <w:p>
      <w:r>
        <w:rPr>
          <w:b w:val="off"/>
        </w:rPr>
        <w:t>bool</w:t>
      </w:r>
    </w:p>
    <w:p/>
    <w:p>
      <w:r/>
    </w:p>
    <w:p>
      <w:r>
        <w:rPr>
          <w:b w:val="off"/>
        </w:rPr>
        <w:t>bool ProjectEventDemo::_onPreOpen(</w:t>
        <w:t xml:space="preserve"> ProjectPreOpenArg&amp; arg) { </w:t>
        <w:t xml:space="preserve"> </w:t>
        <w:t xml:space="preserve">; } bool ProjectEventDemo::_onPostOpen(BIMBase::Core::BPProjectR project) { </w:t>
        <w:t xml:space="preserve"> </w:t>
        <w:t xml:space="preserve"> </w:t>
        <w:t xml:space="preserve">; } bool ProjectEventDemo::_onPreClose(BIMBase::Core::BPProjectR project) { </w:t>
        <w:t xml:space="preserve"> </w:t>
        <w:t xml:space="preserve">; } bool ProjectEventDemo::_onPostClose(BIMBase::Core::BPProjectR project) { </w:t>
        <w:t xml:space="preserve"> </w:t>
        <w:t xml:space="preserve">; } </w:t>
      </w:r>
    </w:p>
    <w:p>
      <w:r>
        <w:rPr>
          <w:b w:val="off"/>
        </w:rPr>
        <w:t>const</w:t>
      </w:r>
    </w:p>
    <w:p>
      <w:r>
        <w:rPr>
          <w:b w:val="off"/>
        </w:rPr>
        <w:t>return</w:t>
      </w:r>
    </w:p>
    <w:p>
      <w:r>
        <w:rPr>
          <w:b w:val="off"/>
        </w:rPr>
        <w:t>false</w:t>
      </w:r>
    </w:p>
    <w:p>
      <w:r>
        <w:rPr>
          <w:b w:val="off"/>
        </w:rPr>
        <w:t>//do something</w:t>
      </w:r>
    </w:p>
    <w:p>
      <w:r>
        <w:rPr>
          <w:b w:val="off"/>
        </w:rPr>
        <w:t>return</w:t>
      </w:r>
    </w:p>
    <w:p>
      <w:r>
        <w:rPr>
          <w:b w:val="off"/>
        </w:rPr>
        <w:t>false</w:t>
      </w:r>
    </w:p>
    <w:p>
      <w:r>
        <w:rPr>
          <w:b w:val="off"/>
        </w:rPr>
        <w:t>return</w:t>
      </w:r>
    </w:p>
    <w:p>
      <w:r>
        <w:rPr>
          <w:b w:val="off"/>
        </w:rPr>
        <w:t>false</w:t>
      </w:r>
    </w:p>
    <w:p>
      <w:r>
        <w:rPr>
          <w:b w:val="off"/>
        </w:rPr>
        <w:t>return</w:t>
      </w:r>
    </w:p>
    <w:p>
      <w:r>
        <w:rPr>
          <w:b w:val="off"/>
        </w:rPr>
        <w:t>false</w:t>
      </w:r>
    </w:p>
    <w:p/>
    <w:p>
      <w:pPr>
        <w:pStyle w:val="3"/>
      </w:pPr>
      <w:r>
        <w:t>6.3 右键菜单事件</w:t>
      </w:r>
    </w:p>
    <w:p>
      <w:r>
        <w:rPr>
          <w:b w:val="off"/>
        </w:rPr>
        <w:t>用户可以通过右键菜单事件定制本专业的右键菜单，只需要重写基类</w:t>
        <w:t>BPViewRButtonClickListener</w:t>
        <w:t>的</w:t>
        <w:t>_setMenu</w:t>
        <w:t>函数，就可以对平台默认的右键菜单进行增删改等操作，右键菜单的注册同工程事件中的注册位置，注册代码参考示例6-4，实现代码参考6-5、6-6中示例。</w:t>
        <w:br/>
      </w:r>
    </w:p>
    <w:p>
      <w:r/>
    </w:p>
    <w:p>
      <w:r>
        <w:rPr>
          <w:b w:val="off"/>
        </w:rPr>
        <w:t xml:space="preserve"> RButtonClickEvent s_RButtonClickEvent; BIMBase::FrameWork::BPViewRButtonClickListenerCenter:: getInstance().addListener(BPDomainEnvironment::getInstance()-&gt;getDomainCodeByKeyName(L</w:t>
        <w:t xml:space="preserve">), &amp;s_RButtonClickEvent); </w:t>
      </w:r>
    </w:p>
    <w:p>
      <w:r>
        <w:rPr>
          <w:b w:val="off"/>
        </w:rPr>
        <w:t>static</w:t>
      </w:r>
    </w:p>
    <w:p>
      <w:r>
        <w:rPr>
          <w:b w:val="off"/>
        </w:rPr>
        <w:t>"二次开发"</w:t>
      </w:r>
    </w:p>
    <w:p/>
    <w:p>
      <w:r/>
    </w:p>
    <w:p>
      <w:r>
        <w:rPr>
          <w:b w:val="off"/>
        </w:rPr>
        <w:t xml:space="preserve"> </w:t>
        <w:t xml:space="preserve"> : </w:t>
        <w:t xml:space="preserve"> </w:t>
        <w:t xml:space="preserve"> { </w:t>
        <w:t xml:space="preserve">: virtual </w:t>
        <w:t>(BIMBase::FrameWork::RButtonClickItemPtr&amp; initMenu); };</w:t>
      </w:r>
    </w:p>
    <w:p>
      <w:r>
        <w:rPr>
          <w:b w:val="off"/>
        </w:rPr>
        <w:t>class</w:t>
      </w:r>
    </w:p>
    <w:p>
      <w:r>
        <w:rPr>
          <w:b w:val="off"/>
        </w:rPr>
        <w:t>RButtonClickEvent</w:t>
      </w:r>
    </w:p>
    <w:p>
      <w:r>
        <w:rPr>
          <w:b w:val="off"/>
        </w:rPr>
        <w:t>public</w:t>
      </w:r>
    </w:p>
    <w:p>
      <w:r>
        <w:rPr>
          <w:b w:val="off"/>
        </w:rPr>
        <w:t>BIMBase</w:t>
      </w:r>
    </w:p>
    <w:p>
      <w:r>
        <w:rPr>
          <w:b w:val="off"/>
        </w:rPr>
        <w:t>::FrameWork</w:t>
      </w:r>
    </w:p>
    <w:p>
      <w:r>
        <w:rPr>
          <w:b w:val="off"/>
        </w:rPr>
        <w:t>::BPViewRButtonClickListener</w:t>
      </w:r>
    </w:p>
    <w:p>
      <w:r>
        <w:rPr>
          <w:b w:val="off"/>
        </w:rPr>
        <w:t>protected</w:t>
      </w:r>
    </w:p>
    <w:p>
      <w:r>
        <w:rPr>
          <w:b w:val="off"/>
        </w:rPr>
        <w:t>void_setMenu</w:t>
      </w:r>
    </w:p>
    <w:p/>
    <w:p>
      <w:r/>
    </w:p>
    <w:p>
      <w:r>
        <w:rPr>
          <w:b w:val="off"/>
        </w:rPr>
        <w:t xml:space="preserve">void RButtonClickEvent::_setMenu(BIMBase::FrameWork::RButtonClickItemPtr&amp; initMenu) { </w:t>
        <w:t xml:space="preserve"> bool bIsDockShow = </w:t>
        <w:t>; DependencyInversion&amp; depinv = DependencyInversion::instance(</w:t>
        <w:t xml:space="preserve">); </w:t>
        <w:t xml:space="preserve"> (depinv.is&lt;bool(void)&gt;()) { auto fun = depinv.get&lt;bool(void)&gt;(); bIsDockShow = fun(); } initMenu-&gt;appendSubItem(L</w:t>
        <w:t>, L</w:t>
        <w:t xml:space="preserve">, </w:t>
        <w:t xml:space="preserve">, bIsDockShow); </w:t>
        <w:t xml:space="preserve"> BIMBase::FrameWork::RButtonClickItemPtr ptrInsertItem = BIMBase::FrameWork::RButtonClickItem::create(L</w:t>
        <w:t>, L</w:t>
        <w:t>); ptrInsertItem-&gt;appendSubItem(L</w:t>
        <w:t>, L</w:t>
        <w:t>); ptrInsertItem-&gt;appendSubItem(L</w:t>
        <w:t>, L</w:t>
        <w:t xml:space="preserve">, </w:t>
        <w:t>); ptrInsertItem-&gt;appendSubItem(L</w:t>
        <w:t>, L</w:t>
        <w:t>); initMenu-&gt;insterSubItem(L</w:t>
        <w:t xml:space="preserve">, ptrInsertItem); } </w:t>
      </w:r>
    </w:p>
    <w:p>
      <w:r>
        <w:rPr>
          <w:b w:val="off"/>
        </w:rPr>
        <w:t xml:space="preserve">//添加停靠对话框checkItem项，用于显隐停靠对话框 </w:t>
      </w:r>
    </w:p>
    <w:p>
      <w:r>
        <w:rPr>
          <w:b w:val="off"/>
        </w:rPr>
        <w:t>false</w:t>
      </w:r>
    </w:p>
    <w:p>
      <w:r>
        <w:rPr>
          <w:b w:val="off"/>
        </w:rPr>
        <w:t>"DemoGetShowOrHideDockDlg"</w:t>
      </w:r>
    </w:p>
    <w:p>
      <w:r>
        <w:rPr>
          <w:b w:val="off"/>
        </w:rPr>
        <w:t>if</w:t>
      </w:r>
    </w:p>
    <w:p>
      <w:r>
        <w:rPr>
          <w:b w:val="off"/>
        </w:rPr>
        <w:t>"停靠对话框"</w:t>
      </w:r>
    </w:p>
    <w:p>
      <w:r>
        <w:rPr>
          <w:b w:val="off"/>
        </w:rPr>
        <w:t>"DemoShowOrHideDockDlg"</w:t>
      </w:r>
    </w:p>
    <w:p>
      <w:r>
        <w:rPr>
          <w:b w:val="off"/>
        </w:rPr>
        <w:t>true</w:t>
      </w:r>
    </w:p>
    <w:p>
      <w:r>
        <w:rPr>
          <w:b w:val="off"/>
        </w:rPr>
        <w:t xml:space="preserve">//添加带子菜单的菜单项，所添加的子菜单与菜单中原始功能一致，只用于演示如何添加子菜单 </w:t>
      </w:r>
    </w:p>
    <w:p>
      <w:r>
        <w:rPr>
          <w:b w:val="off"/>
        </w:rPr>
        <w:t>"二次开发"</w:t>
      </w:r>
    </w:p>
    <w:p>
      <w:r>
        <w:rPr>
          <w:b w:val="off"/>
        </w:rPr>
        <w:t>""</w:t>
      </w:r>
    </w:p>
    <w:p>
      <w:r>
        <w:rPr>
          <w:b w:val="off"/>
        </w:rPr>
        <w:t>"复制"</w:t>
      </w:r>
    </w:p>
    <w:p>
      <w:r>
        <w:rPr>
          <w:b w:val="off"/>
        </w:rPr>
        <w:t>"PBBIM.Tool.Copy"</w:t>
      </w:r>
    </w:p>
    <w:p>
      <w:r>
        <w:rPr>
          <w:b w:val="off"/>
        </w:rPr>
        <w:t>"删除"</w:t>
      </w:r>
    </w:p>
    <w:p>
      <w:r>
        <w:rPr>
          <w:b w:val="off"/>
        </w:rPr>
        <w:t>"PBBIM.Tool.Remove"</w:t>
      </w:r>
    </w:p>
    <w:p>
      <w:r>
        <w:rPr>
          <w:b w:val="off"/>
        </w:rPr>
        <w:t>false</w:t>
      </w:r>
    </w:p>
    <w:p>
      <w:r>
        <w:rPr>
          <w:b w:val="off"/>
        </w:rPr>
        <w:t>"移动"</w:t>
      </w:r>
    </w:p>
    <w:p>
      <w:r>
        <w:rPr>
          <w:b w:val="off"/>
        </w:rPr>
        <w:t>"PBBIM.Tool.Move"</w:t>
      </w:r>
    </w:p>
    <w:p>
      <w:r>
        <w:rPr>
          <w:b w:val="off"/>
        </w:rPr>
        <w:t>"停靠对话框"</w:t>
      </w:r>
    </w:p>
    <w:p/>
    <w:p>
      <w:pPr>
        <w:pStyle w:val="3"/>
      </w:pPr>
      <w:r>
        <w:t>6.4 构件显示事件</w:t>
      </w:r>
    </w:p>
    <w:p>
      <w:r>
        <w:rPr>
          <w:b w:val="off"/>
        </w:rPr>
        <w:t>构件符号变化事件，可以对构件的颜色，透明度进行设置，只需要重写基类</w:t>
        <w:t>BPEntitySymbologyEventListener</w:t>
        <w:t>的</w:t>
        <w:t>_getOverrides</w:t>
        <w:t>函数，就可以对工程里的构件符号进行处理，可参考6-7中示例，将需要处理的构件存在一个容器内，然后对容器内的构件设置颜色和透明度。注册使用</w:t>
        <w:t>BPEntitySymbologyEventListenerCenter</w:t>
        <w:t>类进行，在需要在工具中开启。</w:t>
        <w:br/>
      </w:r>
    </w:p>
    <w:p>
      <w:r/>
    </w:p>
    <w:p>
      <w:r>
        <w:rPr>
          <w:b w:val="off"/>
        </w:rPr>
        <w:t xml:space="preserve">void EntitySymbologyEvent::_getOverrides(BPSymbologyOverridesR overrids,::BIMBase::Core::BPEntityCR eh) </w:t>
        <w:t xml:space="preserve"> { BPProjectP pProject = BPApplication::getInstance().getProjectManager()-&gt; getMainProject(); </w:t>
        <w:t xml:space="preserve"> (pProject == nullptr) </w:t>
        <w:t xml:space="preserve">; </w:t>
        <w:t xml:space="preserve"> (!eh.isValid()) </w:t>
        <w:t xml:space="preserve">; BPEntityId entityId = eh.getEntityId(); bool bIsOveride = </w:t>
        <w:t xml:space="preserve">; </w:t>
        <w:t xml:space="preserve"> </w:t>
        <w:t xml:space="preserve"> (m_selected.find(entityId) == m_selected.end()) </w:t>
        <w:t>; overrids.setOveride(</w:t>
        <w:t>); COLORREF oldColor = RGB(</w:t>
        <w:t xml:space="preserve">, </w:t>
        <w:t xml:space="preserve">, </w:t>
        <w:t>); overrids.setColor(oldColor); overrids.setTransparency(</w:t>
        <w:t xml:space="preserve">); } </w:t>
      </w:r>
    </w:p>
    <w:p>
      <w:r>
        <w:rPr>
          <w:b w:val="off"/>
        </w:rPr>
        <w:t>const</w:t>
      </w:r>
    </w:p>
    <w:p>
      <w:r>
        <w:rPr>
          <w:b w:val="off"/>
        </w:rPr>
        <w:t>if</w:t>
      </w:r>
    </w:p>
    <w:p>
      <w:r>
        <w:rPr>
          <w:b w:val="off"/>
        </w:rPr>
        <w:t>return</w:t>
      </w:r>
    </w:p>
    <w:p>
      <w:r>
        <w:rPr>
          <w:b w:val="off"/>
        </w:rPr>
        <w:t>if</w:t>
      </w:r>
    </w:p>
    <w:p>
      <w:r>
        <w:rPr>
          <w:b w:val="off"/>
        </w:rPr>
        <w:t>return</w:t>
      </w:r>
    </w:p>
    <w:p>
      <w:r>
        <w:rPr>
          <w:b w:val="off"/>
        </w:rPr>
        <w:t>false</w:t>
      </w:r>
    </w:p>
    <w:p>
      <w:r>
        <w:rPr>
          <w:b w:val="off"/>
        </w:rPr>
        <w:t xml:space="preserve">//遍历选择集 </w:t>
      </w:r>
    </w:p>
    <w:p>
      <w:r>
        <w:rPr>
          <w:b w:val="off"/>
        </w:rPr>
        <w:t>if</w:t>
      </w:r>
    </w:p>
    <w:p>
      <w:r>
        <w:rPr>
          <w:b w:val="off"/>
        </w:rPr>
        <w:t>return</w:t>
      </w:r>
    </w:p>
    <w:p>
      <w:r>
        <w:rPr>
          <w:b w:val="off"/>
        </w:rPr>
        <w:t>true</w:t>
      </w:r>
    </w:p>
    <w:p>
      <w:r>
        <w:rPr>
          <w:b w:val="off"/>
        </w:rPr>
        <w:t>233</w:t>
      </w:r>
    </w:p>
    <w:p>
      <w:r>
        <w:rPr>
          <w:b w:val="off"/>
        </w:rPr>
        <w:t>184</w:t>
      </w:r>
    </w:p>
    <w:p>
      <w:r>
        <w:rPr>
          <w:b w:val="off"/>
        </w:rPr>
        <w:t>119</w:t>
      </w:r>
    </w:p>
    <w:p>
      <w:r>
        <w:rPr>
          <w:b w:val="off"/>
        </w:rPr>
        <w:t>0.9</w:t>
      </w:r>
    </w:p>
    <w:p/>
    <w:p>
      <w:pPr>
        <w:pStyle w:val="2"/>
      </w:pPr>
      <w:r>
        <w:t>第7章 二维图纸</w:t>
      </w:r>
    </w:p>
    <w:p>
      <w:r>
        <w:rPr>
          <w:b w:val="off"/>
        </w:rPr>
        <w:t>在BIMBase中，使用详图线、填充、尺寸标注、文字注释、表格可以改善和增强施工图文档。通过BIMBase API也可以相应的创建和访问这些对象。二维图纸相关类图见3-3。</w:t>
        <w:br/>
      </w:r>
    </w:p>
    <w:p>
      <w:pPr>
        <w:pStyle w:val="3"/>
      </w:pPr>
      <w:r>
        <w:t>7.1 详图线</w:t>
      </w:r>
    </w:p>
    <w:p>
      <w:r>
        <w:rPr>
          <w:b w:val="off"/>
        </w:rPr>
        <w:t>在建模过程中，建筑师和工程师并不需要对所有构件进行三维建模，也可通过创建标准详图，以说明如何构造较大项目中的材质。详图是对项目的重要补充，因为它们显示了材质应该如何相互连接。</w:t>
        <w:br/>
        <w:br/>
        <w:t>本节将介绍在详图中使用的以及可以通过BIMBase API访问的详图线对象。详图线对象包括直线、圆、圆弧、多段线四类，如表7-1所示。</w:t>
        <w:br/>
      </w:r>
    </w:p>
    <w:p/>
    <w:p/>
    <w:tbl>
      <w:tblPr>
        <w:tblW w:w="0" w:type="auto"/>
        <w:tblBorders>
          <w:top w:val="single"/>
          <w:left w:val="single"/>
          <w:bottom w:val="single"/>
          <w:right w:val="single"/>
          <w:insideH w:val="single"/>
          <w:insideV w:val="single"/>
        </w:tblBorders>
      </w:tblPr>
      <w:tr>
        <w:tc>
          <w:p>
            <w:r>
              <w:t>直线对象</w:t>
            </w:r>
          </w:p>
        </w:tc>
        <w:tc>
          <w:p>
            <w:r>
              <w:t>BPModelLine</w:t>
            </w:r>
          </w:p>
        </w:tc>
      </w:tr>
      <w:tr>
        <w:tc>
          <w:p>
            <w:r>
              <w:t>圆对象</w:t>
            </w:r>
          </w:p>
        </w:tc>
        <w:tc>
          <w:p>
            <w:r>
              <w:t>BPModelCircle</w:t>
            </w:r>
          </w:p>
        </w:tc>
      </w:tr>
      <w:tr>
        <w:tc>
          <w:p>
            <w:r>
              <w:t>圆弧对象</w:t>
            </w:r>
          </w:p>
        </w:tc>
        <w:tc>
          <w:p>
            <w:r>
              <w:t>BPModelArc3d</w:t>
            </w:r>
          </w:p>
        </w:tc>
      </w:tr>
      <w:tr>
        <w:tc>
          <w:p>
            <w:r>
              <w:t>多段线对象</w:t>
            </w:r>
          </w:p>
        </w:tc>
        <w:tc>
          <w:p>
            <w:r>
              <w:t>BPPolyLineEntity</w:t>
            </w:r>
          </w:p>
        </w:tc>
      </w:tr>
    </w:tbl>
    <w:p>
      <w:r>
        <w:rPr>
          <w:b w:val="off"/>
        </w:rPr>
        <w:t>可通过调用相应接口创建详图线对象，示例代码7-1中通过构造函数创建了线（</w:t>
        <w:t>BPModelLine</w:t>
        <w:t>）对象，并将线添加到活动模型空间上。</w:t>
        <w:br/>
      </w:r>
    </w:p>
    <w:p>
      <w:r/>
    </w:p>
    <w:p>
      <w:r>
        <w:rPr>
          <w:b w:val="off"/>
        </w:rPr>
        <w:t xml:space="preserve">BPProjectP pProject = BPApplication::getInstance().getProjectManager()-&gt;getMainProject(); </w:t>
        <w:t xml:space="preserve"> (pProject == nullptr) </w:t>
        <w:t xml:space="preserve">; BPModelBaseP pModel = pProject-&gt;getActiveModel(); </w:t>
        <w:t xml:space="preserve"> (pModel == nullptr) </w:t>
        <w:t xml:space="preserve">; </w:t>
        <w:t xml:space="preserve"> BPModelLine line(GePoint3d::create(</w:t>
        <w:t xml:space="preserve">, </w:t>
        <w:t xml:space="preserve">, </w:t>
        <w:t>), GePoint3d::create(</w:t>
        <w:t xml:space="preserve">, </w:t>
        <w:t xml:space="preserve">, </w:t>
        <w:t xml:space="preserve">)); </w:t>
        <w:t xml:space="preserve"> ::p3d::P3DStatus status = line.addToProject(*pProject, pModel-&gt;getModelId()); </w:t>
      </w:r>
    </w:p>
    <w:p>
      <w:r>
        <w:rPr>
          <w:b w:val="off"/>
        </w:rPr>
        <w:t>if</w:t>
      </w:r>
    </w:p>
    <w:p>
      <w:r>
        <w:rPr>
          <w:b w:val="off"/>
        </w:rPr>
        <w:t>return</w:t>
      </w:r>
    </w:p>
    <w:p>
      <w:r>
        <w:rPr>
          <w:b w:val="off"/>
        </w:rPr>
        <w:t>if</w:t>
      </w:r>
    </w:p>
    <w:p>
      <w:r>
        <w:rPr>
          <w:b w:val="off"/>
        </w:rPr>
        <w:t>return</w:t>
      </w:r>
    </w:p>
    <w:p>
      <w:r>
        <w:rPr>
          <w:b w:val="off"/>
        </w:rPr>
        <w:t>//创建线对象</w:t>
      </w:r>
    </w:p>
    <w:p>
      <w:r>
        <w:rPr>
          <w:b w:val="off"/>
        </w:rPr>
        <w:t>3000</w:t>
      </w:r>
    </w:p>
    <w:p>
      <w:r>
        <w:rPr>
          <w:b w:val="off"/>
        </w:rPr>
        <w:t>3000</w:t>
      </w:r>
    </w:p>
    <w:p>
      <w:r>
        <w:rPr>
          <w:b w:val="off"/>
        </w:rPr>
        <w:t>0</w:t>
      </w:r>
    </w:p>
    <w:p>
      <w:r>
        <w:rPr>
          <w:b w:val="off"/>
        </w:rPr>
        <w:t>4000</w:t>
      </w:r>
    </w:p>
    <w:p>
      <w:r>
        <w:rPr>
          <w:b w:val="off"/>
        </w:rPr>
        <w:t>4000</w:t>
      </w:r>
    </w:p>
    <w:p>
      <w:r>
        <w:rPr>
          <w:b w:val="off"/>
        </w:rPr>
        <w:t>0</w:t>
      </w:r>
    </w:p>
    <w:p>
      <w:r>
        <w:rPr>
          <w:b w:val="off"/>
        </w:rPr>
        <w:t>//将对象保存到model</w:t>
      </w:r>
    </w:p>
    <w:p/>
    <w:p/>
    <w:p/>
    <w:p>
      <w:pPr>
        <w:pStyle w:val="3"/>
      </w:pPr>
      <w:r>
        <w:t xml:space="preserve"> 7.2 填充</w:t>
      </w:r>
    </w:p>
    <w:p>
      <w:r>
        <w:rPr>
          <w:b w:val="off"/>
        </w:rPr>
        <w:t>在BIMBase中，填充区域是由边界线封闭起来的、内部用某个样式填充的区域。填充区域用类BPHatch表示，BIMBase API中还提供了接口访问和修改填充样式，主要接口如表7-3所示。</w:t>
        <w:br/>
      </w:r>
    </w:p>
    <w:p/>
    <w:p/>
    <w:tbl>
      <w:tblPr>
        <w:tblW w:w="0" w:type="auto"/>
        <w:tblBorders>
          <w:top w:val="single"/>
          <w:left w:val="single"/>
          <w:bottom w:val="single"/>
          <w:right w:val="single"/>
          <w:insideH w:val="single"/>
          <w:insideV w:val="single"/>
        </w:tblBorders>
      </w:tblPr>
      <w:tr>
        <w:tc>
          <w:p>
            <w:r>
              <w:t>方法</w:t>
            </w:r>
          </w:p>
        </w:tc>
        <w:tc>
          <w:p>
            <w:r>
              <w:t>描述</w:t>
            </w:r>
          </w:p>
        </w:tc>
      </w:tr>
      <w:tr>
        <w:tc>
          <w:p>
            <w:r>
              <w:t>create(PStringCR patName, GeCurveArrayCP pLoopVector, PStringR errPrompt,double scale, double rotAng, HatchStyle hStyle)</w:t>
            </w:r>
          </w:p>
        </w:tc>
        <w:tc>
          <w:p>
            <w:r>
              <w:t>创建填充对象，patName：填充图案名，pLoopVector：填充边界，errPrompt：错误时输出，scale：比例，rotAng：角度，hStyle：填充样式</w:t>
            </w:r>
          </w:p>
        </w:tc>
      </w:tr>
      <w:tr>
        <w:tc>
          <w:p>
            <w:r>
              <w:t>setHatchLoops(GeCurveArrayCP pLoopVector)</w:t>
            </w:r>
          </w:p>
        </w:tc>
        <w:tc>
          <w:p>
            <w:r>
              <w:t>设置填充边界</w:t>
            </w:r>
          </w:p>
        </w:tc>
      </w:tr>
      <w:tr>
        <w:tc>
          <w:p>
            <w:r>
              <w:t>addPathLinks(int numPath, BPHatchPathLink*)</w:t>
            </w:r>
          </w:p>
        </w:tc>
        <w:tc>
          <w:p>
            <w:r>
              <w:t>增加填充路径</w:t>
            </w:r>
          </w:p>
        </w:tc>
      </w:tr>
      <w:tr>
        <w:tc>
          <w:p>
            <w:r>
              <w:t>GePoint3dCR getOriginPt()</w:t>
            </w:r>
          </w:p>
        </w:tc>
        <w:tc>
          <w:p>
            <w:r>
              <w:t>获取填充原点</w:t>
            </w:r>
          </w:p>
        </w:tc>
      </w:tr>
      <w:tr>
        <w:tc>
          <w:p>
            <w:r>
              <w:t>setOriginPt(GePoint3dCR)</w:t>
            </w:r>
          </w:p>
        </w:tc>
        <w:tc>
          <w:p>
            <w:r>
              <w:t>设置填充原点</w:t>
            </w:r>
          </w:p>
        </w:tc>
      </w:tr>
      <w:tr>
        <w:tc>
          <w:p>
            <w:r>
              <w:t>PStringCR getPatternName()</w:t>
            </w:r>
          </w:p>
        </w:tc>
        <w:tc>
          <w:p>
            <w:r>
              <w:t>获取填充图案名称</w:t>
            </w:r>
          </w:p>
        </w:tc>
      </w:tr>
      <w:tr>
        <w:tc>
          <w:p>
            <w:r>
              <w:t>setPattern(int16_t, PStringCR)</w:t>
            </w:r>
          </w:p>
        </w:tc>
        <w:tc>
          <w:p>
            <w:r>
              <w:t>设置填充图案名称</w:t>
            </w:r>
          </w:p>
        </w:tc>
      </w:tr>
      <w:tr>
        <w:tc>
          <w:p>
            <w:r>
              <w:t>double getAngle()</w:t>
            </w:r>
          </w:p>
        </w:tc>
        <w:tc>
          <w:p>
            <w:r>
              <w:t>获取填充角度</w:t>
            </w:r>
          </w:p>
        </w:tc>
      </w:tr>
      <w:tr>
        <w:tc>
          <w:p>
            <w:r>
              <w:t>setAngle(double)</w:t>
            </w:r>
          </w:p>
        </w:tc>
        <w:tc>
          <w:p>
            <w:r>
              <w:t>设置填充角度</w:t>
            </w:r>
          </w:p>
        </w:tc>
      </w:tr>
      <w:tr>
        <w:tc>
          <w:p>
            <w:r>
              <w:t>double getSpace()</w:t>
            </w:r>
          </w:p>
        </w:tc>
        <w:tc>
          <w:p>
            <w:r>
              <w:t>获取填充间隙</w:t>
            </w:r>
          </w:p>
        </w:tc>
      </w:tr>
      <w:tr>
        <w:tc>
          <w:p>
            <w:r>
              <w:t>setSpace(double)</w:t>
            </w:r>
          </w:p>
        </w:tc>
        <w:tc>
          <w:p>
            <w:r>
              <w:t>设置填充间隙</w:t>
            </w:r>
          </w:p>
        </w:tc>
      </w:tr>
      <w:tr>
        <w:tc>
          <w:p>
            <w:r>
              <w:t>double getScale</w:t>
            </w:r>
          </w:p>
        </w:tc>
        <w:tc>
          <w:p>
            <w:r>
              <w:t>获取填充比例</w:t>
            </w:r>
          </w:p>
        </w:tc>
      </w:tr>
      <w:tr>
        <w:tc>
          <w:p>
            <w:r>
              <w:t>setScale(double)</w:t>
            </w:r>
          </w:p>
        </w:tc>
        <w:tc>
          <w:p>
            <w:r>
              <w:t>设置填充比例</w:t>
            </w:r>
          </w:p>
        </w:tc>
      </w:tr>
      <w:tr>
        <w:tc>
          <w:p>
            <w:r>
              <w:t>int16_t getPatType()</w:t>
            </w:r>
          </w:p>
        </w:tc>
        <w:tc>
          <w:p>
            <w:r>
              <w:t>获取填充图案类型</w:t>
            </w:r>
          </w:p>
        </w:tc>
      </w:tr>
      <w:tr>
        <w:tc>
          <w:p>
            <w:r>
              <w:t>setPatType(int16_t)</w:t>
            </w:r>
          </w:p>
        </w:tc>
        <w:tc>
          <w:p>
            <w:r>
              <w:t>设置填充图案类型</w:t>
            </w:r>
          </w:p>
        </w:tc>
      </w:tr>
      <w:tr>
        <w:tc>
          <w:p>
            <w:r>
              <w:t>int16_t getStyle()</w:t>
            </w:r>
          </w:p>
        </w:tc>
        <w:tc>
          <w:p>
            <w:r>
              <w:t>获取填充样式</w:t>
            </w:r>
          </w:p>
        </w:tc>
      </w:tr>
      <w:tr>
        <w:tc>
          <w:p>
            <w:r>
              <w:t>setStyle(int16_t)</w:t>
            </w:r>
          </w:p>
        </w:tc>
        <w:tc>
          <w:p>
            <w:r>
              <w:t>设置填充样式</w:t>
            </w:r>
          </w:p>
        </w:tc>
      </w:tr>
      <w:tr>
        <w:tc>
          <w:p>
            <w:r>
              <w:t>bool isSolidFill()</w:t>
            </w:r>
          </w:p>
        </w:tc>
        <w:tc>
          <w:p>
            <w:r>
              <w:t>判断是否solid填充</w:t>
            </w:r>
          </w:p>
        </w:tc>
      </w:tr>
      <w:tr>
        <w:tc>
          <w:p>
            <w:r>
              <w:t>setIsSolidFill(bool)</w:t>
            </w:r>
          </w:p>
        </w:tc>
        <w:tc>
          <w:p>
            <w:r>
              <w:t>设置solid填充</w:t>
            </w:r>
          </w:p>
        </w:tc>
      </w:tr>
    </w:tbl>
    <w:p>
      <w:r>
        <w:rPr>
          <w:b w:val="off"/>
        </w:rPr>
        <w:t>填充对象的创建首先需创建填充区域，此处需注意的是作为填充区域的</w:t>
        <w:t>CurveArray</w:t>
        <w:t>对象必须为</w:t>
        <w:t>GeCurveArray::BOUNDARY_TYPE_ParityRegion</w:t>
        <w:t>类型，参见示例代码7-2。</w:t>
        <w:br/>
      </w:r>
    </w:p>
    <w:p>
      <w:r/>
    </w:p>
    <w:p>
      <w:r>
        <w:rPr>
          <w:b w:val="off"/>
        </w:rPr>
        <w:t xml:space="preserve"> BIMBase::Data::BPHatchPatternManager::getInstance().loadPatterns(); pmap&lt;PString, pvector&lt;BPPat&gt;&gt; mapPat =BIMBase::Data::BPHatchPatternManager::getInstance().getPatterns(); </w:t>
        <w:t xml:space="preserve"> (mapPat.size() == </w:t>
        <w:t xml:space="preserve">) </w:t>
        <w:t xml:space="preserve">; </w:t>
        <w:t xml:space="preserve"> pvector&lt;GePoint3d&gt; vctPoints; vctPoints.push_back(GePoint3d::create(</w:t>
        <w:t xml:space="preserve">, </w:t>
        <w:t xml:space="preserve">, </w:t>
        <w:t>)); vctPoints.push_back(GePoint3d::create(</w:t>
        <w:t xml:space="preserve">, </w:t>
        <w:t xml:space="preserve">, </w:t>
        <w:t>)); vctPoints.push_back(GePoint3d::create(</w:t>
        <w:t xml:space="preserve">, </w:t>
        <w:t xml:space="preserve">, </w:t>
        <w:t>)); vctPoints.push_back(GePoint3d::create(</w:t>
        <w:t xml:space="preserve">, </w:t>
        <w:t xml:space="preserve">, </w:t>
        <w:t xml:space="preserve">)); GeCurveArrayPtr ptrCurveArray = GeCurveArray::createLinestringArray(vctPoints, GeCurveArray::BOUNDARY_TYPE_Outer); GeCurveArrayPtr ptrCurveRegion = GeCurveArray::create(GeCurveArray::BOUNDARY_TYPE_ParityRegion); ptrCurveRegion-&gt;add(ptrCurveArray); </w:t>
        <w:t xml:space="preserve"> PString sError; BPHatchPtr ptrHatch = BPHatch::create(mapPat.begin()-&gt;first, ptrCurveRegion.get(), sError); </w:t>
        <w:t xml:space="preserve"> (ptrHatch.isNull()) </w:t>
        <w:t xml:space="preserve">; </w:t>
        <w:t xml:space="preserve"> BIMBase::Core::BPProjectP pProject = BPApplication::getInstance().getProjectManager()-&gt;getMainProject(); </w:t>
        <w:t xml:space="preserve"> (pProject == </w:t>
        <w:t xml:space="preserve">) </w:t>
        <w:t xml:space="preserve">; BPModelBaseP pModel = pProject-&gt;getActiveModel(); ptrHatch-&gt;addToProject(*pProject, pModel-&gt;getModelId()); </w:t>
      </w:r>
    </w:p>
    <w:p>
      <w:r>
        <w:rPr>
          <w:b w:val="off"/>
        </w:rPr>
        <w:t>//获取所有填充类型</w:t>
      </w:r>
    </w:p>
    <w:p>
      <w:r>
        <w:rPr>
          <w:b w:val="off"/>
        </w:rPr>
        <w:t>if</w:t>
      </w:r>
    </w:p>
    <w:p>
      <w:r>
        <w:rPr>
          <w:b w:val="off"/>
        </w:rPr>
        <w:t>0</w:t>
      </w:r>
    </w:p>
    <w:p>
      <w:r>
        <w:rPr>
          <w:b w:val="off"/>
        </w:rPr>
        <w:t>return</w:t>
      </w:r>
    </w:p>
    <w:p>
      <w:r>
        <w:rPr>
          <w:b w:val="off"/>
        </w:rPr>
        <w:t>//创建填充区域</w:t>
      </w:r>
    </w:p>
    <w:p>
      <w:r>
        <w:rPr>
          <w:b w:val="off"/>
        </w:rPr>
        <w:t>0</w:t>
      </w:r>
    </w:p>
    <w:p>
      <w:r>
        <w:rPr>
          <w:b w:val="off"/>
        </w:rPr>
        <w:t>0</w:t>
      </w:r>
    </w:p>
    <w:p>
      <w:r>
        <w:rPr>
          <w:b w:val="off"/>
        </w:rPr>
        <w:t>0</w:t>
      </w:r>
    </w:p>
    <w:p>
      <w:r>
        <w:rPr>
          <w:b w:val="off"/>
        </w:rPr>
        <w:t>3000</w:t>
      </w:r>
    </w:p>
    <w:p>
      <w:r>
        <w:rPr>
          <w:b w:val="off"/>
        </w:rPr>
        <w:t>0</w:t>
      </w:r>
    </w:p>
    <w:p>
      <w:r>
        <w:rPr>
          <w:b w:val="off"/>
        </w:rPr>
        <w:t>0</w:t>
      </w:r>
    </w:p>
    <w:p>
      <w:r>
        <w:rPr>
          <w:b w:val="off"/>
        </w:rPr>
        <w:t>3000</w:t>
      </w:r>
    </w:p>
    <w:p>
      <w:r>
        <w:rPr>
          <w:b w:val="off"/>
        </w:rPr>
        <w:t>3000</w:t>
      </w:r>
    </w:p>
    <w:p>
      <w:r>
        <w:rPr>
          <w:b w:val="off"/>
        </w:rPr>
        <w:t>0</w:t>
      </w:r>
    </w:p>
    <w:p>
      <w:r>
        <w:rPr>
          <w:b w:val="off"/>
        </w:rPr>
        <w:t>0</w:t>
      </w:r>
    </w:p>
    <w:p>
      <w:r>
        <w:rPr>
          <w:b w:val="off"/>
        </w:rPr>
        <w:t>3000</w:t>
      </w:r>
    </w:p>
    <w:p>
      <w:r>
        <w:rPr>
          <w:b w:val="off"/>
        </w:rPr>
        <w:t>0</w:t>
      </w:r>
    </w:p>
    <w:p>
      <w:r>
        <w:rPr>
          <w:b w:val="off"/>
        </w:rPr>
        <w:t>//创建填充对象</w:t>
      </w:r>
    </w:p>
    <w:p>
      <w:r>
        <w:rPr>
          <w:b w:val="off"/>
        </w:rPr>
        <w:t>if</w:t>
      </w:r>
    </w:p>
    <w:p>
      <w:r>
        <w:rPr>
          <w:b w:val="off"/>
        </w:rPr>
        <w:t>return</w:t>
      </w:r>
    </w:p>
    <w:p>
      <w:r>
        <w:rPr>
          <w:b w:val="off"/>
        </w:rPr>
        <w:t>//将对象绘制到相应model</w:t>
      </w:r>
    </w:p>
    <w:p>
      <w:r>
        <w:rPr>
          <w:b w:val="off"/>
        </w:rPr>
        <w:t>if</w:t>
      </w:r>
    </w:p>
    <w:p>
      <w:r>
        <w:rPr>
          <w:b w:val="off"/>
        </w:rPr>
        <w:t>NULL</w:t>
      </w:r>
    </w:p>
    <w:p>
      <w:r>
        <w:rPr>
          <w:b w:val="off"/>
        </w:rPr>
        <w:t>return</w:t>
      </w:r>
    </w:p>
    <w:p/>
    <w:p>
      <w:r>
        <w:rPr>
          <w:b w:val="off"/>
        </w:rPr>
        <w:t>填充效果如图所示：</w:t>
        <w:br/>
      </w:r>
    </w:p>
    <w:p/>
    <w:p>
      <w:pPr>
        <w:pStyle w:val="3"/>
      </w:pPr>
      <w:r>
        <w:t xml:space="preserve"> 7.3 尺寸标注</w:t>
      </w:r>
    </w:p>
    <w:p>
      <w:r>
        <w:rPr>
          <w:b w:val="off"/>
        </w:rPr>
        <w:t>尺寸标注用来在项目中显示距离和尺寸的专有元素。</w:t>
        <w:br/>
      </w:r>
    </w:p>
    <w:p/>
    <w:p>
      <w:pPr>
        <w:pStyle w:val="4"/>
      </w:pPr>
      <w:r>
        <w:t>7.3.1 尺寸标注类型</w:t>
      </w:r>
    </w:p>
    <w:p>
      <w:r>
        <w:rPr>
          <w:b w:val="off"/>
        </w:rPr>
        <w:t>尺寸标注主要有五种类型：线性标注、连续线性标注、对齐标注、角度标注、弧长标注，具体标注对象类见表7-4。</w:t>
        <w:br/>
      </w:r>
    </w:p>
    <w:p/>
    <w:p/>
    <w:tbl>
      <w:tblPr>
        <w:tblW w:w="0" w:type="auto"/>
        <w:tblBorders>
          <w:top w:val="single"/>
          <w:left w:val="single"/>
          <w:bottom w:val="single"/>
          <w:right w:val="single"/>
          <w:insideH w:val="single"/>
          <w:insideV w:val="single"/>
        </w:tblBorders>
      </w:tblPr>
      <w:tr>
        <w:tc>
          <w:p>
            <w:r>
              <w:t>线性标注对象</w:t>
            </w:r>
          </w:p>
        </w:tc>
        <w:tc>
          <w:p>
            <w:r>
              <w:t>BPDimensionLinear</w:t>
            </w:r>
          </w:p>
        </w:tc>
      </w:tr>
      <w:tr>
        <w:tc>
          <w:p>
            <w:r>
              <w:t>连续线性标注对象</w:t>
            </w:r>
          </w:p>
        </w:tc>
        <w:tc>
          <w:p>
            <w:r>
              <w:t>BPDimensionLinearContinuous</w:t>
            </w:r>
          </w:p>
        </w:tc>
      </w:tr>
      <w:tr>
        <w:tc>
          <w:p>
            <w:r>
              <w:t>对齐标注对象</w:t>
            </w:r>
          </w:p>
        </w:tc>
        <w:tc>
          <w:p>
            <w:r>
              <w:t>BPDimensionAligned</w:t>
            </w:r>
          </w:p>
        </w:tc>
      </w:tr>
      <w:tr>
        <w:tc>
          <w:p>
            <w:r>
              <w:t>角度标注对象</w:t>
            </w:r>
          </w:p>
        </w:tc>
        <w:tc>
          <w:p>
            <w:r>
              <w:t>BPDimensionAngle</w:t>
            </w:r>
          </w:p>
        </w:tc>
      </w:tr>
      <w:tr>
        <w:tc>
          <w:p>
            <w:r>
              <w:t>弧长标注对象</w:t>
            </w:r>
          </w:p>
        </w:tc>
        <w:tc>
          <w:p>
            <w:r>
              <w:t>BPDimensionArcLength</w:t>
            </w:r>
          </w:p>
        </w:tc>
      </w:tr>
    </w:tbl>
    <w:p/>
    <w:p>
      <w:pPr>
        <w:pStyle w:val="4"/>
      </w:pPr>
      <w:r>
        <w:t>7.3.2 尺寸标注样式</w:t>
      </w:r>
    </w:p>
    <w:p>
      <w:r>
        <w:rPr>
          <w:b w:val="off"/>
        </w:rPr>
        <w:t>对于所有尺寸标注，可通过标注样式类</w:t>
        <w:t>BPDimensionStyle</w:t>
        <w:t>设置标注样式，常用接口见表7-5，可根据需要设置相应的样式。</w:t>
        <w:br/>
      </w:r>
    </w:p>
    <w:p/>
    <w:p/>
    <w:tbl>
      <w:tblPr>
        <w:tblW w:w="0" w:type="auto"/>
        <w:tblBorders>
          <w:top w:val="single"/>
          <w:left w:val="single"/>
          <w:bottom w:val="single"/>
          <w:right w:val="single"/>
          <w:insideH w:val="single"/>
          <w:insideV w:val="single"/>
        </w:tblBorders>
      </w:tblPr>
      <w:tr>
        <w:tc>
          <w:p>
            <w:r>
              <w:t>方法</w:t>
            </w:r>
          </w:p>
        </w:tc>
        <w:tc>
          <w:p>
            <w:r>
              <w:t>描述</w:t>
            </w:r>
          </w:p>
        </w:tc>
      </w:tr>
      <w:tr>
        <w:tc>
          <w:p>
            <w:r>
              <w:t>getName，setName</w:t>
            </w:r>
          </w:p>
        </w:tc>
        <w:tc>
          <w:p>
            <w:r>
              <w:t>标注样式名称</w:t>
            </w:r>
          </w:p>
        </w:tc>
      </w:tr>
      <w:tr>
        <w:tc>
          <w:p>
            <w:r>
              <w:t>static BPDimensionStylePtr getByName(WCharCP name, BPProjectR project)</w:t>
            </w:r>
          </w:p>
        </w:tc>
        <w:tc>
          <w:p>
            <w:r>
              <w:t>根据名称获取标注样式</w:t>
            </w:r>
          </w:p>
        </w:tc>
      </w:tr>
      <w:tr>
        <w:tc>
          <w:p>
            <w:r>
              <w:t>static BPDimensionStylePtr getActive()</w:t>
            </w:r>
          </w:p>
        </w:tc>
        <w:tc>
          <w:p>
            <w:r>
              <w:t>获取当前标注样式</w:t>
            </w:r>
          </w:p>
        </w:tc>
      </w:tr>
      <w:tr>
        <w:tc>
          <w:p>
            <w:r>
              <w:t>static StatusInt setActive(BPDimensionStyleR dimStyle)</w:t>
            </w:r>
          </w:p>
        </w:tc>
        <w:tc>
          <w:p>
            <w:r>
              <w:t>设置当前标注样式</w:t>
            </w:r>
          </w:p>
        </w:tc>
      </w:tr>
      <w:tr>
        <w:tc>
          <w:p>
            <w:r>
              <w:t>dimclrd，setDimclrd</w:t>
            </w:r>
          </w:p>
        </w:tc>
        <w:tc>
          <w:p>
            <w:r>
              <w:t>尺寸线-颜色</w:t>
            </w:r>
          </w:p>
        </w:tc>
      </w:tr>
      <w:tr>
        <w:tc>
          <w:p>
            <w:r>
              <w:t>dimltype，setDimltyp</w:t>
            </w:r>
          </w:p>
        </w:tc>
        <w:tc>
          <w:p>
            <w:r>
              <w:t>尺寸线-线型</w:t>
            </w:r>
          </w:p>
        </w:tc>
      </w:tr>
      <w:tr>
        <w:tc>
          <w:p>
            <w:r>
              <w:t>dimlwd，setDimlwd</w:t>
            </w:r>
          </w:p>
        </w:tc>
        <w:tc>
          <w:p>
            <w:r>
              <w:t>尺寸线-线宽</w:t>
            </w:r>
          </w:p>
        </w:tc>
      </w:tr>
      <w:tr>
        <w:tc>
          <w:p>
            <w:r>
              <w:t>dimclre，setDimclre</w:t>
            </w:r>
          </w:p>
        </w:tc>
        <w:tc>
          <w:p>
            <w:r>
              <w:t>尺寸界线-颜色</w:t>
            </w:r>
          </w:p>
        </w:tc>
      </w:tr>
      <w:tr>
        <w:tc>
          <w:p>
            <w:r>
              <w:t>dimltex1, setDimltex1</w:t>
            </w:r>
          </w:p>
        </w:tc>
        <w:tc>
          <w:p>
            <w:r>
              <w:t>尺寸界线-线型</w:t>
            </w:r>
          </w:p>
        </w:tc>
      </w:tr>
      <w:tr>
        <w:tc>
          <w:p>
            <w:r>
              <w:t>dimlwe, setDimlwe</w:t>
            </w:r>
          </w:p>
        </w:tc>
        <w:tc>
          <w:p>
            <w:r>
              <w:t>尺寸界线-线宽</w:t>
            </w:r>
          </w:p>
        </w:tc>
      </w:tr>
      <w:tr>
        <w:tc>
          <w:p>
            <w:r>
              <w:t>dimse1,setDimse1</w:t>
            </w:r>
          </w:p>
        </w:tc>
        <w:tc>
          <w:p>
            <w:r>
              <w:t>尺寸界线1-是否显示</w:t>
            </w:r>
          </w:p>
        </w:tc>
      </w:tr>
      <w:tr>
        <w:tc>
          <w:p>
            <w:r>
              <w:t>dimse2,setDimse2</w:t>
            </w:r>
          </w:p>
        </w:tc>
        <w:tc>
          <w:p>
            <w:r>
              <w:t>尺寸界线2-是否显示</w:t>
            </w:r>
          </w:p>
        </w:tc>
      </w:tr>
      <w:tr>
        <w:tc>
          <w:p>
            <w:r>
              <w:t>dimasz,setDimasz</w:t>
            </w:r>
          </w:p>
        </w:tc>
        <w:tc>
          <w:p>
            <w:r>
              <w:t>符号和箭头-箭头大小</w:t>
            </w:r>
          </w:p>
        </w:tc>
      </w:tr>
      <w:tr>
        <w:tc>
          <w:p>
            <w:r>
              <w:t>dimtxtWidth, setDimtxtWidth</w:t>
            </w:r>
          </w:p>
        </w:tc>
        <w:tc>
          <w:p>
            <w:r>
              <w:t>文字-文字外观-文字宽度</w:t>
            </w:r>
          </w:p>
        </w:tc>
      </w:tr>
      <w:tr>
        <w:tc>
          <w:p>
            <w:r>
              <w:t>dimtxt,setDimtxt</w:t>
            </w:r>
          </w:p>
        </w:tc>
        <w:tc>
          <w:p>
            <w:r>
              <w:t>文字-文字外观-文字高度</w:t>
            </w:r>
          </w:p>
        </w:tc>
      </w:tr>
      <w:tr>
        <w:tc>
          <w:p>
            <w:r>
              <w:t>dimtxtsty,setDimtxtsty</w:t>
            </w:r>
          </w:p>
        </w:tc>
        <w:tc>
          <w:p>
            <w:r>
              <w:t>文字-文字外观-文字样式</w:t>
            </w:r>
          </w:p>
        </w:tc>
      </w:tr>
      <w:tr>
        <w:tc>
          <w:p>
            <w:r>
              <w:t>dimclrt,setDimclrt</w:t>
            </w:r>
          </w:p>
        </w:tc>
        <w:tc>
          <w:p>
            <w:r>
              <w:t>文字-文字外观-文字颜色</w:t>
            </w:r>
          </w:p>
        </w:tc>
      </w:tr>
      <w:tr>
        <w:tc>
          <w:p>
            <w:r>
              <w:t>dimgap1,setDimgap1</w:t>
            </w:r>
          </w:p>
        </w:tc>
        <w:tc>
          <w:p>
            <w:r>
              <w:t>文字-文字外观-是否绘制文本框</w:t>
            </w:r>
          </w:p>
        </w:tc>
      </w:tr>
      <w:tr>
        <w:tc>
          <w:p>
            <w:r>
              <w:t>dimtad,setDimtad</w:t>
            </w:r>
          </w:p>
        </w:tc>
        <w:tc>
          <w:p>
            <w:r>
              <w:t>文字-文字位置-垂直</w:t>
            </w:r>
          </w:p>
        </w:tc>
      </w:tr>
      <w:tr>
        <w:tc>
          <w:p>
            <w:r>
              <w:t>dimjust,setDimjust</w:t>
            </w:r>
          </w:p>
        </w:tc>
        <w:tc>
          <w:p>
            <w:r>
              <w:t>文字-文字位置-水平</w:t>
            </w:r>
          </w:p>
        </w:tc>
      </w:tr>
    </w:tbl>
    <w:p/>
    <w:p>
      <w:pPr>
        <w:pStyle w:val="4"/>
      </w:pPr>
      <w:r>
        <w:t>7.3.3 尺寸标注创建</w:t>
      </w:r>
    </w:p>
    <w:p>
      <w:r>
        <w:rPr>
          <w:b w:val="off"/>
        </w:rPr>
        <w:t>尺寸标注创建的一般步骤为：如果没有符合需求的标注样式需先创建标注样式；然后通过尺寸标注的构造函数创建标注对象；设置标注对象的标注样式；最后根据需求使用该标注对象。</w:t>
      </w:r>
    </w:p>
    <w:p/>
    <w:p>
      <w:r>
        <w:t>● 线性标注</w:t>
        <w:br/>
      </w:r>
      <w:r>
        <w:t>● 示例代码7-3以绘制线段为例，在绘制线段过程中动态显示线性标注，示例代码中根据传入的点，绘制两点线段的线性标注。</w:t>
        <w:br/>
      </w:r>
    </w:p>
    <w:p>
      <w:r/>
    </w:p>
    <w:p>
      <w:r>
        <w:rPr>
          <w:b w:val="off"/>
        </w:rPr>
        <w:t xml:space="preserve">BPGraphicsPtr ToolLayoutLineDemo::__dynamicDimension(GePoint3d ptFirst, GePoint3d ptSecond) { BIMBase::Core::BPProjectP pProject = BIMBase::Core::BPApplication::getInstance().getProjectManager()-&gt;getMainProject(); </w:t>
        <w:t xml:space="preserve"> (pProject == nullptr) </w:t>
        <w:t xml:space="preserve"> nullptr; </w:t>
        <w:t xml:space="preserve"> BIMBase::Core::BPDimensionStylePtr ptrDimensionStyle = BIMBase::Core::BPDimensionStyle::create(L</w:t>
        <w:t xml:space="preserve">, *pProject); </w:t>
        <w:t xml:space="preserve"> (ptrDimensionStyle.isNull()) </w:t>
        <w:t xml:space="preserve"> nullptr; ptrDimensionStyle-&gt;setDimtad(</w:t>
        <w:t>); ptrDimensionStyle-&gt;setDimse1(</w:t>
        <w:t>); ptrDimensionStyle-&gt;setDimse2(</w:t>
        <w:t>); ptrDimensionStyle-&gt;setDimdec(</w:t>
        <w:t>); ptrDimensionStyle-&gt;setDimrnd(</w:t>
        <w:t>); ptrDimensionStyle-&gt;setDimscale(</w:t>
        <w:t>); ptrDimensionStyle-&gt;setDimtxt(</w:t>
        <w:t>); ptrDimensionStyle-&gt;setDimasz(</w:t>
        <w:t xml:space="preserve">); BIMBase::BPColorDef colorDef; colorDef.m_rgba.red = </w:t>
        <w:t xml:space="preserve">; colorDef.m_rgba.green = </w:t>
        <w:t xml:space="preserve">; colorDef.m_rgba.blue = </w:t>
        <w:t xml:space="preserve">; UInt32 colorInt = BPColorUtil::getEntityColor(colorDef, *pProject, </w:t>
        <w:t>); ptrDimensionStyle-&gt;setDimclrd(colorInt); ptrDimensionStyle-&gt;replace(L</w:t>
        <w:t xml:space="preserve">, pProject); </w:t>
        <w:t xml:space="preserve"> BIMBase::Data::BPPlacement dimPlace; GePoint3d xLine1Point = ptFirst; GePoint3d xLine2Point = ptSecond; GeVec3d dirVec = GeVec3d::createByStartEndNormalize(xLine1Point, xLine2Point); double ang = GeVec3d::create(</w:t>
        <w:t xml:space="preserve">, </w:t>
        <w:t xml:space="preserve">, </w:t>
        <w:t>).angleTo2D(dirVec); GeVec3d vOffset = dirVec; vOffset.rotate2D(PI/</w:t>
        <w:t xml:space="preserve">); vOffset = vOffset * </w:t>
        <w:t xml:space="preserve">; GePoint3d textPoint = xLine1Point; dirVec = dirVec * </w:t>
        <w:t xml:space="preserve">; textPoint = textPoint + vOffset; </w:t>
        <w:t xml:space="preserve"> BIMBase::Data::BPDimensionLinear linearDim(dimPlace, textPoint, xLine1Point, xLine2Point, textPoint, L</w:t>
        <w:t>, ang); linearDim.setDimstyle(L</w:t>
        <w:t xml:space="preserve">); BPGraphicsPtr ptrGraphics = linearDim.createPhysicalGraphics(*pProject, pProject-&gt;getActiveModel()-&gt;getModelId(), </w:t>
        <w:t xml:space="preserve">); </w:t>
        <w:t xml:space="preserve"> ptrGraphics; } </w:t>
      </w:r>
    </w:p>
    <w:p>
      <w:r>
        <w:rPr>
          <w:b w:val="off"/>
        </w:rPr>
        <w:t>if</w:t>
      </w:r>
    </w:p>
    <w:p>
      <w:r>
        <w:rPr>
          <w:b w:val="off"/>
        </w:rPr>
        <w:t>return</w:t>
      </w:r>
    </w:p>
    <w:p>
      <w:r>
        <w:rPr>
          <w:b w:val="off"/>
        </w:rPr>
        <w:t>//标注样式</w:t>
      </w:r>
    </w:p>
    <w:p>
      <w:r>
        <w:rPr>
          <w:b w:val="off"/>
        </w:rPr>
        <w:t>"线性标注样式范例"</w:t>
      </w:r>
    </w:p>
    <w:p>
      <w:r>
        <w:rPr>
          <w:b w:val="off"/>
        </w:rPr>
        <w:t>if</w:t>
      </w:r>
    </w:p>
    <w:p>
      <w:r>
        <w:rPr>
          <w:b w:val="off"/>
        </w:rPr>
        <w:t>return</w:t>
      </w:r>
    </w:p>
    <w:p>
      <w:r>
        <w:rPr>
          <w:b w:val="off"/>
        </w:rPr>
        <w:t>1</w:t>
      </w:r>
    </w:p>
    <w:p>
      <w:r>
        <w:rPr>
          <w:b w:val="off"/>
        </w:rPr>
        <w:t>true</w:t>
      </w:r>
    </w:p>
    <w:p>
      <w:r>
        <w:rPr>
          <w:b w:val="off"/>
        </w:rPr>
        <w:t>true</w:t>
      </w:r>
    </w:p>
    <w:p>
      <w:r>
        <w:rPr>
          <w:b w:val="off"/>
        </w:rPr>
        <w:t>0</w:t>
      </w:r>
    </w:p>
    <w:p>
      <w:r>
        <w:rPr>
          <w:b w:val="off"/>
        </w:rPr>
        <w:t>0</w:t>
      </w:r>
    </w:p>
    <w:p>
      <w:r>
        <w:rPr>
          <w:b w:val="off"/>
        </w:rPr>
        <w:t>1</w:t>
      </w:r>
    </w:p>
    <w:p>
      <w:r>
        <w:rPr>
          <w:b w:val="off"/>
        </w:rPr>
        <w:t>1000</w:t>
      </w:r>
    </w:p>
    <w:p>
      <w:r>
        <w:rPr>
          <w:b w:val="off"/>
        </w:rPr>
        <w:t>500</w:t>
      </w:r>
    </w:p>
    <w:p>
      <w:r>
        <w:rPr>
          <w:b w:val="off"/>
        </w:rPr>
        <w:t>125</w:t>
      </w:r>
    </w:p>
    <w:p>
      <w:r>
        <w:rPr>
          <w:b w:val="off"/>
        </w:rPr>
        <w:t>125</w:t>
      </w:r>
    </w:p>
    <w:p>
      <w:r>
        <w:rPr>
          <w:b w:val="off"/>
        </w:rPr>
        <w:t>125</w:t>
      </w:r>
    </w:p>
    <w:p>
      <w:r>
        <w:rPr>
          <w:b w:val="off"/>
        </w:rPr>
        <w:t>true</w:t>
      </w:r>
    </w:p>
    <w:p>
      <w:r>
        <w:rPr>
          <w:b w:val="off"/>
        </w:rPr>
        <w:t>"线性标注样式范例"</w:t>
      </w:r>
    </w:p>
    <w:p>
      <w:r>
        <w:rPr>
          <w:b w:val="off"/>
        </w:rPr>
        <w:t>//绘制选中对象的标注</w:t>
      </w:r>
    </w:p>
    <w:p>
      <w:r>
        <w:rPr>
          <w:b w:val="off"/>
        </w:rPr>
        <w:t>1.</w:t>
      </w:r>
    </w:p>
    <w:p>
      <w:r>
        <w:rPr>
          <w:b w:val="off"/>
        </w:rPr>
        <w:t>0.</w:t>
      </w:r>
    </w:p>
    <w:p>
      <w:r>
        <w:rPr>
          <w:b w:val="off"/>
        </w:rPr>
        <w:t>0.</w:t>
      </w:r>
    </w:p>
    <w:p>
      <w:r>
        <w:rPr>
          <w:b w:val="off"/>
        </w:rPr>
        <w:t>2</w:t>
      </w:r>
    </w:p>
    <w:p>
      <w:r>
        <w:rPr>
          <w:b w:val="off"/>
        </w:rPr>
        <w:t>2000</w:t>
      </w:r>
    </w:p>
    <w:p>
      <w:r>
        <w:rPr>
          <w:b w:val="off"/>
        </w:rPr>
        <w:t>0.5</w:t>
      </w:r>
    </w:p>
    <w:p>
      <w:r>
        <w:rPr>
          <w:b w:val="off"/>
        </w:rPr>
        <w:t>//根据计算信息构造直线标注,第6个参数传入不为空时，标注上显示传入的值</w:t>
      </w:r>
    </w:p>
    <w:p>
      <w:r>
        <w:rPr>
          <w:b w:val="off"/>
        </w:rPr>
        <w:t>""</w:t>
      </w:r>
    </w:p>
    <w:p>
      <w:r>
        <w:rPr>
          <w:b w:val="off"/>
        </w:rPr>
        <w:t>"线性标注样式范例"</w:t>
      </w:r>
    </w:p>
    <w:p>
      <w:r>
        <w:rPr>
          <w:b w:val="off"/>
        </w:rPr>
        <w:t>true</w:t>
      </w:r>
    </w:p>
    <w:p>
      <w:r>
        <w:rPr>
          <w:b w:val="off"/>
        </w:rPr>
        <w:t>return</w:t>
      </w:r>
    </w:p>
    <w:p/>
    <w:p>
      <w:r>
        <w:rPr>
          <w:b w:val="off"/>
        </w:rPr>
        <w:t>线性标注效果如图所示：</w:t>
        <w:br/>
      </w:r>
    </w:p>
    <w:p/>
    <w:p/>
    <w:p>
      <w:r>
        <w:t>● 对齐标注</w:t>
        <w:br/>
      </w:r>
      <w:r>
        <w:t>● 对齐标注接口类似线性标注，可参考线性标注进行创建。</w:t>
        <w:br/>
      </w:r>
      <w:r>
        <w:t>● 连续线性标注</w:t>
        <w:br/>
      </w:r>
      <w:r>
        <w:t>● 示例代码7-4以连续绘制线段为例，根据传入的点，绘制连续线性标注。</w:t>
        <w:br/>
      </w:r>
    </w:p>
    <w:p>
      <w:r/>
    </w:p>
    <w:p>
      <w:r>
        <w:rPr>
          <w:b w:val="off"/>
        </w:rPr>
        <w:t xml:space="preserve">void ToolLayoutLineDemo::__dynamicContinueDimension(vector&lt;GePoint3d&gt; vctPoints) { </w:t>
        <w:t xml:space="preserve"> (vctPoints.size() &lt;= </w:t>
        <w:t xml:space="preserve">) </w:t>
        <w:t xml:space="preserve">; BIMBase::Core::BPProjectP pProject = BIMBase::Core::BPApplication::getInstance().getProjectManager()-&gt;getMainProject(); </w:t>
        <w:t xml:space="preserve"> (pProject == </w:t>
        <w:t xml:space="preserve">) </w:t>
        <w:t xml:space="preserve">; </w:t>
        <w:t xml:space="preserve"> BIMBase::Core::BPDimensionStylePtr ptrDimensionStyle = BIMBase::Core::BPDimensionStyle::create(L</w:t>
        <w:t xml:space="preserve">,*pProject); </w:t>
        <w:t xml:space="preserve"> (ptrDimensionStyle.isNull()) </w:t>
        <w:t>; ptrDimensionStyle-&gt;setDimtad(</w:t>
        <w:t>); ptrDimensionStyle-&gt;setDimse1(</w:t>
        <w:t>); ptrDimensionStyle-&gt;setDimse2(</w:t>
        <w:t>); ptrDimensionStyle-&gt;setDimdec(</w:t>
        <w:t>); ptrDimensionStyle-&gt;setDimrnd(</w:t>
        <w:t>); ptrDimensionStyle-&gt;setDimscale(</w:t>
        <w:t>); ptrDimensionStyle-&gt;setDimtxt(</w:t>
        <w:t>); ptrDimensionStyle-&gt;setDimasz(</w:t>
        <w:t xml:space="preserve">); BIMBase::BPColorDef colorDef; colorDef.m_rgba.red = </w:t>
        <w:t xml:space="preserve">; colorDef.m_rgba.green = </w:t>
        <w:t xml:space="preserve">; colorDef.m_rgba.blue = </w:t>
        <w:t xml:space="preserve">; UInt32 colorInt = BPColorUtil::getEntityColor(colorDef, *pProject, </w:t>
        <w:t>); ptrDimensionStyle-&gt;setDimclrd(colorInt); ptrDimensionStyle-&gt;replace(L</w:t>
        <w:t xml:space="preserve">, pProject); </w:t>
        <w:t xml:space="preserve"> BIMBase::Data::BPPlacement dimPlace; vector&lt;GePoint3d&gt; vctTextPoint; vector&lt;PString&gt; vctText; </w:t>
        <w:t xml:space="preserve"> (int i = </w:t>
        <w:t xml:space="preserve">; i &lt; vctPoints.size(); i++) { GeVec3d dirVec = GeVec3d::createByStartEndNormalize(vctPoints[i - </w:t>
        <w:t xml:space="preserve">], vctPoints[i]); GeVec3d vOffset = dirVec; vOffset.rotate2D(PI / </w:t>
        <w:t xml:space="preserve">); vOffset = vOffset * </w:t>
        <w:t xml:space="preserve">; GePoint3d textPoint = vctPoints[i - </w:t>
        <w:t>] + vOffset; vctTextPoint.push_back(textPoint); vctText.push_back(L</w:t>
        <w:t xml:space="preserve">); } </w:t>
        <w:t xml:space="preserve"> BIMBase::Data::BPDimensionLinearContinuous linearDim(dimPlace, vctTextPoint,vctPoints, vctTextPoint.back(), vctText, </w:t>
        <w:t>); linearDim.setDimstyle(L</w:t>
        <w:t>); linearDim.addToProject(*pProject,pProject-&gt;getActiveModel()-&gt;getModelId()); }</w:t>
      </w:r>
    </w:p>
    <w:p>
      <w:r>
        <w:rPr>
          <w:b w:val="off"/>
        </w:rPr>
        <w:t>if</w:t>
      </w:r>
    </w:p>
    <w:p>
      <w:r>
        <w:rPr>
          <w:b w:val="off"/>
        </w:rPr>
        <w:t>1</w:t>
      </w:r>
    </w:p>
    <w:p>
      <w:r>
        <w:rPr>
          <w:b w:val="off"/>
        </w:rPr>
        <w:t>return</w:t>
      </w:r>
    </w:p>
    <w:p>
      <w:r>
        <w:rPr>
          <w:b w:val="off"/>
        </w:rPr>
        <w:t>if</w:t>
      </w:r>
    </w:p>
    <w:p>
      <w:r>
        <w:rPr>
          <w:b w:val="off"/>
        </w:rPr>
        <w:t>NULL</w:t>
      </w:r>
    </w:p>
    <w:p>
      <w:r>
        <w:rPr>
          <w:b w:val="off"/>
        </w:rPr>
        <w:t>return</w:t>
      </w:r>
    </w:p>
    <w:p>
      <w:r>
        <w:rPr>
          <w:b w:val="off"/>
        </w:rPr>
        <w:t>//标注样式</w:t>
      </w:r>
    </w:p>
    <w:p>
      <w:r>
        <w:rPr>
          <w:b w:val="off"/>
        </w:rPr>
        <w:t>"连续线性标注样式范例"</w:t>
      </w:r>
    </w:p>
    <w:p>
      <w:r>
        <w:rPr>
          <w:b w:val="off"/>
        </w:rPr>
        <w:t>if</w:t>
      </w:r>
    </w:p>
    <w:p>
      <w:r>
        <w:rPr>
          <w:b w:val="off"/>
        </w:rPr>
        <w:t>return</w:t>
      </w:r>
    </w:p>
    <w:p>
      <w:r>
        <w:rPr>
          <w:b w:val="off"/>
        </w:rPr>
        <w:t>1</w:t>
      </w:r>
    </w:p>
    <w:p>
      <w:r>
        <w:rPr>
          <w:b w:val="off"/>
        </w:rPr>
        <w:t>true</w:t>
      </w:r>
    </w:p>
    <w:p>
      <w:r>
        <w:rPr>
          <w:b w:val="off"/>
        </w:rPr>
        <w:t>true</w:t>
      </w:r>
    </w:p>
    <w:p>
      <w:r>
        <w:rPr>
          <w:b w:val="off"/>
        </w:rPr>
        <w:t>0</w:t>
      </w:r>
    </w:p>
    <w:p>
      <w:r>
        <w:rPr>
          <w:b w:val="off"/>
        </w:rPr>
        <w:t>0</w:t>
      </w:r>
    </w:p>
    <w:p>
      <w:r>
        <w:rPr>
          <w:b w:val="off"/>
        </w:rPr>
        <w:t>1</w:t>
      </w:r>
    </w:p>
    <w:p>
      <w:r>
        <w:rPr>
          <w:b w:val="off"/>
        </w:rPr>
        <w:t>1000</w:t>
      </w:r>
    </w:p>
    <w:p>
      <w:r>
        <w:rPr>
          <w:b w:val="off"/>
        </w:rPr>
        <w:t>500</w:t>
      </w:r>
    </w:p>
    <w:p>
      <w:r>
        <w:rPr>
          <w:b w:val="off"/>
        </w:rPr>
        <w:t>125</w:t>
      </w:r>
    </w:p>
    <w:p>
      <w:r>
        <w:rPr>
          <w:b w:val="off"/>
        </w:rPr>
        <w:t>125</w:t>
      </w:r>
    </w:p>
    <w:p>
      <w:r>
        <w:rPr>
          <w:b w:val="off"/>
        </w:rPr>
        <w:t>125</w:t>
      </w:r>
    </w:p>
    <w:p>
      <w:r>
        <w:rPr>
          <w:b w:val="off"/>
        </w:rPr>
        <w:t>true</w:t>
      </w:r>
    </w:p>
    <w:p>
      <w:r>
        <w:rPr>
          <w:b w:val="off"/>
        </w:rPr>
        <w:t>"连续线性标注样式范例"</w:t>
      </w:r>
    </w:p>
    <w:p>
      <w:r>
        <w:rPr>
          <w:b w:val="off"/>
        </w:rPr>
        <w:t>//参数计算</w:t>
      </w:r>
    </w:p>
    <w:p>
      <w:r>
        <w:rPr>
          <w:b w:val="off"/>
        </w:rPr>
        <w:t>for</w:t>
      </w:r>
    </w:p>
    <w:p>
      <w:r>
        <w:rPr>
          <w:b w:val="off"/>
        </w:rPr>
        <w:t>1</w:t>
      </w:r>
    </w:p>
    <w:p>
      <w:r>
        <w:rPr>
          <w:b w:val="off"/>
        </w:rPr>
        <w:t>1</w:t>
      </w:r>
    </w:p>
    <w:p>
      <w:r>
        <w:rPr>
          <w:b w:val="off"/>
        </w:rPr>
        <w:t>2</w:t>
      </w:r>
    </w:p>
    <w:p>
      <w:r>
        <w:rPr>
          <w:b w:val="off"/>
        </w:rPr>
        <w:t>2000</w:t>
      </w:r>
    </w:p>
    <w:p>
      <w:r>
        <w:rPr>
          <w:b w:val="off"/>
        </w:rPr>
        <w:t>1</w:t>
      </w:r>
    </w:p>
    <w:p>
      <w:r>
        <w:rPr>
          <w:b w:val="off"/>
        </w:rPr>
        <w:t>""</w:t>
      </w:r>
    </w:p>
    <w:p>
      <w:r>
        <w:rPr>
          <w:b w:val="off"/>
        </w:rPr>
        <w:t>//根据计算信息构造连续线性标注</w:t>
      </w:r>
    </w:p>
    <w:p>
      <w:r>
        <w:rPr>
          <w:b w:val="off"/>
        </w:rPr>
        <w:t>0</w:t>
      </w:r>
    </w:p>
    <w:p>
      <w:r>
        <w:rPr>
          <w:b w:val="off"/>
        </w:rPr>
        <w:t>"连续线性标注样式范例"</w:t>
      </w:r>
    </w:p>
    <w:p/>
    <w:p>
      <w:r>
        <w:rPr>
          <w:b w:val="off"/>
        </w:rPr>
        <w:t>连续线性标注效果如图所示：</w:t>
        <w:br/>
        <w:br/>
        <w:t xml:space="preserve"> </w:t>
        <w:br/>
      </w:r>
    </w:p>
    <w:p/>
    <w:p>
      <w:r/>
    </w:p>
    <w:p>
      <w:r/>
    </w:p>
    <w:p>
      <w:r/>
    </w:p>
    <w:p>
      <w:r/>
    </w:p>
    <w:p>
      <w:r>
        <w:rPr>
          <w:b w:val="off"/>
        </w:rPr>
        <w:t xml:space="preserve">BPGraphicsPtr ToolLayoutArcDemo::__dynamicDimension(GePoint3dCR ptFir, GePoint3dCR ptSec, GePoint3dCR ptArc, BPProjectP pProject, BPModelP pModel) { </w:t>
        <w:t xml:space="preserve"> BIMBase::Core::BPDimensionStylePtr ptrDimensionStyle = BIMBase::Core::BPDimensionStyle::create(L</w:t>
        <w:t xml:space="preserve">, *pProject); </w:t>
        <w:t xml:space="preserve"> (ptrDimensionStyle.isNull()) </w:t>
        <w:t xml:space="preserve"> </w:t>
        <w:t>; ptrDimensionStyle-&gt;setDimtad(</w:t>
        <w:t>); ptrDimensionStyle-&gt;setDimse1(</w:t>
        <w:t>); ptrDimensionStyle-&gt;setDimse2(</w:t>
        <w:t>); ptrDimensionStyle-&gt;setDimdec(</w:t>
        <w:t>); ptrDimensionStyle-&gt;setDimrnd(</w:t>
        <w:t>); ptrDimensionStyle-&gt;setDimscale(</w:t>
        <w:t>); ptrDimensionStyle-&gt;setDimtxt(</w:t>
        <w:t>); ptrDimensionStyle-&gt;setDimasz(</w:t>
        <w:t xml:space="preserve">); BIMBase::BPColorDef colorDef; colorDef.m_rgba.red = </w:t>
        <w:t xml:space="preserve">; colorDef.m_rgba.green = </w:t>
        <w:t xml:space="preserve">; colorDef.m_rgba.blue = </w:t>
        <w:t xml:space="preserve">; UInt32 colorInt = BPColorUtil::getEntityColor(colorDef, *pProject, </w:t>
        <w:t>); ptrDimensionStyle-&gt;setDimclrd(colorInt); ptrDimensionStyle-&gt;replace(L</w:t>
        <w:t xml:space="preserve">, pProject); </w:t>
        <w:t xml:space="preserve"> GePoint3d xLine1Point = ptFir; GePoint3d xLine2Point = ptSec; GeVec3d dirVec = GeVec3d::createByStartEndNormalize(xLine1Point, xLine2Point); GeVec3d dirVec1 = GeVec3d::createByStartEndNormalize(ptFir, ptArc); GeVec3d vOffset = dirVec; vOffset.rotate2D(PI / </w:t>
        <w:t xml:space="preserve">); vOffset = vOffset * </w:t>
        <w:t xml:space="preserve">; GePoint3d midPoint = xLine1Point + vOffset; </w:t>
        <w:t xml:space="preserve"> GeEllipse3d ell = GeEllipse3d::createByPointsOnEllipse(ptFir, ptArc, ptSec); GeVec3d vec0 = ell.vector0; GeVec3d vec90 = ell.vector90; double dSweep = ell.sweep; GeVec3d cf = GeVec3d::createByStartEnd(ell.center, ptFir); GeVec3d cs = GeVec3d::createByStartEnd(ell.center, ptSec); double ang1 = cf.signedAngleTo(cs, GeVec3d::create(</w:t>
        <w:t xml:space="preserve">, </w:t>
        <w:t xml:space="preserve">, </w:t>
        <w:t xml:space="preserve">)); </w:t>
        <w:t xml:space="preserve"> (ang1 &lt; </w:t>
        <w:t xml:space="preserve">) ang1 = ang1 + </w:t>
        <w:t xml:space="preserve"> * PI; </w:t>
        <w:t xml:space="preserve"> BIMBase::Data::BPDimensionArcLength arclength; arclength.setDimstyle(L</w:t>
        <w:t xml:space="preserve">); </w:t>
        <w:t xml:space="preserve"> BIMBase::Data::BPDimension3PAngle angledim; angledim.setDimstyle(L</w:t>
        <w:t xml:space="preserve">); </w:t>
        <w:t xml:space="preserve"> (abs(abs(ang1) - abs(dSweep)) &gt; </w:t>
        <w:t>)</w:t>
        <w:t xml:space="preserve"> { arclength.setPoints(ell.center, midPoint, ptSec, ptFir); angledim.setPoints(ell.center, midPoint, ptSec, ptFir); } </w:t>
        <w:t xml:space="preserve"> { arclength.setPoints(ell.center, midPoint, ptFir, ptSec); angledim.setPoints(ell.center, midPoint, ptFir, ptSec); } BPGraphicsPtr ptrGraphics; </w:t>
        <w:t xml:space="preserve"> (m_nType == </w:t>
        <w:t xml:space="preserve">) ptrGraphics = angledim.createPhysicalGraphics(*pProject, pProject-&gt;getActiveModel()-&gt;getModelId(), </w:t>
        <w:t xml:space="preserve">); </w:t>
        <w:t xml:space="preserve"> ptrGraphics = arclength.createPhysicalGraphics(*pProject, pProject-&gt;getActiveModel()-&gt;getModelId(), </w:t>
        <w:t xml:space="preserve">); </w:t>
        <w:t xml:space="preserve"> ptrGraphics; } </w:t>
      </w:r>
    </w:p>
    <w:p>
      <w:r>
        <w:rPr>
          <w:b w:val="off"/>
        </w:rPr>
        <w:t>//标注样式</w:t>
      </w:r>
    </w:p>
    <w:p>
      <w:r>
        <w:rPr>
          <w:b w:val="off"/>
        </w:rPr>
        <w:t>"弧线标注样式范例"</w:t>
      </w:r>
    </w:p>
    <w:p>
      <w:r>
        <w:rPr>
          <w:b w:val="off"/>
        </w:rPr>
        <w:t>if</w:t>
      </w:r>
    </w:p>
    <w:p>
      <w:r>
        <w:rPr>
          <w:b w:val="off"/>
        </w:rPr>
        <w:t>return</w:t>
      </w:r>
    </w:p>
    <w:p>
      <w:r>
        <w:rPr>
          <w:b w:val="off"/>
        </w:rPr>
        <w:t>NULL</w:t>
      </w:r>
    </w:p>
    <w:p>
      <w:r>
        <w:rPr>
          <w:b w:val="off"/>
        </w:rPr>
        <w:t>1</w:t>
      </w:r>
    </w:p>
    <w:p>
      <w:r>
        <w:rPr>
          <w:b w:val="off"/>
        </w:rPr>
        <w:t>true</w:t>
      </w:r>
    </w:p>
    <w:p>
      <w:r>
        <w:rPr>
          <w:b w:val="off"/>
        </w:rPr>
        <w:t>true</w:t>
      </w:r>
    </w:p>
    <w:p>
      <w:r>
        <w:rPr>
          <w:b w:val="off"/>
        </w:rPr>
        <w:t>0</w:t>
      </w:r>
    </w:p>
    <w:p>
      <w:r>
        <w:rPr>
          <w:b w:val="off"/>
        </w:rPr>
        <w:t>0</w:t>
      </w:r>
    </w:p>
    <w:p>
      <w:r>
        <w:rPr>
          <w:b w:val="off"/>
        </w:rPr>
        <w:t>1</w:t>
      </w:r>
    </w:p>
    <w:p>
      <w:r>
        <w:rPr>
          <w:b w:val="off"/>
        </w:rPr>
        <w:t>200</w:t>
      </w:r>
    </w:p>
    <w:p>
      <w:r>
        <w:rPr>
          <w:b w:val="off"/>
        </w:rPr>
        <w:t>500</w:t>
      </w:r>
    </w:p>
    <w:p>
      <w:r>
        <w:rPr>
          <w:b w:val="off"/>
        </w:rPr>
        <w:t>125</w:t>
      </w:r>
    </w:p>
    <w:p>
      <w:r>
        <w:rPr>
          <w:b w:val="off"/>
        </w:rPr>
        <w:t>125</w:t>
      </w:r>
    </w:p>
    <w:p>
      <w:r>
        <w:rPr>
          <w:b w:val="off"/>
        </w:rPr>
        <w:t>125</w:t>
      </w:r>
    </w:p>
    <w:p>
      <w:r>
        <w:rPr>
          <w:b w:val="off"/>
        </w:rPr>
        <w:t>true</w:t>
      </w:r>
    </w:p>
    <w:p>
      <w:r>
        <w:rPr>
          <w:b w:val="off"/>
        </w:rPr>
        <w:t>"弧线标注样式范例"</w:t>
      </w:r>
    </w:p>
    <w:p>
      <w:r>
        <w:rPr>
          <w:b w:val="off"/>
        </w:rPr>
        <w:t>//绘制选中对象的标注</w:t>
      </w:r>
    </w:p>
    <w:p>
      <w:r>
        <w:rPr>
          <w:b w:val="off"/>
        </w:rPr>
        <w:t>2</w:t>
      </w:r>
    </w:p>
    <w:p>
      <w:r>
        <w:rPr>
          <w:b w:val="off"/>
        </w:rPr>
        <w:t>200</w:t>
      </w:r>
    </w:p>
    <w:p>
      <w:r>
        <w:rPr>
          <w:b w:val="off"/>
        </w:rPr>
        <w:t>//确保起点到终点为逆时针</w:t>
      </w:r>
    </w:p>
    <w:p>
      <w:r>
        <w:rPr>
          <w:b w:val="off"/>
        </w:rPr>
        <w:t>0</w:t>
      </w:r>
    </w:p>
    <w:p>
      <w:r>
        <w:rPr>
          <w:b w:val="off"/>
        </w:rPr>
        <w:t>0</w:t>
      </w:r>
    </w:p>
    <w:p>
      <w:r>
        <w:rPr>
          <w:b w:val="off"/>
        </w:rPr>
        <w:t>1</w:t>
      </w:r>
    </w:p>
    <w:p>
      <w:r>
        <w:rPr>
          <w:b w:val="off"/>
        </w:rPr>
        <w:t>if</w:t>
      </w:r>
    </w:p>
    <w:p>
      <w:r>
        <w:rPr>
          <w:b w:val="off"/>
        </w:rPr>
        <w:t>0</w:t>
      </w:r>
    </w:p>
    <w:p>
      <w:r>
        <w:rPr>
          <w:b w:val="off"/>
        </w:rPr>
        <w:t>2</w:t>
      </w:r>
    </w:p>
    <w:p>
      <w:r>
        <w:rPr>
          <w:b w:val="off"/>
        </w:rPr>
        <w:t>//弧长标注</w:t>
      </w:r>
    </w:p>
    <w:p>
      <w:r>
        <w:rPr>
          <w:b w:val="off"/>
        </w:rPr>
        <w:t>"弧线标注样式范例"</w:t>
      </w:r>
    </w:p>
    <w:p>
      <w:r>
        <w:rPr>
          <w:b w:val="off"/>
        </w:rPr>
        <w:t>//角度标注</w:t>
      </w:r>
    </w:p>
    <w:p>
      <w:r>
        <w:rPr>
          <w:b w:val="off"/>
        </w:rPr>
        <w:t>"弧线标注样式范例"</w:t>
      </w:r>
    </w:p>
    <w:p>
      <w:r>
        <w:rPr>
          <w:b w:val="off"/>
        </w:rPr>
        <w:t>if</w:t>
      </w:r>
    </w:p>
    <w:p>
      <w:r>
        <w:rPr>
          <w:b w:val="off"/>
        </w:rPr>
        <w:t>0.001</w:t>
      </w:r>
    </w:p>
    <w:p>
      <w:r>
        <w:rPr>
          <w:b w:val="off"/>
        </w:rPr>
        <w:t>//说明这个弧是顺时针</w:t>
      </w:r>
    </w:p>
    <w:p>
      <w:r>
        <w:rPr>
          <w:b w:val="off"/>
        </w:rPr>
        <w:t>else</w:t>
      </w:r>
    </w:p>
    <w:p>
      <w:r>
        <w:rPr>
          <w:b w:val="off"/>
        </w:rPr>
        <w:t>if</w:t>
      </w:r>
    </w:p>
    <w:p>
      <w:r>
        <w:rPr>
          <w:b w:val="off"/>
        </w:rPr>
        <w:t>0</w:t>
      </w:r>
    </w:p>
    <w:p>
      <w:r>
        <w:rPr>
          <w:b w:val="off"/>
        </w:rPr>
        <w:t>true</w:t>
      </w:r>
    </w:p>
    <w:p>
      <w:r>
        <w:rPr>
          <w:b w:val="off"/>
        </w:rPr>
        <w:t>else</w:t>
      </w:r>
    </w:p>
    <w:p>
      <w:r>
        <w:rPr>
          <w:b w:val="off"/>
        </w:rPr>
        <w:t>true</w:t>
      </w:r>
    </w:p>
    <w:p>
      <w:r>
        <w:rPr>
          <w:b w:val="off"/>
        </w:rPr>
        <w:t>return</w:t>
      </w:r>
    </w:p>
    <w:p/>
    <w:p>
      <w:r>
        <w:rPr>
          <w:b w:val="off"/>
        </w:rPr>
        <w:t>角度标注效果如图所示：</w:t>
        <w:br/>
        <w:br/>
        <w:t xml:space="preserve"> </w:t>
        <w:br/>
      </w:r>
    </w:p>
    <w:p/>
    <w:p>
      <w:pPr>
        <w:pStyle w:val="3"/>
      </w:pPr>
      <w:r>
        <w:t xml:space="preserve"> 7.4 文字注释</w:t>
      </w:r>
    </w:p>
    <w:p>
      <w:r>
        <w:rPr>
          <w:b w:val="off"/>
        </w:rPr>
        <w:t>BIMBase API的文字包括单行文字和多行文字两种，可根据需要应用于不同的场景。</w:t>
        <w:br/>
      </w:r>
    </w:p>
    <w:p/>
    <w:p>
      <w:pPr>
        <w:pStyle w:val="4"/>
      </w:pPr>
      <w:r>
        <w:t>7.3.1 单行文字</w:t>
      </w:r>
    </w:p>
    <w:p>
      <w:r>
        <w:rPr>
          <w:b w:val="off"/>
        </w:rPr>
        <w:t>使用类</w:t>
        <w:t>BPTextEntity</w:t>
        <w:t>可创建单行文字，常用接口见下表。</w:t>
        <w:br/>
      </w:r>
    </w:p>
    <w:p/>
    <w:p/>
    <w:tbl>
      <w:tblPr>
        <w:tblW w:w="0" w:type="auto"/>
        <w:tblBorders>
          <w:top w:val="single"/>
          <w:left w:val="single"/>
          <w:bottom w:val="single"/>
          <w:right w:val="single"/>
          <w:insideH w:val="single"/>
          <w:insideV w:val="single"/>
        </w:tblBorders>
      </w:tblPr>
      <w:tr>
        <w:tc>
          <w:p>
            <w:r>
              <w:t>方法</w:t>
            </w:r>
          </w:p>
        </w:tc>
        <w:tc>
          <w:p>
            <w:r>
              <w:t>描述</w:t>
            </w:r>
          </w:p>
        </w:tc>
      </w:tr>
      <w:tr>
        <w:tc>
          <w:p>
            <w:r>
              <w:t>Content()</w:t>
            </w:r>
          </w:p>
        </w:tc>
        <w:tc>
          <w:p>
            <w:r>
              <w:t>获取文字内容</w:t>
            </w:r>
          </w:p>
        </w:tc>
      </w:tr>
      <w:tr>
        <w:tc>
          <w:p>
            <w:r>
              <w:t>setContent(PStringCR)</w:t>
            </w:r>
          </w:p>
        </w:tc>
        <w:tc>
          <w:p>
            <w:r>
              <w:t>设置文字内容</w:t>
            </w:r>
          </w:p>
        </w:tc>
      </w:tr>
      <w:tr>
        <w:tc>
          <w:p>
            <w:r>
              <w:t>style()</w:t>
            </w:r>
          </w:p>
        </w:tc>
        <w:tc>
          <w:p>
            <w:r>
              <w:t>获取文字样式</w:t>
            </w:r>
          </w:p>
        </w:tc>
      </w:tr>
      <w:tr>
        <w:tc>
          <w:p>
            <w:r>
              <w:t>setStyle(PStringCR)</w:t>
            </w:r>
          </w:p>
        </w:tc>
        <w:tc>
          <w:p>
            <w:r>
              <w:t>设置文字样式</w:t>
            </w:r>
          </w:p>
        </w:tc>
      </w:tr>
      <w:tr>
        <w:tc>
          <w:p>
            <w:r>
              <w:t>justification() const</w:t>
            </w:r>
          </w:p>
        </w:tc>
        <w:tc>
          <w:p>
            <w:r>
              <w:t>获取文字对正方式</w:t>
            </w:r>
          </w:p>
        </w:tc>
      </w:tr>
      <w:tr>
        <w:tc>
          <w:p>
            <w:r>
              <w:t>setJustification(P3DTextEntityJustification)</w:t>
            </w:r>
          </w:p>
        </w:tc>
        <w:tc>
          <w:p>
            <w:r>
              <w:t>设置文字对正方式</w:t>
            </w:r>
          </w:p>
        </w:tc>
      </w:tr>
      <w:tr>
        <w:tc>
          <w:p>
            <w:r>
              <w:t>height()</w:t>
            </w:r>
          </w:p>
        </w:tc>
        <w:tc>
          <w:p>
            <w:r>
              <w:t>获取文字高度</w:t>
            </w:r>
          </w:p>
        </w:tc>
      </w:tr>
      <w:tr>
        <w:tc>
          <w:p>
            <w:r>
              <w:t>setHeight(double height)</w:t>
            </w:r>
          </w:p>
        </w:tc>
        <w:tc>
          <w:p>
            <w:r>
              <w:t>设置文字高度</w:t>
            </w:r>
          </w:p>
        </w:tc>
      </w:tr>
      <w:tr>
        <w:tc>
          <w:p>
            <w:r>
              <w:t>rotation()</w:t>
            </w:r>
          </w:p>
        </w:tc>
        <w:tc>
          <w:p>
            <w:r>
              <w:t>获取文字旋转角度</w:t>
            </w:r>
          </w:p>
        </w:tc>
      </w:tr>
      <w:tr>
        <w:tc>
          <w:p>
            <w:r>
              <w:t>setRotation(double rotation)</w:t>
            </w:r>
          </w:p>
        </w:tc>
        <w:tc>
          <w:p>
            <w:r>
              <w:t>设置文字旋转角度</w:t>
            </w:r>
          </w:p>
        </w:tc>
      </w:tr>
      <w:tr>
        <w:tc>
          <w:p>
            <w:r>
              <w:t>widthFactor() const</w:t>
            </w:r>
          </w:p>
        </w:tc>
        <w:tc>
          <w:p>
            <w:r>
              <w:t>获取文字宽度因子</w:t>
            </w:r>
          </w:p>
        </w:tc>
      </w:tr>
      <w:tr>
        <w:tc>
          <w:p>
            <w:r>
              <w:t>setWidthFactor(double)</w:t>
            </w:r>
          </w:p>
        </w:tc>
        <w:tc>
          <w:p>
            <w:r>
              <w:t>设置文字宽度因子</w:t>
            </w:r>
          </w:p>
        </w:tc>
      </w:tr>
      <w:tr>
        <w:tc>
          <w:p>
            <w:r>
              <w:t>pos()</w:t>
            </w:r>
          </w:p>
        </w:tc>
        <w:tc>
          <w:p>
            <w:r>
              <w:t>获取文字位置</w:t>
            </w:r>
          </w:p>
        </w:tc>
      </w:tr>
      <w:tr>
        <w:tc>
          <w:p>
            <w:r>
              <w:t>setPos(::p3d::GePoint3dCR pos)</w:t>
            </w:r>
          </w:p>
        </w:tc>
        <w:tc>
          <w:p>
            <w:r>
              <w:t>设置文字位置</w:t>
            </w:r>
          </w:p>
        </w:tc>
      </w:tr>
      <w:tr>
        <w:tc>
          <w:p>
            <w:r>
              <w:t>isUpsideDown() const</w:t>
            </w:r>
          </w:p>
        </w:tc>
        <w:tc>
          <w:p>
            <w:r>
              <w:t>获取文字是否颠倒</w:t>
            </w:r>
          </w:p>
        </w:tc>
      </w:tr>
      <w:tr>
        <w:tc>
          <w:p>
            <w:r>
              <w:t>setIsUpsideDown(bool isUpsideDown)</w:t>
            </w:r>
          </w:p>
        </w:tc>
        <w:tc>
          <w:p>
            <w:r>
              <w:t>设置文字是否颠倒</w:t>
            </w:r>
          </w:p>
        </w:tc>
      </w:tr>
      <w:tr>
        <w:tc>
          <w:p>
            <w:r>
              <w:t>isBackwards() const</w:t>
            </w:r>
          </w:p>
        </w:tc>
        <w:tc>
          <w:p>
            <w:r>
              <w:t>获取文字是否反向</w:t>
            </w:r>
          </w:p>
        </w:tc>
      </w:tr>
      <w:tr>
        <w:tc>
          <w:p>
            <w:r>
              <w:t>setIsBackwards(bool isBackwards)</w:t>
            </w:r>
          </w:p>
        </w:tc>
        <w:tc>
          <w:p>
            <w:r>
              <w:t>设置文字是否反向</w:t>
            </w:r>
          </w:p>
        </w:tc>
      </w:tr>
      <w:tr>
        <w:tc>
          <w:p>
            <w:r>
              <w:t>isVertical() const</w:t>
            </w:r>
          </w:p>
        </w:tc>
        <w:tc>
          <w:p>
            <w:r>
              <w:t>获取文字是否垂直</w:t>
            </w:r>
          </w:p>
        </w:tc>
      </w:tr>
      <w:tr>
        <w:tc>
          <w:p>
            <w:r>
              <w:t>setIsVertical(bool isVertical)</w:t>
            </w:r>
          </w:p>
        </w:tc>
        <w:tc>
          <w:p>
            <w:r>
              <w:t>设置文字是否垂直</w:t>
            </w:r>
          </w:p>
        </w:tc>
      </w:tr>
      <w:tr>
        <w:tc>
          <w:p>
            <w:r>
              <w:t>setUseFixedHeight(bool fixed)</w:t>
            </w:r>
          </w:p>
        </w:tc>
        <w:tc>
          <w:p>
            <w:r>
              <w:t>设置文字是否使用固定高度</w:t>
            </w:r>
          </w:p>
        </w:tc>
      </w:tr>
    </w:tbl>
    <w:p>
      <w:r>
        <w:rPr>
          <w:b w:val="off"/>
        </w:rPr>
        <w:t>示例代码7-6展示了单行文字的创建，首先创建一个单行文字对象，通过接口设置文字内容、字体、字高等属性，然后将文字保存到指定model上。</w:t>
        <w:br/>
      </w:r>
    </w:p>
    <w:p>
      <w:r/>
    </w:p>
    <w:p>
      <w:r>
        <w:rPr>
          <w:b w:val="off"/>
        </w:rPr>
        <w:t xml:space="preserve">BIMBase::Core::IBPProjectManagerP pProjectManager = BPApplication::getInstance().getProjectManager(); </w:t>
        <w:t xml:space="preserve"> (pProjectManager == nullptr) </w:t>
        <w:t xml:space="preserve">; BPProjectP pProject = pProjectManager-&gt;getMainProject(); </w:t>
        <w:t xml:space="preserve"> (pProject == nullptr) </w:t>
        <w:t xml:space="preserve">; BPModelBaseP pModel = pProjectManager-&gt;getActiveModel(); </w:t>
        <w:t xml:space="preserve"> (pModel == nullptr) </w:t>
        <w:t xml:space="preserve">; BPTextStyle::constructDefaultTextStyle(); BPTextEntityPtr text = BPTextEntity::create(); </w:t>
        <w:t xml:space="preserve"> (text.isNull()) </w:t>
        <w:t>; text-&gt;setContent(_T(</w:t>
        <w:t>)); text-&gt;setWidthFactor(</w:t>
        <w:t>); text-&gt;setStyle(L</w:t>
        <w:t>); text-&gt;setPos(GePoint3d::create(</w:t>
        <w:t xml:space="preserve">, </w:t>
        <w:t xml:space="preserve">, </w:t>
        <w:t>)); text-&gt;setHeight(</w:t>
        <w:t>); text-&gt;setStyle(L</w:t>
        <w:t>); text-&gt;setUseFixedHeight(</w:t>
        <w:t xml:space="preserve">); text-&gt;addToProject(*pProject, pModel-&gt;getModelId()); </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"测试文字Ex"</w:t>
      </w:r>
    </w:p>
    <w:p>
      <w:r>
        <w:rPr>
          <w:b w:val="off"/>
        </w:rPr>
        <w:t>1</w:t>
      </w:r>
    </w:p>
    <w:p>
      <w:r>
        <w:rPr>
          <w:b w:val="off"/>
        </w:rPr>
        <w:t>"微软雅黑"</w:t>
      </w:r>
    </w:p>
    <w:p>
      <w:r>
        <w:rPr>
          <w:b w:val="off"/>
        </w:rPr>
        <w:t>0</w:t>
      </w:r>
    </w:p>
    <w:p>
      <w:r>
        <w:rPr>
          <w:b w:val="off"/>
        </w:rPr>
        <w:t>0</w:t>
      </w:r>
    </w:p>
    <w:p>
      <w:r>
        <w:rPr>
          <w:b w:val="off"/>
        </w:rPr>
        <w:t>0</w:t>
      </w:r>
    </w:p>
    <w:p>
      <w:r>
        <w:rPr>
          <w:b w:val="off"/>
        </w:rPr>
        <w:t>3000</w:t>
      </w:r>
    </w:p>
    <w:p>
      <w:r>
        <w:rPr>
          <w:b w:val="off"/>
        </w:rPr>
        <w:t>"sans-serif"</w:t>
      </w:r>
    </w:p>
    <w:p>
      <w:r>
        <w:rPr>
          <w:b w:val="off"/>
        </w:rPr>
        <w:t>false</w:t>
      </w:r>
    </w:p>
    <w:p/>
    <w:p>
      <w:r>
        <w:rPr>
          <w:b w:val="off"/>
        </w:rPr>
        <w:t>单行文字范例效果如图所示：</w:t>
        <w:br/>
        <w:br/>
        <w:t xml:space="preserve"> </w:t>
        <w:br/>
      </w:r>
    </w:p>
    <w:p/>
    <w:p/>
    <w:p>
      <w:pPr>
        <w:pStyle w:val="4"/>
      </w:pPr>
      <w:r>
        <w:t>7.3.2 多行文字</w:t>
      </w:r>
    </w:p>
    <w:p>
      <w:r>
        <w:rPr>
          <w:b w:val="off"/>
        </w:rPr>
        <w:t>使用类</w:t>
        <w:t>BPMTextEntity</w:t>
        <w:t>可创建多行文字或段落，多行文字较单行文字复杂，其关联类包括多行文字属性（</w:t>
        <w:t>MTextRunPropertiesAppender</w:t>
        <w:t>）， 多行文字段落属性（</w:t>
        <w:t>MTextParagraphPropertiesAppender</w:t>
        <w:t>），多行文字内容（</w:t>
        <w:t>MTextTextLineAppender</w:t>
        <w:t>）等，主要接口见下表。</w:t>
        <w:br/>
      </w:r>
    </w:p>
    <w:p/>
    <w:p/>
    <w:tbl>
      <w:tblPr>
        <w:tblW w:w="0" w:type="auto"/>
        <w:tblBorders>
          <w:top w:val="single"/>
          <w:left w:val="single"/>
          <w:bottom w:val="single"/>
          <w:right w:val="single"/>
          <w:insideH w:val="single"/>
          <w:insideV w:val="single"/>
        </w:tblBorders>
      </w:tblPr>
      <w:tr>
        <w:tc>
          <w:p>
            <w:r>
              <w:t>方法</w:t>
            </w:r>
          </w:p>
        </w:tc>
        <w:tc>
          <w:p>
            <w:r>
              <w:t>描述</w:t>
            </w:r>
          </w:p>
        </w:tc>
      </w:tr>
      <w:tr>
        <w:tc>
          <w:p>
            <w:r>
              <w:t>appendMTextPart(P3DMTextPtr mtext)</w:t>
            </w:r>
          </w:p>
        </w:tc>
        <w:tc>
          <w:p>
            <w:r>
              <w:t>把属性附加到多行文字Part上</w:t>
            </w:r>
          </w:p>
        </w:tc>
      </w:tr>
      <w:tr>
        <w:tc>
          <w:p>
            <w:r>
              <w:t>color</w:t>
            </w:r>
          </w:p>
        </w:tc>
        <w:tc>
          <w:p>
            <w:r>
              <w:t>文字颜色</w:t>
            </w:r>
          </w:p>
        </w:tc>
      </w:tr>
      <w:tr>
        <w:tc>
          <w:p>
            <w:r>
              <w:t>isBold</w:t>
            </w:r>
          </w:p>
        </w:tc>
        <w:tc>
          <w:p>
            <w:r>
              <w:t>文字加粗</w:t>
            </w:r>
          </w:p>
        </w:tc>
      </w:tr>
      <w:tr>
        <w:tc>
          <w:p>
            <w:r>
              <w:t>isItalic</w:t>
            </w:r>
          </w:p>
        </w:tc>
        <w:tc>
          <w:p>
            <w:r>
              <w:t>文字斜体</w:t>
            </w:r>
          </w:p>
        </w:tc>
      </w:tr>
      <w:tr>
        <w:tc>
          <w:p>
            <w:r>
              <w:t>isUnderlined</w:t>
            </w:r>
          </w:p>
        </w:tc>
        <w:tc>
          <w:p>
            <w:r>
              <w:t>文字下划线</w:t>
            </w:r>
          </w:p>
        </w:tc>
      </w:tr>
      <w:tr>
        <w:tc>
          <w:p>
            <w:r>
              <w:t>isOverlined</w:t>
            </w:r>
          </w:p>
        </w:tc>
        <w:tc>
          <w:p>
            <w:r>
              <w:t>文字上划线</w:t>
            </w:r>
          </w:p>
        </w:tc>
      </w:tr>
      <w:tr>
        <w:tc>
          <w:p>
            <w:r>
              <w:t>isSuperScript</w:t>
            </w:r>
          </w:p>
        </w:tc>
        <w:tc>
          <w:p>
            <w:r>
              <w:t>文字上标</w:t>
            </w:r>
          </w:p>
        </w:tc>
      </w:tr>
      <w:tr>
        <w:tc>
          <w:p>
            <w:r>
              <w:t>isSubScript</w:t>
            </w:r>
          </w:p>
        </w:tc>
        <w:tc>
          <w:p>
            <w:r>
              <w:t>文字下标</w:t>
            </w:r>
          </w:p>
        </w:tc>
      </w:tr>
      <w:tr>
        <w:tc>
          <w:p>
            <w:r>
              <w:t>overrideFont</w:t>
            </w:r>
          </w:p>
        </w:tc>
        <w:tc>
          <w:p>
            <w:r>
              <w:t>覆盖字体</w:t>
            </w:r>
          </w:p>
        </w:tc>
      </w:tr>
      <w:tr>
        <w:tc>
          <w:p>
            <w:r>
              <w:t>overrideBigFont</w:t>
            </w:r>
          </w:p>
        </w:tc>
        <w:tc>
          <w:p>
            <w:r>
              <w:t>覆盖大字体</w:t>
            </w:r>
          </w:p>
        </w:tc>
      </w:tr>
      <w:tr>
        <w:tc>
          <w:p>
            <w:r>
              <w:t>overrideFontSize</w:t>
            </w:r>
          </w:p>
        </w:tc>
        <w:tc>
          <w:p>
            <w:r>
              <w:t>覆盖字体大小</w:t>
            </w:r>
          </w:p>
        </w:tc>
      </w:tr>
      <w:tr>
        <w:tc>
          <w:p>
            <w:r>
              <w:t>fontSize</w:t>
            </w:r>
          </w:p>
        </w:tc>
        <w:tc>
          <w:p>
            <w:r>
              <w:t>字体大小</w:t>
            </w:r>
          </w:p>
        </w:tc>
      </w:tr>
      <w:tr>
        <w:tc>
          <w:p>
            <w:r>
              <w:t>font</w:t>
            </w:r>
          </w:p>
        </w:tc>
        <w:tc>
          <w:p>
            <w:r>
              <w:t>字体</w:t>
            </w:r>
          </w:p>
        </w:tc>
      </w:tr>
      <w:tr>
        <w:tc>
          <w:p>
            <w:r>
              <w:t>bigFont</w:t>
            </w:r>
          </w:p>
        </w:tc>
        <w:tc>
          <w:p>
            <w:r>
              <w:t>大字体</w:t>
            </w:r>
          </w:p>
        </w:tc>
      </w:tr>
    </w:tbl>
    <w:p/>
    <w:p/>
    <w:tbl>
      <w:tblPr>
        <w:tblW w:w="0" w:type="auto"/>
        <w:tblBorders>
          <w:top w:val="single"/>
          <w:left w:val="single"/>
          <w:bottom w:val="single"/>
          <w:right w:val="single"/>
          <w:insideH w:val="single"/>
          <w:insideV w:val="single"/>
        </w:tblBorders>
      </w:tblPr>
      <w:tr>
        <w:tc>
          <w:p>
            <w:r>
              <w:t>方法</w:t>
            </w:r>
          </w:p>
        </w:tc>
        <w:tc>
          <w:p>
            <w:r>
              <w:t>描述</w:t>
            </w:r>
          </w:p>
        </w:tc>
      </w:tr>
      <w:tr>
        <w:tc>
          <w:p>
            <w:r>
              <w:t>appendMTextPart(P3DMTextPtr mtext)</w:t>
            </w:r>
          </w:p>
        </w:tc>
        <w:tc>
          <w:p>
            <w:r>
              <w:t>把属性附加到多行文字Part上</w:t>
            </w:r>
          </w:p>
        </w:tc>
      </w:tr>
      <w:tr>
        <w:tc>
          <w:p>
            <w:r>
              <w:t>mtext_FirstLineIndent</w:t>
            </w:r>
          </w:p>
        </w:tc>
        <w:tc>
          <w:p>
            <w:r>
              <w:t>首行缩进</w:t>
            </w:r>
          </w:p>
        </w:tc>
      </w:tr>
      <w:tr>
        <w:tc>
          <w:p>
            <w:r>
              <w:t>mtext_HangingIndent</w:t>
            </w:r>
          </w:p>
        </w:tc>
        <w:tc>
          <w:p>
            <w:r>
              <w:t>悬挂缩进</w:t>
            </w:r>
          </w:p>
        </w:tc>
      </w:tr>
      <w:tr>
        <w:tc>
          <w:p>
            <w:r>
              <w:t>isFullJustified</w:t>
            </w:r>
          </w:p>
        </w:tc>
        <w:tc>
          <w:p>
            <w:r>
              <w:t>是否两端对齐</w:t>
            </w:r>
          </w:p>
        </w:tc>
      </w:tr>
      <w:tr>
        <w:tc>
          <w:p>
            <w:r>
              <w:t>P3DTextEntityJustification</w:t>
            </w:r>
          </w:p>
        </w:tc>
        <w:tc>
          <w:p>
            <w:r>
              <w:t>文字对齐方式</w:t>
            </w:r>
          </w:p>
        </w:tc>
      </w:tr>
      <w:tr>
        <w:tc>
          <w:p>
            <w:r>
              <w:t>lineSpacingValue</w:t>
            </w:r>
          </w:p>
        </w:tc>
        <w:tc>
          <w:p>
            <w:r>
              <w:t>行距值</w:t>
            </w:r>
          </w:p>
        </w:tc>
      </w:tr>
      <w:tr>
        <w:tc>
          <w:p>
            <w:r>
              <w:t>textStyleName</w:t>
            </w:r>
          </w:p>
        </w:tc>
        <w:tc>
          <w:p>
            <w:r>
              <w:t>文字样式名</w:t>
            </w:r>
          </w:p>
        </w:tc>
      </w:tr>
    </w:tbl>
    <w:p/>
    <w:p/>
    <w:tbl>
      <w:tblPr>
        <w:tblW w:w="0" w:type="auto"/>
        <w:tblBorders>
          <w:top w:val="single"/>
          <w:left w:val="single"/>
          <w:bottom w:val="single"/>
          <w:right w:val="single"/>
          <w:insideH w:val="single"/>
          <w:insideV w:val="single"/>
        </w:tblBorders>
      </w:tblPr>
      <w:tr>
        <w:tc>
          <w:p>
            <w:r>
              <w:t>方法</w:t>
            </w:r>
          </w:p>
        </w:tc>
        <w:tc>
          <w:p>
            <w:r>
              <w:t>描述</w:t>
            </w:r>
          </w:p>
        </w:tc>
      </w:tr>
      <w:tr>
        <w:tc>
          <w:p>
            <w:r>
              <w:t>appendMTextPart(P3DMTextPtr mtext)</w:t>
            </w:r>
          </w:p>
        </w:tc>
        <w:tc>
          <w:p>
            <w:r>
              <w:t>把属性附加到多行文字Part上</w:t>
            </w:r>
          </w:p>
        </w:tc>
      </w:tr>
      <w:tr>
        <w:tc>
          <w:p>
            <w:r>
              <w:t>mtextLine</w:t>
            </w:r>
          </w:p>
        </w:tc>
        <w:tc>
          <w:p>
            <w:r>
              <w:t>文字内容</w:t>
            </w:r>
          </w:p>
        </w:tc>
      </w:tr>
    </w:tbl>
    <w:p>
      <w:r>
        <w:rPr>
          <w:b w:val="off"/>
        </w:rPr>
        <w:t>多行文字的创建步骤较多，需要设置段落属性，文字属性；附加文字内容、换行符、分段符等，可参考示例代码7-7进行创建。</w:t>
        <w:br/>
      </w:r>
    </w:p>
    <w:p>
      <w:r/>
    </w:p>
    <w:p>
      <w:r>
        <w:rPr>
          <w:b w:val="off"/>
        </w:rPr>
        <w:t xml:space="preserve">BIMBase::Core::IBPProjectManagerP pProjectManager = BIMBase::Core::BPApplication::getInstance().getProjectManager(); </w:t>
        <w:t xml:space="preserve"> (pProjectManager == nullptr) </w:t>
        <w:t xml:space="preserve">; BPProjectP pProject = pProjectManager-&gt;getMainProject(); </w:t>
        <w:t xml:space="preserve"> (pProject == nullptr) </w:t>
        <w:t xml:space="preserve">; BPModelBaseP pModel = pProjectManager-&gt;getActiveModel(); </w:t>
        <w:t xml:space="preserve"> (pModel == nullptr) </w:t>
        <w:t xml:space="preserve">; </w:t>
        <w:t xml:space="preserve"> BPMTextEntityPtr ptrMtext = </w:t>
        <w:t xml:space="preserve"> BPMTextEntity();; BPFont font1 = BIMBase::Core::BPFontUtil::getDefaultTrueTypeFont(); </w:t>
        <w:t xml:space="preserve"> MTextParagraphPropertiesAppenderPtr appender = </w:t>
        <w:t xml:space="preserve"> MTextParagraphPropertiesAppender; appender-&gt;isFullJustified = </w:t>
        <w:t xml:space="preserve">; appender-&gt;mtext_FirstLineIndent = </w:t>
        <w:t xml:space="preserve">; appender-&gt;mtext_HangingIndent = </w:t>
        <w:t xml:space="preserve">; appender-&gt;lineSpacingValue = </w:t>
        <w:t xml:space="preserve">; ptrMtext-&gt;appendTextPart(appender); </w:t>
        <w:t xml:space="preserve"> MTextRunPropertiesAppenderPtr runAppender = </w:t>
        <w:t xml:space="preserve"> MTextRunPropertiesAppender; runAppender-&gt;isItalic = </w:t>
        <w:t xml:space="preserve">; runAppender-&gt;isOverlined = </w:t>
        <w:t xml:space="preserve">; runAppender-&gt;font = font1; runAppender-&gt;overrideFontSize = </w:t>
        <w:t>; runAppender-&gt;fontSize = GePoint2d::create(</w:t>
        <w:t xml:space="preserve">, </w:t>
        <w:t xml:space="preserve">); ptrMtext-&gt;appendTextPart(runAppender); </w:t>
        <w:t xml:space="preserve"> MTextTextLineAppenderPtr textAppender1 = </w:t>
        <w:t xml:space="preserve"> MTextTextLineAppender; textAppender1-&gt;mtextLine = _T(</w:t>
        <w:t xml:space="preserve">); ptrMtext-&gt;appendTextPart(textAppender1); MTextLineBreakAppenderPtr ptrLineBreak = </w:t>
        <w:t xml:space="preserve"> MTextLineBreakAppender(); ptrMtext-&gt;appendTextPart(ptrLineBreak); MTextTextLineAppenderPtr textAppender2 = </w:t>
        <w:t xml:space="preserve"> MTextTextLineAppender; textAppender2-&gt;mtextLine = _T(</w:t>
        <w:t xml:space="preserve">); ptrMtext-&gt;appendTextPart(textAppender2); ptrMtext-&gt;addToProject(*pProject, pModel-&gt;getModelId()); </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//创建多行文字</w:t>
      </w:r>
    </w:p>
    <w:p>
      <w:r>
        <w:rPr>
          <w:b w:val="off"/>
        </w:rPr>
        <w:t>new</w:t>
      </w:r>
    </w:p>
    <w:p>
      <w:r>
        <w:rPr>
          <w:b w:val="off"/>
        </w:rPr>
        <w:t>//多行文字之间的段落设置</w:t>
      </w:r>
    </w:p>
    <w:p>
      <w:r>
        <w:rPr>
          <w:b w:val="off"/>
        </w:rPr>
        <w:t>new</w:t>
      </w:r>
    </w:p>
    <w:p>
      <w:r>
        <w:rPr>
          <w:b w:val="off"/>
        </w:rPr>
        <w:t>false</w:t>
      </w:r>
    </w:p>
    <w:p>
      <w:r>
        <w:rPr>
          <w:b w:val="off"/>
        </w:rPr>
        <w:t>0</w:t>
      </w:r>
    </w:p>
    <w:p>
      <w:r>
        <w:rPr>
          <w:b w:val="off"/>
        </w:rPr>
        <w:t>0</w:t>
      </w:r>
    </w:p>
    <w:p>
      <w:r>
        <w:rPr>
          <w:b w:val="off"/>
        </w:rPr>
        <w:t>400</w:t>
      </w:r>
    </w:p>
    <w:p>
      <w:r>
        <w:rPr>
          <w:b w:val="off"/>
        </w:rPr>
        <w:t>//多行文字属性设置</w:t>
      </w:r>
    </w:p>
    <w:p>
      <w:r>
        <w:rPr>
          <w:b w:val="off"/>
        </w:rPr>
        <w:t>new</w:t>
      </w:r>
    </w:p>
    <w:p>
      <w:r>
        <w:rPr>
          <w:b w:val="off"/>
        </w:rPr>
        <w:t>false</w:t>
      </w:r>
    </w:p>
    <w:p>
      <w:r>
        <w:rPr>
          <w:b w:val="off"/>
        </w:rPr>
        <w:t>false</w:t>
      </w:r>
    </w:p>
    <w:p>
      <w:r>
        <w:rPr>
          <w:b w:val="off"/>
        </w:rPr>
        <w:t>true</w:t>
      </w:r>
    </w:p>
    <w:p>
      <w:r>
        <w:rPr>
          <w:b w:val="off"/>
        </w:rPr>
        <w:t>400</w:t>
      </w:r>
    </w:p>
    <w:p>
      <w:r>
        <w:rPr>
          <w:b w:val="off"/>
        </w:rPr>
        <w:t>600</w:t>
      </w:r>
    </w:p>
    <w:p>
      <w:r>
        <w:rPr>
          <w:b w:val="off"/>
        </w:rPr>
        <w:t>//多行文字内容设置</w:t>
      </w:r>
    </w:p>
    <w:p>
      <w:r>
        <w:rPr>
          <w:b w:val="off"/>
        </w:rPr>
        <w:t>new</w:t>
      </w:r>
    </w:p>
    <w:p>
      <w:r>
        <w:rPr>
          <w:b w:val="off"/>
        </w:rPr>
        <w:t>"测试多行文字行1"</w:t>
      </w:r>
    </w:p>
    <w:p>
      <w:r>
        <w:rPr>
          <w:b w:val="off"/>
        </w:rPr>
        <w:t>new</w:t>
      </w:r>
    </w:p>
    <w:p>
      <w:r>
        <w:rPr>
          <w:b w:val="off"/>
        </w:rPr>
        <w:t>new</w:t>
      </w:r>
    </w:p>
    <w:p>
      <w:r>
        <w:rPr>
          <w:b w:val="off"/>
        </w:rPr>
        <w:t>"测试多行文字行2"</w:t>
      </w:r>
    </w:p>
    <w:p/>
    <w:p>
      <w:pPr>
        <w:pStyle w:val="3"/>
      </w:pPr>
      <w:r>
        <w:t>7.5 表格</w:t>
      </w:r>
    </w:p>
    <w:p>
      <w:r>
        <w:rPr>
          <w:b w:val="off"/>
        </w:rPr>
        <w:t>BIMBase API可直接创建表格，相关对象包括</w:t>
        <w:t>BPTableEntity</w:t>
        <w:t>、</w:t>
        <w:t>BPTableCellEntity</w:t>
        <w:t>、</w:t>
        <w:t>BPTableEntityManager</w:t>
        <w:t>，常用接口见下表。</w:t>
        <w:br/>
      </w:r>
    </w:p>
    <w:p/>
    <w:p/>
    <w:tbl>
      <w:tblPr>
        <w:tblW w:w="0" w:type="auto"/>
        <w:tblBorders>
          <w:top w:val="single"/>
          <w:left w:val="single"/>
          <w:bottom w:val="single"/>
          <w:right w:val="single"/>
          <w:insideH w:val="single"/>
          <w:insideV w:val="single"/>
        </w:tblBorders>
      </w:tblPr>
      <w:tr>
        <w:tc>
          <w:p>
            <w:r>
              <w:t>方法</w:t>
            </w:r>
          </w:p>
        </w:tc>
        <w:tc>
          <w:p>
            <w:r>
              <w:t>描述</w:t>
            </w:r>
          </w:p>
        </w:tc>
      </w:tr>
      <w:tr>
        <w:tc>
          <w:p>
            <w:r>
              <w:t>setColmnNum(int)</w:t>
            </w:r>
          </w:p>
        </w:tc>
        <w:tc>
          <w:p>
            <w:r>
              <w:t>设置表格列数</w:t>
            </w:r>
          </w:p>
        </w:tc>
      </w:tr>
      <w:tr>
        <w:tc>
          <w:p>
            <w:r>
              <w:t>setRowNum(int)</w:t>
            </w:r>
          </w:p>
        </w:tc>
        <w:tc>
          <w:p>
            <w:r>
              <w:t>设置表格行数</w:t>
            </w:r>
          </w:p>
        </w:tc>
      </w:tr>
      <w:tr>
        <w:tc>
          <w:p>
            <w:r>
              <w:t>setColWidths(double)</w:t>
            </w:r>
          </w:p>
        </w:tc>
        <w:tc>
          <w:p>
            <w:r>
              <w:t>设置表格列宽（列宽一致）</w:t>
            </w:r>
          </w:p>
        </w:tc>
      </w:tr>
      <w:tr>
        <w:tc>
          <w:p>
            <w:r>
              <w:t>setRowHeight(double)</w:t>
            </w:r>
          </w:p>
        </w:tc>
        <w:tc>
          <w:p>
            <w:r>
              <w:t>设置表格行高（行高一致）</w:t>
            </w:r>
          </w:p>
        </w:tc>
      </w:tr>
      <w:tr>
        <w:tc>
          <w:p>
            <w:r>
              <w:t>)</w:t>
            </w:r>
          </w:p>
        </w:tc>
        <w:tc>
          <w:p>
            <w:r>
              <w:t>设置表格列宽数组</w:t>
            </w:r>
          </w:p>
        </w:tc>
      </w:tr>
      <w:tr>
        <w:tc>
          <w:p>
            <w:r>
              <w:t>)</w:t>
            </w:r>
          </w:p>
        </w:tc>
        <w:tc>
          <w:p>
            <w:r>
              <w:t>设置表格行高数组</w:t>
            </w:r>
          </w:p>
        </w:tc>
      </w:tr>
      <w:tr>
        <w:tc>
          <w:p>
            <w:r>
              <w:t>addCellForTable()</w:t>
            </w:r>
          </w:p>
        </w:tc>
        <w:tc>
          <w:p>
            <w:r>
              <w:t>给表格添加单元格</w:t>
            </w:r>
          </w:p>
        </w:tc>
      </w:tr>
    </w:tbl>
    <w:p/>
    <w:p/>
    <w:tbl>
      <w:tblPr>
        <w:tblW w:w="0" w:type="auto"/>
        <w:tblBorders>
          <w:top w:val="single"/>
          <w:left w:val="single"/>
          <w:bottom w:val="single"/>
          <w:right w:val="single"/>
          <w:insideH w:val="single"/>
          <w:insideV w:val="single"/>
        </w:tblBorders>
      </w:tblPr>
      <w:tr>
        <w:tc>
          <w:p>
            <w:r>
              <w:t>成员名</w:t>
            </w:r>
          </w:p>
        </w:tc>
        <w:tc>
          <w:p>
            <w:r>
              <w:t>数据类型</w:t>
            </w:r>
          </w:p>
        </w:tc>
        <w:tc>
          <w:p>
            <w:r>
              <w:t>说明</w:t>
            </w:r>
          </w:p>
        </w:tc>
      </w:tr>
      <w:tr>
        <w:tc>
          <w:p>
            <w:r>
              <w:t>m_rowIndex</w:t>
            </w:r>
          </w:p>
        </w:tc>
        <w:tc>
          <w:p>
            <w:r>
              <w:t>int</w:t>
            </w:r>
          </w:p>
        </w:tc>
        <w:tc>
          <w:p>
            <w:r>
              <w:t>单元格行号</w:t>
            </w:r>
          </w:p>
        </w:tc>
      </w:tr>
      <w:tr>
        <w:tc>
          <w:p>
            <w:r>
              <w:t>m_colIndex</w:t>
            </w:r>
          </w:p>
        </w:tc>
        <w:tc>
          <w:p>
            <w:r>
              <w:t>int</w:t>
            </w:r>
          </w:p>
        </w:tc>
        <w:tc>
          <w:p>
            <w:r>
              <w:t>单元格列号</w:t>
            </w:r>
          </w:p>
        </w:tc>
      </w:tr>
      <w:tr>
        <w:tc>
          <w:p>
            <w:r>
              <w:t>m_isMerged</w:t>
            </w:r>
          </w:p>
        </w:tc>
        <w:tc>
          <w:p>
            <w:r>
              <w:t>bool</w:t>
            </w:r>
          </w:p>
        </w:tc>
        <w:tc>
          <w:p>
            <w:r>
              <w:t>是否为合并单元</w:t>
            </w:r>
          </w:p>
        </w:tc>
      </w:tr>
      <w:tr>
        <w:tc>
          <w:p>
            <w:r>
              <w:t>m_context</w:t>
            </w:r>
          </w:p>
        </w:tc>
        <w:tc>
          <w:p>
            <w:r>
              <w:t>BPMTextEntity</w:t>
            </w:r>
          </w:p>
        </w:tc>
        <w:tc>
          <w:p>
            <w:r>
              <w:t>单元格内容</w:t>
            </w:r>
          </w:p>
        </w:tc>
      </w:tr>
    </w:tbl>
    <w:p/>
    <w:p/>
    <w:tbl>
      <w:tblPr>
        <w:tblW w:w="0" w:type="auto"/>
        <w:tblBorders>
          <w:top w:val="single"/>
          <w:left w:val="single"/>
          <w:bottom w:val="single"/>
          <w:right w:val="single"/>
          <w:insideH w:val="single"/>
          <w:insideV w:val="single"/>
        </w:tblBorders>
      </w:tblPr>
      <w:tr>
        <w:tc>
          <w:p>
            <w:r>
              <w:t>方法</w:t>
            </w:r>
          </w:p>
        </w:tc>
        <w:tc>
          <w:p>
            <w:r>
              <w:t>描述</w:t>
            </w:r>
          </w:p>
        </w:tc>
      </w:tr>
      <w:tr>
        <w:tc>
          <w:p>
            <w:r>
              <w:t>inserColumnfromLeft(int, double)</w:t>
            </w:r>
          </w:p>
        </w:tc>
        <w:tc>
          <w:p>
            <w:r>
              <w:t>从左侧插入列</w:t>
            </w:r>
          </w:p>
        </w:tc>
      </w:tr>
      <w:tr>
        <w:tc>
          <w:p>
            <w:r>
              <w:t>inserColumnfromRight(int, double)</w:t>
            </w:r>
          </w:p>
        </w:tc>
        <w:tc>
          <w:p>
            <w:r>
              <w:t>从右侧插入列</w:t>
            </w:r>
          </w:p>
        </w:tc>
      </w:tr>
      <w:tr>
        <w:tc>
          <w:p>
            <w:r>
              <w:t>inserRowfromTop(int, double)</w:t>
            </w:r>
          </w:p>
        </w:tc>
        <w:tc>
          <w:p>
            <w:r>
              <w:t>从上插入行</w:t>
            </w:r>
          </w:p>
        </w:tc>
      </w:tr>
      <w:tr>
        <w:tc>
          <w:p>
            <w:r>
              <w:t>inserRowfromBottom(int, double)</w:t>
            </w:r>
          </w:p>
        </w:tc>
        <w:tc>
          <w:p>
            <w:r>
              <w:t>从下插入行</w:t>
            </w:r>
          </w:p>
        </w:tc>
      </w:tr>
      <w:tr>
        <w:tc>
          <w:p>
            <w:r>
              <w:t>deleteColumnFromTable(int)</w:t>
            </w:r>
          </w:p>
        </w:tc>
        <w:tc>
          <w:p>
            <w:r>
              <w:t>删除列</w:t>
            </w:r>
          </w:p>
        </w:tc>
      </w:tr>
      <w:tr>
        <w:tc>
          <w:p>
            <w:r>
              <w:t>deleteRowFromTable(int)</w:t>
            </w:r>
          </w:p>
        </w:tc>
        <w:tc>
          <w:p>
            <w:r>
              <w:t>删除行</w:t>
            </w:r>
          </w:p>
        </w:tc>
      </w:tr>
      <w:tr>
        <w:tc>
          <w:p>
            <w:r>
              <w:t>splitCellsInTable(int, int)</w:t>
            </w:r>
          </w:p>
        </w:tc>
        <w:tc>
          <w:p>
            <w:r>
              <w:t>拆分单元格</w:t>
            </w:r>
          </w:p>
        </w:tc>
      </w:tr>
      <w:tr>
        <w:tc>
          <w:p>
            <w:r>
              <w:t>mergeCellsInTable(BPTableCellEntity,BPTableCellEntity)</w:t>
            </w:r>
          </w:p>
        </w:tc>
        <w:tc>
          <w:p>
            <w:r>
              <w:t>合并单元格</w:t>
            </w:r>
          </w:p>
        </w:tc>
      </w:tr>
      <w:tr>
        <w:tc>
          <w:p>
            <w:r>
              <w:t>setContextEntityForCell(BPGraphicElementP, int, int)</w:t>
            </w:r>
          </w:p>
        </w:tc>
        <w:tc>
          <w:p>
            <w:r>
              <w:t>设置单元格的多行文字</w:t>
            </w:r>
          </w:p>
        </w:tc>
      </w:tr>
      <w:tr>
        <w:tc>
          <w:p>
            <w:r>
              <w:t>getContextEntityFromCell(BPEntityId&amp;, int, int)</w:t>
            </w:r>
          </w:p>
        </w:tc>
        <w:tc>
          <w:p>
            <w:r>
              <w:t>获取单元格内多行文字的EntityId</w:t>
            </w:r>
          </w:p>
        </w:tc>
      </w:tr>
    </w:tbl>
    <w:p>
      <w:r>
        <w:rPr>
          <w:b w:val="off"/>
        </w:rPr>
        <w:t>示例代码7-8创建了一个当前工程中Cube对象的列表。首先获取当前工程所有Cube对象，创建表格，在表格中展示每个Cube对象的长、宽、高信息。</w:t>
        <w:br/>
      </w:r>
    </w:p>
    <w:p>
      <w:r/>
    </w:p>
    <w:p>
      <w:r>
        <w:rPr>
          <w:b w:val="off"/>
        </w:rPr>
        <w:t xml:space="preserve"> vector&lt;DemoObject::CubeDemo&gt; vctCube; BPProjectP pProject = BPApplication::getInstance().getProjectManager()-&gt;getMainProject(); </w:t>
        <w:t xml:space="preserve"> (pProject == nullptr) </w:t>
        <w:t xml:space="preserve">; BPEntityArray entityArray; BPEntityUtil::getEntities(entityArray, *pProject, PBM_SCHEMA_Demo, PBM_CLASS_CUBE_Demo); </w:t>
        <w:t xml:space="preserve"> (entityArray.getCount() == </w:t>
        <w:t xml:space="preserve">) </w:t>
        <w:t xml:space="preserve">; </w:t>
        <w:t xml:space="preserve"> (int i = </w:t>
        <w:t xml:space="preserve">; i &lt; entityArray.getCount(); i++) { BPEntityPtr curr = entityArray.getByIndex(i); </w:t>
        <w:t xml:space="preserve"> (!curr || !curr.isValid()) </w:t>
        <w:t xml:space="preserve">; BIMBase::Core::BPDataPtr ptrData = BPDataUtil::getDataOnEntity(*curr); </w:t>
        <w:t xml:space="preserve"> (!ptrData.isValid()) </w:t>
        <w:t xml:space="preserve">; </w:t>
        <w:t xml:space="preserve"> CubeDemo pbCube; pbCube.initFromData(*ptrData); vctCube.push_back(pbCube); } </w:t>
        <w:t xml:space="preserve"> (vctCube.size() == </w:t>
        <w:t>) { AfxMessageBox(_T(</w:t>
        <w:t xml:space="preserve">)); </w:t>
        <w:t xml:space="preserve">; } </w:t>
        <w:t xml:space="preserve"> (pProject == nullptr) </w:t>
        <w:t xml:space="preserve">; </w:t>
        <w:t xml:space="preserve"> BPTableEntityP table = </w:t>
        <w:t xml:space="preserve"> BPTableEntity; table-&gt;setRowNum(vctCube.size() + </w:t>
        <w:t>); table-&gt;setColumnNum(</w:t>
        <w:t>); table-&gt;setColWidths(</w:t>
        <w:t>); table-&gt;setRowHeight(</w:t>
        <w:t xml:space="preserve">); table-&gt;addCellForTable(); BPModelBaseP pModel = pProject-&gt;getActiveModel(); </w:t>
        <w:t xml:space="preserve"> (pModel == nullptr) </w:t>
        <w:t>; BPTableEntityManager tablemanager = BPTableEntityManager(table); table-&gt;setTransform(p3d::GeTransform::create(</w:t>
        <w:t xml:space="preserve">, </w:t>
        <w:t xml:space="preserve">, </w:t>
        <w:t xml:space="preserve">)); p3d::P3DStatus status = table-&gt;addToProject(*pProject, pModel-&gt;GetModelId()); auto fun = [&amp;](PString sCur,bool bUnderlinedCur,bool bBold, UInt32 colorCur, double HangingIndentCur, int cellR,int cellC) { </w:t>
        <w:t xml:space="preserve"> BPMTextEntity pbmtext; BPFont font1 = BIMBase::Core::BPFontUtil::getDefaultTrueTypeFont(); </w:t>
        <w:t xml:space="preserve"> MTextParagraphPropertiesAppenderPtr ptrAppender = </w:t>
        <w:t xml:space="preserve"> MTextParagraphPropertiesAppender; ptrAppender-&gt;isFullJustified = </w:t>
        <w:t xml:space="preserve">; ptrAppender-&gt;mtext_FirstLineIndent = </w:t>
        <w:t xml:space="preserve">; ptrAppender-&gt;mtext_HangingIndent = HangingIndentCur; pbmtext.appendTextPart(ptrAppender); </w:t>
        <w:t xml:space="preserve"> MTextRunPropertiesAppenderPtr ptrRunAppender = </w:t>
        <w:t xml:space="preserve"> MTextRunPropertiesAppender; ptrRunAppender-&gt;color = colorCur; ptrRunAppender-&gt;isBold = bBold; ptrRunAppender-&gt;isItalic = </w:t>
        <w:t xml:space="preserve">; ptrRunAppender-&gt;isUnderlined = bUnderlinedCur; ptrRunAppender-&gt;isOverlined = </w:t>
        <w:t xml:space="preserve">; ptrRunAppender-&gt;font = font1; ptrRunAppender-&gt;overrideFontSize = </w:t>
        <w:t>; ptrRunAppender-&gt;fontSize = GePoint2d::create(</w:t>
        <w:t xml:space="preserve">, </w:t>
        <w:t xml:space="preserve">); pbmtext.appendTextPart(ptrRunAppender); </w:t>
        <w:t xml:space="preserve"> MTextTextLineAppenderPtr ptrTextAppender = </w:t>
        <w:t xml:space="preserve"> MTextTextLineAppender; ptrTextAppender-&gt;mtextLine = sCur; pbmtext.appendTextPart(ptrTextAppender); tablemanager.setContextEntityForCell(&amp;pbmtext, cellR, cellC); }; </w:t>
        <w:t xml:space="preserve"> fun(L</w:t>
        <w:t xml:space="preserve">, </w:t>
        <w:t>,</w:t>
        <w:t xml:space="preserve">, </w:t>
        <w:t>,</w:t>
        <w:t xml:space="preserve">, </w:t>
        <w:t xml:space="preserve">, </w:t>
        <w:t>); fun(L</w:t>
        <w:t xml:space="preserve">, </w:t>
        <w:t xml:space="preserve">, </w:t>
        <w:t xml:space="preserve">, </w:t>
        <w:t xml:space="preserve">, </w:t>
        <w:t>,</w:t>
        <w:t xml:space="preserve">, </w:t>
        <w:t>); fun(L</w:t>
        <w:t xml:space="preserve">, </w:t>
        <w:t xml:space="preserve">, </w:t>
        <w:t xml:space="preserve">, </w:t>
        <w:t xml:space="preserve">, </w:t>
        <w:t>,</w:t>
        <w:t xml:space="preserve">, </w:t>
        <w:t>); fun(L</w:t>
        <w:t xml:space="preserve">, </w:t>
        <w:t xml:space="preserve">, </w:t>
        <w:t xml:space="preserve">, </w:t>
        <w:t>,</w:t>
        <w:t xml:space="preserve">, </w:t>
        <w:t xml:space="preserve">, </w:t>
        <w:t>); fun(L</w:t>
        <w:t xml:space="preserve">, </w:t>
        <w:t xml:space="preserve">, </w:t>
        <w:t xml:space="preserve">, </w:t>
        <w:t>,</w:t>
        <w:t xml:space="preserve">, </w:t>
        <w:t xml:space="preserve">, </w:t>
        <w:t xml:space="preserve">); BPTableCellEntity cell1, cell2; cell1.m_rowIndex = </w:t>
        <w:t xml:space="preserve">; cell1.m_colIndex = </w:t>
        <w:t xml:space="preserve">; cell2.m_rowIndex = </w:t>
        <w:t xml:space="preserve">; cell2.m_colIndex = </w:t>
        <w:t xml:space="preserve">; tablemanager.mergeCellsInTable(cell1, cell2); </w:t>
        <w:t xml:space="preserve"> </w:t>
        <w:t xml:space="preserve"> (int n = </w:t>
        <w:t>; n &lt; vctCube.size(); n++) { CString str,strL,strW,strH; str.Format(_T(</w:t>
        <w:t>),n+</w:t>
        <w:t>); strL.Format(_T(</w:t>
        <w:t>), vctCube[n].getLength()); strW.Format(_T(</w:t>
        <w:t>), vctCube[n].getWidth()); strH.Format(_T(</w:t>
        <w:t xml:space="preserve">), vctCube[n].getHeight()); fun(str.GetString(), </w:t>
        <w:t xml:space="preserve">, </w:t>
        <w:t xml:space="preserve">, </w:t>
        <w:t xml:space="preserve">, </w:t>
        <w:t xml:space="preserve">, n + </w:t>
        <w:t xml:space="preserve">, </w:t>
        <w:t xml:space="preserve">); fun(strL.GetString(), </w:t>
        <w:t xml:space="preserve">, </w:t>
        <w:t xml:space="preserve">, </w:t>
        <w:t xml:space="preserve">, </w:t>
        <w:t xml:space="preserve">, n + </w:t>
        <w:t xml:space="preserve">, </w:t>
        <w:t xml:space="preserve">); fun(strW.GetString(), </w:t>
        <w:t xml:space="preserve">, </w:t>
        <w:t xml:space="preserve">, </w:t>
        <w:t xml:space="preserve">, </w:t>
        <w:t xml:space="preserve">, n + </w:t>
        <w:t xml:space="preserve">, </w:t>
        <w:t xml:space="preserve">); fun(strH.GetString(), </w:t>
        <w:t xml:space="preserve">, </w:t>
        <w:t xml:space="preserve">, </w:t>
        <w:t xml:space="preserve">, </w:t>
        <w:t xml:space="preserve">, n + </w:t>
        <w:t xml:space="preserve">, </w:t>
        <w:t xml:space="preserve">); } </w:t>
      </w:r>
    </w:p>
    <w:p>
      <w:r>
        <w:rPr>
          <w:b w:val="off"/>
        </w:rPr>
        <w:t>//获取当前工程所有立方体</w:t>
      </w:r>
    </w:p>
    <w:p>
      <w:r>
        <w:rPr>
          <w:b w:val="off"/>
        </w:rPr>
        <w:t>if</w:t>
      </w:r>
    </w:p>
    <w:p>
      <w:r>
        <w:rPr>
          <w:b w:val="off"/>
        </w:rPr>
        <w:t>return</w:t>
      </w:r>
    </w:p>
    <w:p>
      <w:r>
        <w:rPr>
          <w:b w:val="off"/>
        </w:rPr>
        <w:t>if</w:t>
      </w:r>
    </w:p>
    <w:p>
      <w:r>
        <w:rPr>
          <w:b w:val="off"/>
        </w:rPr>
        <w:t>0</w:t>
      </w:r>
    </w:p>
    <w:p>
      <w:r>
        <w:rPr>
          <w:b w:val="off"/>
        </w:rPr>
        <w:t>return</w:t>
      </w:r>
    </w:p>
    <w:p>
      <w:r>
        <w:rPr>
          <w:b w:val="off"/>
        </w:rPr>
        <w:t>for</w:t>
      </w:r>
    </w:p>
    <w:p>
      <w:r>
        <w:rPr>
          <w:b w:val="off"/>
        </w:rPr>
        <w:t>0</w:t>
      </w:r>
    </w:p>
    <w:p>
      <w:r>
        <w:rPr>
          <w:b w:val="off"/>
        </w:rPr>
        <w:t>if</w:t>
      </w:r>
    </w:p>
    <w:p>
      <w:r>
        <w:rPr>
          <w:b w:val="off"/>
        </w:rPr>
        <w:t>continue</w:t>
      </w:r>
    </w:p>
    <w:p>
      <w:r>
        <w:rPr>
          <w:b w:val="off"/>
        </w:rPr>
        <w:t>if</w:t>
      </w:r>
    </w:p>
    <w:p>
      <w:r>
        <w:rPr>
          <w:b w:val="off"/>
        </w:rPr>
        <w:t>continue</w:t>
      </w:r>
    </w:p>
    <w:p>
      <w:r>
        <w:rPr>
          <w:b w:val="off"/>
        </w:rPr>
        <w:t>//根据根据实例初始化</w:t>
      </w:r>
    </w:p>
    <w:p>
      <w:r>
        <w:rPr>
          <w:b w:val="off"/>
        </w:rPr>
        <w:t>if</w:t>
      </w:r>
    </w:p>
    <w:p>
      <w:r>
        <w:rPr>
          <w:b w:val="off"/>
        </w:rPr>
        <w:t>0</w:t>
      </w:r>
    </w:p>
    <w:p>
      <w:r>
        <w:rPr>
          <w:b w:val="off"/>
        </w:rPr>
        <w:t>"请先布置立方体"</w:t>
      </w:r>
    </w:p>
    <w:p>
      <w:r>
        <w:rPr>
          <w:b w:val="off"/>
        </w:rPr>
        <w:t>return</w:t>
      </w:r>
    </w:p>
    <w:p>
      <w:r>
        <w:rPr>
          <w:b w:val="off"/>
        </w:rPr>
        <w:t>if</w:t>
      </w:r>
    </w:p>
    <w:p>
      <w:r>
        <w:rPr>
          <w:b w:val="off"/>
        </w:rPr>
        <w:t>return</w:t>
      </w:r>
    </w:p>
    <w:p>
      <w:r>
        <w:rPr>
          <w:b w:val="off"/>
        </w:rPr>
        <w:t>//创建表格</w:t>
      </w:r>
    </w:p>
    <w:p>
      <w:r>
        <w:rPr>
          <w:b w:val="off"/>
        </w:rPr>
        <w:t>new</w:t>
      </w:r>
    </w:p>
    <w:p>
      <w:r>
        <w:rPr>
          <w:b w:val="off"/>
        </w:rPr>
        <w:t>2</w:t>
      </w:r>
    </w:p>
    <w:p>
      <w:r>
        <w:rPr>
          <w:b w:val="off"/>
        </w:rPr>
        <w:t>4</w:t>
      </w:r>
    </w:p>
    <w:p>
      <w:r>
        <w:rPr>
          <w:b w:val="off"/>
        </w:rPr>
        <w:t>10000</w:t>
      </w:r>
    </w:p>
    <w:p>
      <w:r>
        <w:rPr>
          <w:b w:val="off"/>
        </w:rPr>
        <w:t>2000</w:t>
      </w:r>
    </w:p>
    <w:p>
      <w:r>
        <w:rPr>
          <w:b w:val="off"/>
        </w:rPr>
        <w:t>if</w:t>
      </w:r>
    </w:p>
    <w:p>
      <w:r>
        <w:rPr>
          <w:b w:val="off"/>
        </w:rPr>
        <w:t>return</w:t>
      </w:r>
    </w:p>
    <w:p>
      <w:r>
        <w:rPr>
          <w:b w:val="off"/>
        </w:rPr>
        <w:t>0</w:t>
      </w:r>
    </w:p>
    <w:p>
      <w:r>
        <w:rPr>
          <w:b w:val="off"/>
        </w:rPr>
        <w:t>20000</w:t>
      </w:r>
    </w:p>
    <w:p>
      <w:r>
        <w:rPr>
          <w:b w:val="off"/>
        </w:rPr>
        <w:t>0</w:t>
      </w:r>
    </w:p>
    <w:p>
      <w:r>
        <w:rPr>
          <w:b w:val="off"/>
        </w:rPr>
        <w:t>//创建一个文字</w:t>
      </w:r>
    </w:p>
    <w:p>
      <w:r>
        <w:rPr>
          <w:b w:val="off"/>
        </w:rPr>
        <w:t>//多行文字之间的段落设置</w:t>
      </w:r>
    </w:p>
    <w:p>
      <w:r>
        <w:rPr>
          <w:b w:val="off"/>
        </w:rPr>
        <w:t>new</w:t>
      </w:r>
    </w:p>
    <w:p>
      <w:r>
        <w:rPr>
          <w:b w:val="off"/>
        </w:rPr>
        <w:t>false</w:t>
      </w:r>
    </w:p>
    <w:p>
      <w:r>
        <w:rPr>
          <w:b w:val="off"/>
        </w:rPr>
        <w:t>0</w:t>
      </w:r>
    </w:p>
    <w:p>
      <w:r>
        <w:rPr>
          <w:b w:val="off"/>
        </w:rPr>
        <w:t>//多行文字属性设置</w:t>
      </w:r>
    </w:p>
    <w:p>
      <w:r>
        <w:rPr>
          <w:b w:val="off"/>
        </w:rPr>
        <w:t>new</w:t>
      </w:r>
    </w:p>
    <w:p>
      <w:r>
        <w:rPr>
          <w:b w:val="off"/>
        </w:rPr>
        <w:t>false</w:t>
      </w:r>
    </w:p>
    <w:p>
      <w:r>
        <w:rPr>
          <w:b w:val="off"/>
        </w:rPr>
        <w:t>false</w:t>
      </w:r>
    </w:p>
    <w:p>
      <w:r>
        <w:rPr>
          <w:b w:val="off"/>
        </w:rPr>
        <w:t>true</w:t>
      </w:r>
    </w:p>
    <w:p>
      <w:r>
        <w:rPr>
          <w:b w:val="off"/>
        </w:rPr>
        <w:t>400</w:t>
      </w:r>
    </w:p>
    <w:p>
      <w:r>
        <w:rPr>
          <w:b w:val="off"/>
        </w:rPr>
        <w:t>600</w:t>
      </w:r>
    </w:p>
    <w:p>
      <w:r>
        <w:rPr>
          <w:b w:val="off"/>
        </w:rPr>
        <w:t>//多行文字内容设置</w:t>
      </w:r>
    </w:p>
    <w:p>
      <w:r>
        <w:rPr>
          <w:b w:val="off"/>
        </w:rPr>
        <w:t>new</w:t>
      </w:r>
    </w:p>
    <w:p>
      <w:r>
        <w:rPr>
          <w:b w:val="off"/>
        </w:rPr>
        <w:t>//表头</w:t>
      </w:r>
    </w:p>
    <w:p>
      <w:r>
        <w:rPr>
          <w:b w:val="off"/>
        </w:rPr>
        <w:t>"立方体属性表"</w:t>
      </w:r>
    </w:p>
    <w:p>
      <w:r>
        <w:rPr>
          <w:b w:val="off"/>
        </w:rPr>
        <w:t>false</w:t>
      </w:r>
    </w:p>
    <w:p>
      <w:r>
        <w:rPr>
          <w:b w:val="off"/>
        </w:rPr>
        <w:t>true</w:t>
      </w:r>
    </w:p>
    <w:p>
      <w:r>
        <w:rPr>
          <w:b w:val="off"/>
        </w:rPr>
        <w:t>2</w:t>
      </w:r>
    </w:p>
    <w:p>
      <w:r>
        <w:rPr>
          <w:b w:val="off"/>
        </w:rPr>
        <w:t>1</w:t>
      </w:r>
    </w:p>
    <w:p>
      <w:r>
        <w:rPr>
          <w:b w:val="off"/>
        </w:rPr>
        <w:t>0</w:t>
      </w:r>
    </w:p>
    <w:p>
      <w:r>
        <w:rPr>
          <w:b w:val="off"/>
        </w:rPr>
        <w:t>2</w:t>
      </w:r>
    </w:p>
    <w:p>
      <w:r>
        <w:rPr>
          <w:b w:val="off"/>
        </w:rPr>
        <w:t>"序号"</w:t>
      </w:r>
    </w:p>
    <w:p>
      <w:r>
        <w:rPr>
          <w:b w:val="off"/>
        </w:rPr>
        <w:t>true</w:t>
      </w:r>
    </w:p>
    <w:p>
      <w:r>
        <w:rPr>
          <w:b w:val="off"/>
        </w:rPr>
        <w:t>false</w:t>
      </w:r>
    </w:p>
    <w:p>
      <w:r>
        <w:rPr>
          <w:b w:val="off"/>
        </w:rPr>
        <w:t>0</w:t>
      </w:r>
    </w:p>
    <w:p>
      <w:r>
        <w:rPr>
          <w:b w:val="off"/>
        </w:rPr>
        <w:t>0</w:t>
      </w:r>
    </w:p>
    <w:p>
      <w:r>
        <w:rPr>
          <w:b w:val="off"/>
        </w:rPr>
        <w:t>1</w:t>
      </w:r>
    </w:p>
    <w:p>
      <w:r>
        <w:rPr>
          <w:b w:val="off"/>
        </w:rPr>
        <w:t>0</w:t>
      </w:r>
    </w:p>
    <w:p>
      <w:r>
        <w:rPr>
          <w:b w:val="off"/>
        </w:rPr>
        <w:t>"长度"</w:t>
      </w:r>
    </w:p>
    <w:p>
      <w:r>
        <w:rPr>
          <w:b w:val="off"/>
        </w:rPr>
        <w:t>false</w:t>
      </w:r>
    </w:p>
    <w:p>
      <w:r>
        <w:rPr>
          <w:b w:val="off"/>
        </w:rPr>
        <w:t>false</w:t>
      </w:r>
    </w:p>
    <w:p>
      <w:r>
        <w:rPr>
          <w:b w:val="off"/>
        </w:rPr>
        <w:t>0</w:t>
      </w:r>
    </w:p>
    <w:p>
      <w:r>
        <w:rPr>
          <w:b w:val="off"/>
        </w:rPr>
        <w:t>0</w:t>
      </w:r>
    </w:p>
    <w:p>
      <w:r>
        <w:rPr>
          <w:b w:val="off"/>
        </w:rPr>
        <w:t>1</w:t>
      </w:r>
    </w:p>
    <w:p>
      <w:r>
        <w:rPr>
          <w:b w:val="off"/>
        </w:rPr>
        <w:t>1</w:t>
      </w:r>
    </w:p>
    <w:p>
      <w:r>
        <w:rPr>
          <w:b w:val="off"/>
        </w:rPr>
        <w:t>"宽度"</w:t>
      </w:r>
    </w:p>
    <w:p>
      <w:r>
        <w:rPr>
          <w:b w:val="off"/>
        </w:rPr>
        <w:t>true</w:t>
      </w:r>
    </w:p>
    <w:p>
      <w:r>
        <w:rPr>
          <w:b w:val="off"/>
        </w:rPr>
        <w:t>false</w:t>
      </w:r>
    </w:p>
    <w:p>
      <w:r>
        <w:rPr>
          <w:b w:val="off"/>
        </w:rPr>
        <w:t>0</w:t>
      </w:r>
    </w:p>
    <w:p>
      <w:r>
        <w:rPr>
          <w:b w:val="off"/>
        </w:rPr>
        <w:t>0</w:t>
      </w:r>
    </w:p>
    <w:p>
      <w:r>
        <w:rPr>
          <w:b w:val="off"/>
        </w:rPr>
        <w:t>1</w:t>
      </w:r>
    </w:p>
    <w:p>
      <w:r>
        <w:rPr>
          <w:b w:val="off"/>
        </w:rPr>
        <w:t>2</w:t>
      </w:r>
    </w:p>
    <w:p>
      <w:r>
        <w:rPr>
          <w:b w:val="off"/>
        </w:rPr>
        <w:t>"高度"</w:t>
      </w:r>
    </w:p>
    <w:p>
      <w:r>
        <w:rPr>
          <w:b w:val="off"/>
        </w:rPr>
        <w:t>false</w:t>
      </w:r>
    </w:p>
    <w:p>
      <w:r>
        <w:rPr>
          <w:b w:val="off"/>
        </w:rPr>
        <w:t>false</w:t>
      </w:r>
    </w:p>
    <w:p>
      <w:r>
        <w:rPr>
          <w:b w:val="off"/>
        </w:rPr>
        <w:t>0</w:t>
      </w:r>
    </w:p>
    <w:p>
      <w:r>
        <w:rPr>
          <w:b w:val="off"/>
        </w:rPr>
        <w:t>0</w:t>
      </w:r>
    </w:p>
    <w:p>
      <w:r>
        <w:rPr>
          <w:b w:val="off"/>
        </w:rPr>
        <w:t>1</w:t>
      </w:r>
    </w:p>
    <w:p>
      <w:r>
        <w:rPr>
          <w:b w:val="off"/>
        </w:rPr>
        <w:t>3</w:t>
      </w:r>
    </w:p>
    <w:p>
      <w:r>
        <w:rPr>
          <w:b w:val="off"/>
        </w:rPr>
        <w:t>0</w:t>
      </w:r>
    </w:p>
    <w:p>
      <w:r>
        <w:rPr>
          <w:b w:val="off"/>
        </w:rPr>
        <w:t>0</w:t>
      </w:r>
    </w:p>
    <w:p>
      <w:r>
        <w:rPr>
          <w:b w:val="off"/>
        </w:rPr>
        <w:t>0</w:t>
      </w:r>
    </w:p>
    <w:p>
      <w:r>
        <w:rPr>
          <w:b w:val="off"/>
        </w:rPr>
        <w:t>3</w:t>
      </w:r>
    </w:p>
    <w:p>
      <w:r>
        <w:rPr>
          <w:b w:val="off"/>
        </w:rPr>
        <w:t>//表格内容</w:t>
      </w:r>
    </w:p>
    <w:p>
      <w:r>
        <w:rPr>
          <w:b w:val="off"/>
        </w:rPr>
        <w:t>for</w:t>
      </w:r>
    </w:p>
    <w:p>
      <w:r>
        <w:rPr>
          <w:b w:val="off"/>
        </w:rPr>
        <w:t>0</w:t>
      </w:r>
    </w:p>
    <w:p>
      <w:r>
        <w:rPr>
          <w:b w:val="off"/>
        </w:rPr>
        <w:t>"%d"</w:t>
      </w:r>
    </w:p>
    <w:p>
      <w:r>
        <w:rPr>
          <w:b w:val="off"/>
        </w:rPr>
        <w:t>1</w:t>
      </w:r>
    </w:p>
    <w:p>
      <w:r>
        <w:rPr>
          <w:b w:val="off"/>
        </w:rPr>
        <w:t>"%d"</w:t>
      </w:r>
    </w:p>
    <w:p>
      <w:r>
        <w:rPr>
          <w:b w:val="off"/>
        </w:rPr>
        <w:t>"%d"</w:t>
      </w:r>
    </w:p>
    <w:p>
      <w:r>
        <w:rPr>
          <w:b w:val="off"/>
        </w:rPr>
        <w:t>"%d"</w:t>
      </w:r>
    </w:p>
    <w:p>
      <w:r>
        <w:rPr>
          <w:b w:val="off"/>
        </w:rPr>
        <w:t>false</w:t>
      </w:r>
    </w:p>
    <w:p>
      <w:r>
        <w:rPr>
          <w:b w:val="off"/>
        </w:rPr>
        <w:t>false</w:t>
      </w:r>
    </w:p>
    <w:p>
      <w:r>
        <w:rPr>
          <w:b w:val="off"/>
        </w:rPr>
        <w:t>0</w:t>
      </w:r>
    </w:p>
    <w:p>
      <w:r>
        <w:rPr>
          <w:b w:val="off"/>
        </w:rPr>
        <w:t>0</w:t>
      </w:r>
    </w:p>
    <w:p>
      <w:r>
        <w:rPr>
          <w:b w:val="off"/>
        </w:rPr>
        <w:t>2</w:t>
      </w:r>
    </w:p>
    <w:p>
      <w:r>
        <w:rPr>
          <w:b w:val="off"/>
        </w:rPr>
        <w:t>0</w:t>
      </w:r>
    </w:p>
    <w:p>
      <w:r>
        <w:rPr>
          <w:b w:val="off"/>
        </w:rPr>
        <w:t>false</w:t>
      </w:r>
    </w:p>
    <w:p>
      <w:r>
        <w:rPr>
          <w:b w:val="off"/>
        </w:rPr>
        <w:t>false</w:t>
      </w:r>
    </w:p>
    <w:p>
      <w:r>
        <w:rPr>
          <w:b w:val="off"/>
        </w:rPr>
        <w:t>0</w:t>
      </w:r>
    </w:p>
    <w:p>
      <w:r>
        <w:rPr>
          <w:b w:val="off"/>
        </w:rPr>
        <w:t>0</w:t>
      </w:r>
    </w:p>
    <w:p>
      <w:r>
        <w:rPr>
          <w:b w:val="off"/>
        </w:rPr>
        <w:t>2</w:t>
      </w:r>
    </w:p>
    <w:p>
      <w:r>
        <w:rPr>
          <w:b w:val="off"/>
        </w:rPr>
        <w:t>1</w:t>
      </w:r>
    </w:p>
    <w:p>
      <w:r>
        <w:rPr>
          <w:b w:val="off"/>
        </w:rPr>
        <w:t>false</w:t>
      </w:r>
    </w:p>
    <w:p>
      <w:r>
        <w:rPr>
          <w:b w:val="off"/>
        </w:rPr>
        <w:t>false</w:t>
      </w:r>
    </w:p>
    <w:p>
      <w:r>
        <w:rPr>
          <w:b w:val="off"/>
        </w:rPr>
        <w:t>0</w:t>
      </w:r>
    </w:p>
    <w:p>
      <w:r>
        <w:rPr>
          <w:b w:val="off"/>
        </w:rPr>
        <w:t>0</w:t>
      </w:r>
    </w:p>
    <w:p>
      <w:r>
        <w:rPr>
          <w:b w:val="off"/>
        </w:rPr>
        <w:t>2</w:t>
      </w:r>
    </w:p>
    <w:p>
      <w:r>
        <w:rPr>
          <w:b w:val="off"/>
        </w:rPr>
        <w:t>2</w:t>
      </w:r>
    </w:p>
    <w:p>
      <w:r>
        <w:rPr>
          <w:b w:val="off"/>
        </w:rPr>
        <w:t>false</w:t>
      </w:r>
    </w:p>
    <w:p>
      <w:r>
        <w:rPr>
          <w:b w:val="off"/>
        </w:rPr>
        <w:t>false</w:t>
      </w:r>
    </w:p>
    <w:p>
      <w:r>
        <w:rPr>
          <w:b w:val="off"/>
        </w:rPr>
        <w:t>0</w:t>
      </w:r>
    </w:p>
    <w:p>
      <w:r>
        <w:rPr>
          <w:b w:val="off"/>
        </w:rPr>
        <w:t>0</w:t>
      </w:r>
    </w:p>
    <w:p>
      <w:r>
        <w:rPr>
          <w:b w:val="off"/>
        </w:rPr>
        <w:t>2</w:t>
      </w:r>
    </w:p>
    <w:p>
      <w:r>
        <w:rPr>
          <w:b w:val="off"/>
        </w:rPr>
        <w:t>3</w:t>
      </w:r>
    </w:p>
    <w:p/>
    <w:p>
      <w:pPr>
        <w:pStyle w:val="2"/>
      </w:pPr>
      <w:r>
        <w:t>第8章 功能区扩展(Ribbon UI)</w:t>
      </w:r>
    </w:p>
    <w:p>
      <w:r>
        <w:rPr>
          <w:b w:val="off"/>
        </w:rPr>
        <w:t>本章主要介绍了UI相关的一些功能，包括菜单的编辑与加载、停靠对话框的使用、命令行及状态栏的使用等。</w:t>
        <w:br/>
      </w:r>
    </w:p>
    <w:p>
      <w:pPr>
        <w:pStyle w:val="3"/>
      </w:pPr>
      <w:r>
        <w:t>8.1 菜单</w:t>
      </w:r>
    </w:p>
    <w:p>
      <w:r>
        <w:rPr>
          <w:b w:val="off"/>
        </w:rPr>
        <w:t>基于BIMBase平台加载或者编辑菜单，主要有两种方式：</w:t>
        <w:br/>
        <w:br/>
        <w:t>方法一是使用菜单编辑工具，可视化编辑。不用编写代码，直接采用编辑框拖拽形成，就如MFC控件拖拽形成对话框一样。</w:t>
        <w:br/>
        <w:br/>
        <w:t>方法二是通过接口的形式，根据平台提供的相应菜单编辑接口，编写相应代码，完成菜单添加删除等等操作。</w:t>
        <w:br/>
        <w:br/>
        <w:t>方法一的优点是操作简单，编辑快捷，缺点是修改了菜单后必须通过编译才能加载，换句话说就是需要软件重启才能加载新的菜单。方法二的优点是可在代码中灵活控制，增加简单菜单时更加方便简洁。缺点是菜单量过大时，代码量会较大，还增加了代码的维护工作。</w:t>
        <w:br/>
        <w:br/>
        <w:t>方法一与方法二都有合适的应用场景，用户可根据需求选择不同的方法，也可两者结合使用。</w:t>
        <w:br/>
      </w:r>
    </w:p>
    <w:p/>
    <w:p>
      <w:pPr>
        <w:pStyle w:val="4"/>
      </w:pPr>
      <w:r>
        <w:t>8.1.1 菜单编辑工具</w:t>
      </w:r>
    </w:p>
    <w:p>
      <w:r>
        <w:rPr>
          <w:b w:val="off"/>
        </w:rPr>
        <w:t>使用菜单编辑工具需要两部分内容，一部分是菜单编辑工具的程序BCGRibbonDesigner.exe，如图8-1所示。另一部分是一个vs菜单项目，平台会提供一个模板项目TestRibbonDesign.sln，供开发者使用，如图8-2所示。</w:t>
        <w:br/>
        <w:br/>
        <w:t xml:space="preserve"> </w:t>
        <w:br/>
      </w:r>
    </w:p>
    <w:p/>
    <w:p/>
    <w:p>
      <w:r/>
    </w:p>
    <w:p>
      <w:r/>
    </w:p>
    <w:p>
      <w:r/>
    </w:p>
    <w:p/>
    <w:p>
      <w:r/>
    </w:p>
    <w:p/>
    <w:p>
      <w:r/>
    </w:p>
    <w:p>
      <w:r/>
    </w:p>
    <w:p>
      <w:r/>
    </w:p>
    <w:p/>
    <w:p>
      <w:r/>
    </w:p>
    <w:p>
      <w:r/>
    </w:p>
    <w:p>
      <w:r/>
    </w:p>
    <w:p>
      <w:r/>
    </w:p>
    <w:p>
      <w:r/>
    </w:p>
    <w:p>
      <w:r/>
    </w:p>
    <w:p/>
    <w:p>
      <w:pPr>
        <w:pStyle w:val="4"/>
      </w:pPr>
      <w:r>
        <w:t>8.1.2 接口代码编辑菜单</w:t>
      </w:r>
    </w:p>
    <w:p>
      <w:r>
        <w:rPr>
          <w:b w:val="off"/>
        </w:rPr>
        <w:t>平台BPRibbonUtil类针对Ribbon提供了相应的操作接口。对应菜单编辑工具的接口如表8-1所示。</w:t>
        <w:br/>
      </w:r>
    </w:p>
    <w:p/>
    <w:p/>
    <w:p>
      <w:r/>
    </w:p>
    <w:p>
      <w:r/>
    </w:p>
    <w:p>
      <w:r/>
    </w:p>
    <w:p>
      <w:r>
        <w:rPr>
          <w:b w:val="off"/>
        </w:rPr>
        <w:t>::</w:t>
        <w:t xml:space="preserve">&lt;CString&gt; vctStr; BPRibbonUtil::ribbonGetAllCategoryName(vctStr); </w:t>
        <w:t xml:space="preserve"> iNum = vctStr.size(); </w:t>
        <w:t xml:space="preserve"> BPRibbonUtil::ribbonAddCategory(_T(</w:t>
        <w:t xml:space="preserve">), </w:t>
        <w:t xml:space="preserve">, </w:t>
        <w:t>, CSize(</w:t>
        <w:t xml:space="preserve">, </w:t>
        <w:t>), CSize(</w:t>
        <w:t xml:space="preserve">, </w:t>
        <w:t xml:space="preserve">), iNum); </w:t>
        <w:t xml:space="preserve"> BPRibbonUtil::ribbonAddPanel(_T(</w:t>
        <w:t>), _T(</w:t>
        <w:t xml:space="preserve">)); HICON hIcon = AfxGetApp()-&gt;LoadIconW(IDI_Demo_ICON); </w:t>
        <w:t xml:space="preserve"> BPRibbonUtil::ribbonAddButton(_T(</w:t>
        <w:t>), _T(</w:t>
        <w:t>), _T(</w:t>
        <w:t>), _T(</w:t>
        <w:t xml:space="preserve">), hIcon); </w:t>
        <w:t xml:space="preserve"> BPRibbonUtil::ribbonRecalcLayout(); </w:t>
      </w:r>
    </w:p>
    <w:p>
      <w:r>
        <w:rPr>
          <w:b w:val="off"/>
        </w:rPr>
        <w:t>std</w:t>
      </w:r>
    </w:p>
    <w:p>
      <w:r>
        <w:rPr>
          <w:b w:val="off"/>
        </w:rPr>
        <w:t>vector</w:t>
      </w:r>
    </w:p>
    <w:p>
      <w:r>
        <w:rPr>
          <w:b w:val="off"/>
        </w:rPr>
        <w:t>int</w:t>
      </w:r>
    </w:p>
    <w:p>
      <w:r>
        <w:rPr>
          <w:b w:val="off"/>
        </w:rPr>
        <w:t>//增加Tab页</w:t>
      </w:r>
    </w:p>
    <w:p>
      <w:r>
        <w:rPr>
          <w:b w:val="off"/>
        </w:rPr>
        <w:t>"动态测试"</w:t>
      </w:r>
    </w:p>
    <w:p>
      <w:r>
        <w:rPr>
          <w:b w:val="off"/>
        </w:rPr>
        <w:t>NULL</w:t>
      </w:r>
    </w:p>
    <w:p>
      <w:r>
        <w:rPr>
          <w:b w:val="off"/>
        </w:rPr>
        <w:t>NULL</w:t>
      </w:r>
    </w:p>
    <w:p>
      <w:r>
        <w:rPr>
          <w:b w:val="off"/>
        </w:rPr>
        <w:t>16</w:t>
      </w:r>
    </w:p>
    <w:p>
      <w:r>
        <w:rPr>
          <w:b w:val="off"/>
        </w:rPr>
        <w:t>16</w:t>
      </w:r>
    </w:p>
    <w:p>
      <w:r>
        <w:rPr>
          <w:b w:val="off"/>
        </w:rPr>
        <w:t>32</w:t>
      </w:r>
    </w:p>
    <w:p>
      <w:r>
        <w:rPr>
          <w:b w:val="off"/>
        </w:rPr>
        <w:t>32</w:t>
      </w:r>
    </w:p>
    <w:p>
      <w:r>
        <w:rPr>
          <w:b w:val="off"/>
        </w:rPr>
        <w:t>//增加panel</w:t>
      </w:r>
    </w:p>
    <w:p>
      <w:r>
        <w:rPr>
          <w:b w:val="off"/>
        </w:rPr>
        <w:t>"动态测试"</w:t>
      </w:r>
    </w:p>
    <w:p>
      <w:r>
        <w:rPr>
          <w:b w:val="off"/>
        </w:rPr>
        <w:t>"动态面板"</w:t>
      </w:r>
    </w:p>
    <w:p>
      <w:r>
        <w:rPr>
          <w:b w:val="off"/>
        </w:rPr>
        <w:t>//增加button,</w:t>
      </w:r>
    </w:p>
    <w:p>
      <w:r>
        <w:rPr>
          <w:b w:val="off"/>
        </w:rPr>
        <w:t>"动态测试"</w:t>
      </w:r>
    </w:p>
    <w:p>
      <w:r>
        <w:rPr>
          <w:b w:val="off"/>
        </w:rPr>
        <w:t>"动态面板"</w:t>
      </w:r>
    </w:p>
    <w:p>
      <w:r>
        <w:rPr>
          <w:b w:val="off"/>
        </w:rPr>
        <w:t>"大图标"</w:t>
      </w:r>
    </w:p>
    <w:p>
      <w:r>
        <w:rPr>
          <w:b w:val="off"/>
        </w:rPr>
        <w:t>"LayoutLine"</w:t>
      </w:r>
    </w:p>
    <w:p>
      <w:r>
        <w:rPr>
          <w:b w:val="off"/>
        </w:rPr>
        <w:t>//刷新菜单栏</w:t>
      </w:r>
    </w:p>
    <w:p/>
    <w:p>
      <w:r>
        <w:rPr>
          <w:b w:val="off"/>
        </w:rPr>
        <w:t>范例中，ribbonGetAllCategoryName获取了目前所有的Tab数量，通过获取的数量确定ribbonAddCategory在菜单上加载的位置，ribbonAddCategory函数实现在Ribbon中增加一个名叫‘动态测试’的Tab页，接口中传入的参数分别是Tab页的名称、小图标id、大图标id、小图标大小、大图标大小、插入位置顺序，传入-1默认插入到Ribbon菜单的最后，需要注意的是传入0时代表插入到第一个。</w:t>
        <w:br/>
        <w:br/>
        <w:t>ribbonAddPanel函数实现的是在已有的Tab页中增加一个面板，传入的参数分别是要添加的上级分类名称、面板名称、面板图标句柄、是否自动销毁图标、面板位置等，传入位置与Category一个原则，默认的只用传入前两个参数即可。</w:t>
        <w:br/>
        <w:br/>
        <w:t>ribbonAddButton函数实现的是在已有的面板上增加一个按钮，传入的参数分别是分类名称、面板名称、按钮名称、按钮关联的命令、按钮图标句柄。通过此接口，即可完成菜单与命令的绑定，并且设置按钮的图标等操作。</w:t>
        <w:br/>
        <w:br/>
        <w:t>在设置完相应的菜单后，需要调用ribbonRecalcLayout()接口，让菜单刷新。</w:t>
        <w:br/>
        <w:br/>
        <w:t xml:space="preserve"> </w:t>
        <w:br/>
      </w:r>
    </w:p>
    <w:p>
      <w:pPr>
        <w:pStyle w:val="3"/>
      </w:pPr>
      <w:r>
        <w:t xml:space="preserve"> 8.2 项目树</w:t>
      </w:r>
    </w:p>
    <w:p>
      <w:r>
        <w:rPr>
          <w:b w:val="off"/>
        </w:rPr>
        <w:t>项目树是切换模型场景的索引，根据创建的项目树，用户可选择性显示某一部分内容，也可叠加显示一个大的场景，通过UI界面上的组织来控制数据层面的显示。所以项目树的创建与展示，直接影响着视图层面的显示组织，创建项目树也显的尤为重要。</w:t>
        <w:br/>
        <w:br/>
        <w:t>BIMBase平台项目树分UI层面及数据层面的树，UI层面主要负责面板上树的展示，数据层面主要负责相应树及节点数据储存。UI层面树与数据层面树是相结合使用，控制面板树列表显示及视图中内容显示。UI的相关接口类在BPProjectUITreeManager类中，提供了树节点相应操作接口，数据层面接口类集中在BPTree、BPTreeNode、BPTreeManager中。文件中主要的接口如表8-2所示。</w:t>
        <w:br/>
      </w:r>
    </w:p>
    <w:p/>
    <w:p/>
    <w:tbl>
      <w:tblPr>
        <w:tblW w:w="0" w:type="auto"/>
        <w:tblBorders>
          <w:top w:val="single"/>
          <w:left w:val="single"/>
          <w:bottom w:val="single"/>
          <w:right w:val="single"/>
          <w:insideH w:val="single"/>
          <w:insideV w:val="single"/>
        </w:tblBorders>
      </w:tblPr>
      <w:tr>
        <w:tc>
          <w:p>
            <w:r>
              <w:t>方法</w:t>
            </w:r>
          </w:p>
        </w:tc>
        <w:tc>
          <w:p>
            <w:r>
              <w:t>描述</w:t>
            </w:r>
          </w:p>
        </w:tc>
      </w:tr>
      <w:tr>
        <w:tc>
          <w:p>
            <w:r>
              <w:t>HandleTreeItem append(string,string, handleTreeItem )</w:t>
            </w:r>
          </w:p>
        </w:tc>
        <w:tc>
          <w:p>
            <w:r>
              <w:t>增加一个节点</w:t>
            </w:r>
          </w:p>
        </w:tc>
      </w:tr>
      <w:tr>
        <w:tc>
          <w:p>
            <w:r>
              <w:t>bool remove(handleTreeItem )</w:t>
            </w:r>
          </w:p>
        </w:tc>
        <w:tc>
          <w:p>
            <w:r>
              <w:t>删除一个节点</w:t>
            </w:r>
          </w:p>
        </w:tc>
      </w:tr>
      <w:tr>
        <w:tc>
          <w:p>
            <w:r>
              <w:t>bool remove(wstring)</w:t>
            </w:r>
          </w:p>
        </w:tc>
        <w:tc>
          <w:p>
            <w:r>
              <w:t>删除一个节点</w:t>
            </w:r>
          </w:p>
        </w:tc>
      </w:tr>
      <w:tr>
        <w:tc>
          <w:p>
            <w:r>
              <w:t>void extend(HandleTreeItem)</w:t>
            </w:r>
          </w:p>
        </w:tc>
        <w:tc>
          <w:p>
            <w:r>
              <w:t>展开树节点</w:t>
            </w:r>
          </w:p>
        </w:tc>
      </w:tr>
      <w:tr>
        <w:tc>
          <w:p>
            <w:r>
              <w:t>void extend(wstring)</w:t>
            </w:r>
          </w:p>
        </w:tc>
        <w:tc>
          <w:p>
            <w:r>
              <w:t>展开树节点</w:t>
            </w:r>
          </w:p>
        </w:tc>
      </w:tr>
      <w:tr>
        <w:tc>
          <w:p>
            <w:r>
              <w:t>void collapse(wstring)</w:t>
            </w:r>
          </w:p>
        </w:tc>
        <w:tc>
          <w:p>
            <w:r>
              <w:t>折叠起树节点</w:t>
            </w:r>
          </w:p>
        </w:tc>
      </w:tr>
      <w:tr>
        <w:tc>
          <w:p>
            <w:r>
              <w:t>void collapse(HandleTreeItem)</w:t>
            </w:r>
          </w:p>
        </w:tc>
        <w:tc>
          <w:p>
            <w:r>
              <w:t>折叠起树节点</w:t>
            </w:r>
          </w:p>
        </w:tc>
      </w:tr>
      <w:tr>
        <w:tc>
          <w:p>
            <w:r>
              <w:t>HandleTreeItem findByID(const long long)</w:t>
            </w:r>
          </w:p>
        </w:tc>
        <w:tc>
          <w:p>
            <w:r>
              <w:t>根据节点ID找到节点</w:t>
            </w:r>
          </w:p>
        </w:tc>
      </w:tr>
      <w:tr>
        <w:tc>
          <w:p>
            <w:r>
              <w:t>HandleTreeItem findByName(const wchar_t*)</w:t>
            </w:r>
          </w:p>
        </w:tc>
        <w:tc>
          <w:p>
            <w:r>
              <w:t>找到某一名字的节点</w:t>
            </w:r>
          </w:p>
        </w:tc>
      </w:tr>
      <w:tr>
        <w:tc>
          <w:p>
            <w:r>
              <w:t>void clear()</w:t>
            </w:r>
          </w:p>
        </w:tc>
        <w:tc>
          <w:p>
            <w:r>
              <w:t>清除项目树</w:t>
            </w:r>
          </w:p>
        </w:tc>
      </w:tr>
      <w:tr>
        <w:tc>
          <w:p>
            <w:r>
              <w:t>HandleTreeItem getTreeRootItem()</w:t>
            </w:r>
          </w:p>
        </w:tc>
        <w:tc>
          <w:p>
            <w:r>
              <w:t>获取树根节点Item</w:t>
            </w:r>
          </w:p>
        </w:tc>
      </w:tr>
      <w:tr>
        <w:tc>
          <w:p>
            <w:r>
              <w:t>void registerMsgReactionFunction (ProjectUIMsgFunType)</w:t>
            </w:r>
          </w:p>
        </w:tc>
        <w:tc>
          <w:p>
            <w:r>
              <w:t>回调函数，通过注册获取鼠标点击事件</w:t>
            </w:r>
          </w:p>
        </w:tc>
      </w:tr>
      <w:tr>
        <w:tc>
          <w:p>
            <w:r>
              <w:t>bool reName(HandleTreeItem , wstring)</w:t>
            </w:r>
          </w:p>
        </w:tc>
        <w:tc>
          <w:p>
            <w:r>
              <w:t>重命名某一节点</w:t>
            </w:r>
          </w:p>
        </w:tc>
      </w:tr>
      <w:tr>
        <w:tc>
          <w:p>
            <w:r>
              <w:t>void select(wstring)</w:t>
            </w:r>
          </w:p>
        </w:tc>
        <w:tc>
          <w:p>
            <w:r>
              <w:t>选中某一节点</w:t>
            </w:r>
          </w:p>
        </w:tc>
      </w:tr>
      <w:tr>
        <w:tc>
          <w:p>
            <w:r>
              <w:t>void setImage(int, int, wstring)</w:t>
            </w:r>
          </w:p>
        </w:tc>
        <w:tc>
          <w:p>
            <w:r>
              <w:t>给树节点设置图片</w:t>
            </w:r>
          </w:p>
        </w:tc>
      </w:tr>
    </w:tbl>
    <w:p/>
    <w:p/>
    <w:p>
      <w:r>
        <w:rPr>
          <w:b w:val="off"/>
        </w:rPr>
        <w:t>代码片段8-2展示了调用所列接口创建项目树的过程。</w:t>
        <w:br/>
      </w:r>
    </w:p>
    <w:p>
      <w:r/>
    </w:p>
    <w:p>
      <w:r>
        <w:rPr>
          <w:b w:val="off"/>
        </w:rPr>
        <w:t xml:space="preserve"> </w:t>
        <w:t xml:space="preserve"> </w:t>
        <w:t xml:space="preserve"> </w:t>
        <w:t xml:space="preserve"> </w:t>
        <w:t xml:space="preserve"> </w:t>
        <w:t xml:space="preserve"> </w:t>
        <w:t xml:space="preserve"> long long s_CurrentTreeIdDemo; </w:t>
        <w:t xml:space="preserve"> int g_TreeNodeCount = </w:t>
        <w:t>; void ProjectTreeDemo::traverseTreeNodeAndAdd(</w:t>
        <w:t xml:space="preserve"> BPTreeNodeP&amp; tTree, int depth, BIMBase::FrameWork::HandleTreeItem&amp; ssptri) { </w:t>
        <w:t xml:space="preserve"> (depth &lt; </w:t>
        <w:t xml:space="preserve">) </w:t>
        <w:t xml:space="preserve">; </w:t>
        <w:t xml:space="preserve"> (auto node : BPTreeNodeCollection(*tTree, depth)) { </w:t>
        <w:t xml:space="preserve"> (node-&gt;getParentNodeId() != tTree-&gt;getNodeId()) </w:t>
        <w:t xml:space="preserve">; g_TreeNodeCount++; BIMBase::FrameWork::HandleTreeItem ptrSub = BIMBase::FrameWork::BPProjectUITreeManager::append(node-&gt;getName().c_str(), node-&gt;getName().c_str(), ssptri, node-&gt;getNodeId()); traverseTreeNodeAndAdd(node, node-&gt;getDepth(), ptrSub); } } void ProjectTreeDemo::projectTreeRefresh() { BIMBase::FrameWork::BPProjectUITreeManager::clear(); </w:t>
        <w:t xml:space="preserve"> BIMBase::FrameWork::BPProjectUITreeManager::registerMsgReactionFunction(ProjectTreeDemo::onProjectManagerMsg); </w:t>
        <w:t xml:space="preserve"> std::wstring sTreeName = _T(</w:t>
        <w:t xml:space="preserve">); bool bHaveProjectTree = </w:t>
        <w:t xml:space="preserve">; BIMBase::Core::IBPProjectManagerP pProjectManager = BIMBase::Core::BPApplication::getInstance().getProjectManager(); </w:t>
        <w:t xml:space="preserve"> (pProjectManager == nullptr) </w:t>
        <w:t xml:space="preserve">; BPProjectP project = pProjectManager-&gt;getMainProject(); </w:t>
        <w:t xml:space="preserve"> (project == nullptr) </w:t>
        <w:t xml:space="preserve">; </w:t>
        <w:t xml:space="preserve"> </w:t>
        <w:t xml:space="preserve"> (auto tree : BPTreeCollection(*project))</w:t>
        <w:t xml:space="preserve"> { std::vector&lt;std::wstring&gt; wsVecResource = tree-&gt;getRootNode()-&gt;getResourceVec(); </w:t>
        <w:t xml:space="preserve"> (auto it : wsVecResource) { CString csTemp = it.c_str(); </w:t>
        <w:t xml:space="preserve"> (csTemp.Find(sTreeName.c_str()) &gt;= </w:t>
        <w:t xml:space="preserve">) { BPTreeP mainTree = tree; </w:t>
        <w:t xml:space="preserve"> (mainTree == nullptr) </w:t>
        <w:t xml:space="preserve">; bHaveProjectTree = </w:t>
        <w:t xml:space="preserve">; s_CurrentTreeIdDemo = mainTree-&gt;getTreeId(); </w:t>
        <w:t xml:space="preserve">; } } } </w:t>
        <w:t xml:space="preserve"> (!bHaveProjectTree)</w:t>
        <w:t xml:space="preserve"> { vector&lt;std::wstring&gt; resource; resource.push_back(sTreeName); BPTreeNodePtr pNode = BPTreeNode::createNode(); </w:t>
        <w:t xml:space="preserve"> (pNode.isNull()) </w:t>
        <w:t>; pNode-&gt;setName(_T(</w:t>
        <w:t xml:space="preserve">)); pNode-&gt;setNoteDataType(BIMBase::Data::BPTreeNodeType::enRootNode); </w:t>
        <w:t xml:space="preserve"> (auto res : resource) { pNode-&gt;attachResource(res); } BPTreeP pTree = BPTreeManager::getInstance(project).createTree(*pNode); </w:t>
        <w:t xml:space="preserve"> (pTree == nullptr) </w:t>
        <w:t xml:space="preserve">; s_CurrentTreeIdDemo = pTree-&gt;getTreeId(); } </w:t>
        <w:t xml:space="preserve"> BPTreeP curTree = BPTreeManager::getInstance(project).getTreeByTreeId(s_CurrentTreeIdDemo); </w:t>
        <w:t xml:space="preserve"> (curTree == nullptr) </w:t>
        <w:t xml:space="preserve">; BIMBase::FrameWork::HandleTreeItem ptrMain = BIMBase::FrameWork::BPProjectUITreeManager::append(curTree-&gt;getName().c_str(), curTree-&gt;getName().c_str(),BIMBase::FrameWork::BPProjectUITreeManager::getTreeRootItem(),curTree-&gt;getRootNode()-&gt;getNodeId()); traverseTreeNodeAndAdd(curTree-&gt;getRootNode(),curTree-&gt;getRootNode()-&gt;getDepth(), ptrMain); BIMBase::FrameWork::BPProjectUITreeManager::extend(ptrMain); BIMBase::FrameWork::BPProjectUITreeManager::setImageList(nullptr); } </w:t>
      </w:r>
    </w:p>
    <w:p>
      <w:r>
        <w:rPr>
          <w:b w:val="off"/>
        </w:rPr>
        <w:t>//项目树事件行为的定义</w:t>
      </w:r>
    </w:p>
    <w:p>
      <w:r>
        <w:rPr>
          <w:b w:val="off"/>
        </w:rPr>
        <w:t>#define UI_PROJECT_TREE_MSG_LEFTCLICK L"LeftClick"</w:t>
      </w:r>
    </w:p>
    <w:p>
      <w:r>
        <w:rPr>
          <w:b w:val="off"/>
        </w:rPr>
        <w:t>#define UI_PROJECT_TREE_MSG_RIGHTCLICK L"RightClick"</w:t>
      </w:r>
    </w:p>
    <w:p>
      <w:r>
        <w:rPr>
          <w:b w:val="off"/>
        </w:rPr>
        <w:t>#define UI_PROJECT_TREE_MSG_DBLCLICK L"DblClick"</w:t>
      </w:r>
    </w:p>
    <w:p>
      <w:r>
        <w:rPr>
          <w:b w:val="off"/>
        </w:rPr>
        <w:t>#define IDM_CREATE_NODE 12001</w:t>
      </w:r>
    </w:p>
    <w:p>
      <w:r>
        <w:rPr>
          <w:b w:val="off"/>
        </w:rPr>
        <w:t>//当前项目树的ID</w:t>
      </w:r>
    </w:p>
    <w:p>
      <w:r>
        <w:rPr>
          <w:b w:val="off"/>
        </w:rPr>
        <w:t>static</w:t>
      </w:r>
    </w:p>
    <w:p>
      <w:r>
        <w:rPr>
          <w:b w:val="off"/>
        </w:rPr>
        <w:t>static</w:t>
      </w:r>
    </w:p>
    <w:p>
      <w:r>
        <w:rPr>
          <w:b w:val="off"/>
        </w:rPr>
        <w:t>1</w:t>
      </w:r>
    </w:p>
    <w:p>
      <w:r>
        <w:rPr>
          <w:b w:val="off"/>
        </w:rPr>
        <w:t>const</w:t>
      </w:r>
    </w:p>
    <w:p>
      <w:r>
        <w:rPr>
          <w:b w:val="off"/>
        </w:rPr>
        <w:t>if</w:t>
      </w:r>
    </w:p>
    <w:p>
      <w:r>
        <w:rPr>
          <w:b w:val="off"/>
        </w:rPr>
        <w:t>1</w:t>
      </w:r>
    </w:p>
    <w:p>
      <w:r>
        <w:rPr>
          <w:b w:val="off"/>
        </w:rPr>
        <w:t>return</w:t>
      </w:r>
    </w:p>
    <w:p>
      <w:r>
        <w:rPr>
          <w:b w:val="off"/>
        </w:rPr>
        <w:t>for</w:t>
      </w:r>
    </w:p>
    <w:p>
      <w:r>
        <w:rPr>
          <w:b w:val="off"/>
        </w:rPr>
        <w:t>if</w:t>
      </w:r>
    </w:p>
    <w:p>
      <w:r>
        <w:rPr>
          <w:b w:val="off"/>
        </w:rPr>
        <w:t>continue</w:t>
      </w:r>
    </w:p>
    <w:p>
      <w:r>
        <w:rPr>
          <w:b w:val="off"/>
        </w:rPr>
        <w:t>//注册后，后续可以获取左击、右击、双击响应消息</w:t>
      </w:r>
    </w:p>
    <w:p>
      <w:r>
        <w:rPr>
          <w:b w:val="off"/>
        </w:rPr>
        <w:t>//项目树名称</w:t>
      </w:r>
    </w:p>
    <w:p>
      <w:r>
        <w:rPr>
          <w:b w:val="off"/>
        </w:rPr>
        <w:t>"DemoTree"</w:t>
      </w:r>
    </w:p>
    <w:p>
      <w:r>
        <w:rPr>
          <w:b w:val="off"/>
        </w:rPr>
        <w:t>false</w:t>
      </w:r>
    </w:p>
    <w:p>
      <w:r>
        <w:rPr>
          <w:b w:val="off"/>
        </w:rPr>
        <w:t>if</w:t>
      </w:r>
    </w:p>
    <w:p>
      <w:r>
        <w:rPr>
          <w:b w:val="off"/>
        </w:rPr>
        <w:t>return</w:t>
      </w:r>
    </w:p>
    <w:p>
      <w:r>
        <w:rPr>
          <w:b w:val="off"/>
        </w:rPr>
        <w:t>if</w:t>
      </w:r>
    </w:p>
    <w:p>
      <w:r>
        <w:rPr>
          <w:b w:val="off"/>
        </w:rPr>
        <w:t>return</w:t>
      </w:r>
    </w:p>
    <w:p>
      <w:r>
        <w:rPr>
          <w:b w:val="off"/>
        </w:rPr>
        <w:t>//若是若有同名树则选择第一个树</w:t>
      </w:r>
    </w:p>
    <w:p>
      <w:r>
        <w:rPr>
          <w:b w:val="off"/>
        </w:rPr>
        <w:t>for</w:t>
      </w:r>
    </w:p>
    <w:p>
      <w:r>
        <w:rPr>
          <w:b w:val="off"/>
        </w:rPr>
        <w:t>//遍历树</w:t>
      </w:r>
    </w:p>
    <w:p>
      <w:r>
        <w:rPr>
          <w:b w:val="off"/>
        </w:rPr>
        <w:t>for</w:t>
      </w:r>
    </w:p>
    <w:p>
      <w:r>
        <w:rPr>
          <w:b w:val="off"/>
        </w:rPr>
        <w:t>if</w:t>
      </w:r>
    </w:p>
    <w:p>
      <w:r>
        <w:rPr>
          <w:b w:val="off"/>
        </w:rPr>
        <w:t>0</w:t>
      </w:r>
    </w:p>
    <w:p>
      <w:r>
        <w:rPr>
          <w:b w:val="off"/>
        </w:rPr>
        <w:t>if</w:t>
      </w:r>
    </w:p>
    <w:p>
      <w:r>
        <w:rPr>
          <w:b w:val="off"/>
        </w:rPr>
        <w:t>continue</w:t>
      </w:r>
    </w:p>
    <w:p>
      <w:r>
        <w:rPr>
          <w:b w:val="off"/>
        </w:rPr>
        <w:t>true</w:t>
      </w:r>
    </w:p>
    <w:p>
      <w:r>
        <w:rPr>
          <w:b w:val="off"/>
        </w:rPr>
        <w:t>break</w:t>
      </w:r>
    </w:p>
    <w:p>
      <w:r>
        <w:rPr>
          <w:b w:val="off"/>
        </w:rPr>
        <w:t>if</w:t>
      </w:r>
    </w:p>
    <w:p>
      <w:r>
        <w:rPr>
          <w:b w:val="off"/>
        </w:rPr>
        <w:t>//创建默认项目树</w:t>
      </w:r>
    </w:p>
    <w:p>
      <w:r>
        <w:rPr>
          <w:b w:val="off"/>
        </w:rPr>
        <w:t>if</w:t>
      </w:r>
    </w:p>
    <w:p>
      <w:r>
        <w:rPr>
          <w:b w:val="off"/>
        </w:rPr>
        <w:t>return</w:t>
      </w:r>
    </w:p>
    <w:p>
      <w:r>
        <w:rPr>
          <w:b w:val="off"/>
        </w:rPr>
        <w:t>"工程项目"</w:t>
      </w:r>
    </w:p>
    <w:p>
      <w:r>
        <w:rPr>
          <w:b w:val="off"/>
        </w:rPr>
        <w:t>for</w:t>
      </w:r>
    </w:p>
    <w:p>
      <w:r>
        <w:rPr>
          <w:b w:val="off"/>
        </w:rPr>
        <w:t>if</w:t>
      </w:r>
    </w:p>
    <w:p>
      <w:r>
        <w:rPr>
          <w:b w:val="off"/>
        </w:rPr>
        <w:t>return</w:t>
      </w:r>
    </w:p>
    <w:p>
      <w:r>
        <w:rPr>
          <w:b w:val="off"/>
        </w:rPr>
        <w:t>//填充树</w:t>
      </w:r>
    </w:p>
    <w:p>
      <w:r>
        <w:rPr>
          <w:b w:val="off"/>
        </w:rPr>
        <w:t>if</w:t>
      </w:r>
    </w:p>
    <w:p>
      <w:r>
        <w:rPr>
          <w:b w:val="off"/>
        </w:rPr>
        <w:t>return</w:t>
      </w:r>
    </w:p>
    <w:p/>
    <w:p>
      <w:r>
        <w:rPr>
          <w:b w:val="off"/>
        </w:rPr>
        <w:t>在该代码创建项目树片段中，</w:t>
        <w:t>projectTreeRefresh</w:t>
        <w:t>函数是刷新项目树，在刷新的时候会判断是否存在项目树。如果已经存在，则需要获取已有的项目树，并且展示出来，如果没有项目树，则创建一个项目树。在创建项目树的过程中，先是在数据层面创建一个根节点，根据根节点创建一个树，然后再到UI层面去显示创建的树。在显示的过程中，采用了递归的方式，即</w:t>
        <w:t>traverseTreeNodeAndAdd</w:t>
        <w:t>函数，循环把所有的节点都显示到面板项目树中。在递归循环的过程中，循环是先往深度进行，再往下进行，例如工程项目下面有场景1及场景2，场景1下有场景3，场景2下有场景4，在进行树节点迭代的时候，是先把场景1下所有的子节点遍历完，再到场景2下遍历。</w:t>
        <w:br/>
        <w:br/>
        <w:t>在项目树初始化另一个比较重要的点，就是需要注册回调函数，此注册在</w:t>
        <w:t>projectTreeRefresh</w:t>
        <w:t>函数实现，用来响应左键、右键、双击等事件，这样一来就可以在界面上响应鼠标事件完成相应的逻辑了。上述事例中调用接口</w:t>
        <w:t>registerMsgReactionFunction</w:t>
        <w:t>即是注册自己定义的事件响应函数，传入的参数是回调函数的名称。</w:t>
        <w:br/>
      </w:r>
    </w:p>
    <w:p>
      <w:r>
        <w:rPr>
          <w:b w:val="off"/>
        </w:rPr>
        <w:t>上面的代码片段，我们增加了一个项目树，并且注册了鼠标响应事件。代码片段8-3展示了鼠标事件具体响应后的逻辑，平台提供的鼠标响应事件关键字为“</w:t>
        <w:t>RightClick</w:t>
        <w:t>”、“</w:t>
        <w:t>DbClick</w:t>
        <w:t>”、“</w:t>
        <w:t>LeftClick</w:t>
        <w:t>”，分别代表右键点击、双击、左键点击等事件。根据不同的事件我们可以完成不同的逻辑，范例中示例了右键及双击响应的用法。在右键响应的时候，弹出右键菜单，里面填充上创建节点。在双击节点的时候，完成切换不同的model的功能。</w:t>
        <w:br/>
      </w:r>
    </w:p>
    <w:p>
      <w:r/>
    </w:p>
    <w:p>
      <w:r>
        <w:rPr>
          <w:b w:val="off"/>
        </w:rPr>
        <w:t xml:space="preserve">void ProjectTreeDemo::onProjectManagerMsg(wchar_t </w:t>
        <w:t xml:space="preserve">* msgType, wchar_t </w:t>
        <w:t xml:space="preserve">* text, wchar_t </w:t>
        <w:t xml:space="preserve">* name, BIMBase::FrameWork::HandleTreeItem hdl) { BPProjectP project = BPProject::getActiveProject(); </w:t>
        <w:t xml:space="preserve"> (project == nullptr) </w:t>
        <w:t xml:space="preserve">; int nNodeId = BIMBase::FrameWork::BPProjectUITreeManager::getItemData(hdl); BPTreeP curTree = BPTreeManager::getInstance(project).getTreeByTreeId(s_CurrentTreeIdDemo); </w:t>
        <w:t xml:space="preserve"> (curTree == nullptr) </w:t>
        <w:t xml:space="preserve">; BPTreeNodeP pCurrentSelectNode = curTree-&gt;getNodeById(nNodeId); </w:t>
        <w:t xml:space="preserve"> (pCurrentSelectNode == nullptr) </w:t>
        <w:t xml:space="preserve">; </w:t>
        <w:t xml:space="preserve"> (</w:t>
        <w:t xml:space="preserve"> == wcscmp(UI_PROJECT_TREE_MSG_RIGHTCLICK, msgType)) { createRightKeyMenu(text, pCurrentSelectNode, curTree); } </w:t>
        <w:t xml:space="preserve"> </w:t>
        <w:t xml:space="preserve"> (</w:t>
        <w:t xml:space="preserve"> == wcscmp(UI_PROJECT_TREE_MSG_DBLCLICK, msgType)) { onDbClickFunction(pCurrentSelectNode); } </w:t>
        <w:t xml:space="preserve">; } void ProjectTreeDemo::createRightKeyMenu(wchar_t </w:t>
        <w:t xml:space="preserve">* text, BPTreeNodeP&amp; pSelectNode, BPTreeP&amp; pTree) { </w:t>
        <w:t xml:space="preserve"> (pSelectNode == nullptr) </w:t>
        <w:t xml:space="preserve">; </w:t>
        <w:t xml:space="preserve"> (pTree == nullptr) </w:t>
        <w:t xml:space="preserve">; BIMBase::Core::IBPProjectManagerP pProjectManager = BIMBase::Core::BPApplication::getInstance().getProjectManager(); </w:t>
        <w:t xml:space="preserve"> (pProjectManager == nullptr) </w:t>
        <w:t xml:space="preserve">; BPProjectPtr project = pProjectManager-&gt;getMainProject(); </w:t>
        <w:t xml:space="preserve"> (project.isNull()) </w:t>
        <w:t>; CPoint cp; GetCursorPos(&amp;cp); CMenu pMenu; VERIFY(pMenu.CreatePopupMenu()); pMenu.AppendMenuW(MF_STRING, IDM_CREATE_NODE, _T(</w:t>
        <w:t xml:space="preserve">)); CWnd* cwnd = AfxGetMainWnd(); int retID = pMenu.TrackPopupMenu(TPM_LEFTALIGN | TPM_RETURNCMD | TPM_NONOTIFY, cp.x, cp.y, cwnd); </w:t>
        <w:t xml:space="preserve"> (retID == IDM_CREATE_NODE) { BPTreeNodePtr pNode = BPTreeNode::createNode(); </w:t>
        <w:t xml:space="preserve"> (!pNode) </w:t>
        <w:t>; std::wstring strName = std::to_wstring(g_TreeNodeCount); strName = _T(</w:t>
        <w:t xml:space="preserve">) + strName; pNode-&gt;setName(strName); pNode-&gt;setNoteDataType(BIMBase::Data:: BPTreeNodeType::enScene); BPTreeNodeP newNodeP = pTree-&gt;insertNode(*pNode, pSelectNode-&gt;getNodeId()); </w:t>
        <w:t xml:space="preserve"> (newNodeP == nullptr) </w:t>
        <w:t xml:space="preserve">; BIMBase::FrameWork::HandleTreeItem itemFather = BIMBase::FrameWork::BPProjectUITreeManager::findByName(text); BIMBase::FrameWork::HandleTreeItem ptrSub = BIMBase::FrameWork::BPProjectUITreeManager:: append(newNodeP-&gt;getName().c_str(), newNodeP-&gt;getName().c_str(), itemFather,newNodeP-&gt;getNodeId()); BIMBase::FrameWork::BPProjectUITreeManager::extend(itemFather); </w:t>
        <w:t xml:space="preserve"> P3DStatus status; p3d::Utf8String modelName = </w:t>
        <w:t>; modelName.sprintf(</w:t>
        <w:t xml:space="preserve">, g_TreeNodeCount); g_TreeNodeCount++; p3d::platform::P3DModelType modelType = p3d::platform::P3DModelType::enPhysical; BPModelPtr newModel = project-&gt;createNewModel(status, modelName, modelType, </w:t>
        <w:t xml:space="preserve">); </w:t>
        <w:t xml:space="preserve"> (newModel.isNull()) </w:t>
        <w:t xml:space="preserve">; Int32 nModelId = newModel-&gt;getModelId().m_id; std::wstring strId = std::to_wstring(nModelId); vector&lt;std::wstring&gt; resource; resource.push_back(strId); </w:t>
        <w:t xml:space="preserve"> (auto res : resource) { pNode-&gt;attachResource(res); } newNodeP-&gt;updateInProject(*project); BPViewManagerR mg = BPViewManager::getInstance(); UInt32 nIndex = mg.getActiveIndex(); </w:t>
        <w:t xml:space="preserve"> BPViewManager::getInstance().displayModelOnViewPort(nModelId, nIndex); } } void ProjectTreeDemo::onDbClickFunction(BPTreeNodeP&amp; pSelectNode) { </w:t>
        <w:t xml:space="preserve"> (pSelectNode == nullptr) </w:t>
        <w:t xml:space="preserve">; std::vector&lt;std::wstring&gt; strVct = pSelectNode-&gt;getResourceVec(); </w:t>
        <w:t xml:space="preserve"> (strVct.size() == </w:t>
        <w:t xml:space="preserve">) </w:t>
        <w:t>; Int32 Id = _wtoi(strVct[</w:t>
        <w:t xml:space="preserve">].c_str()); BPViewManagerR mg = BPViewManager::getInstance(); UInt32 nIndex = mg.getActiveIndex(); BPViewManager::getInstance().displayModelOnViewPort(Id, nIndex); } </w:t>
      </w:r>
    </w:p>
    <w:p>
      <w:r>
        <w:rPr>
          <w:b w:val="off"/>
        </w:rPr>
        <w:t>const</w:t>
      </w:r>
    </w:p>
    <w:p>
      <w:r>
        <w:rPr>
          <w:b w:val="off"/>
        </w:rPr>
        <w:t>const</w:t>
      </w:r>
    </w:p>
    <w:p>
      <w:r>
        <w:rPr>
          <w:b w:val="off"/>
        </w:rPr>
        <w:t>const</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if</w:t>
      </w:r>
    </w:p>
    <w:p>
      <w:r>
        <w:rPr>
          <w:b w:val="off"/>
        </w:rPr>
        <w:t>0</w:t>
      </w:r>
    </w:p>
    <w:p>
      <w:r>
        <w:rPr>
          <w:b w:val="off"/>
        </w:rPr>
        <w:t>else</w:t>
      </w:r>
    </w:p>
    <w:p>
      <w:r>
        <w:rPr>
          <w:b w:val="off"/>
        </w:rPr>
        <w:t>if</w:t>
      </w:r>
    </w:p>
    <w:p>
      <w:r>
        <w:rPr>
          <w:b w:val="off"/>
        </w:rPr>
        <w:t>0</w:t>
      </w:r>
    </w:p>
    <w:p>
      <w:r>
        <w:rPr>
          <w:b w:val="off"/>
        </w:rPr>
        <w:t>return</w:t>
      </w:r>
    </w:p>
    <w:p>
      <w:r>
        <w:rPr>
          <w:b w:val="off"/>
        </w:rPr>
        <w:t>const</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"创建节点"</w:t>
      </w:r>
    </w:p>
    <w:p>
      <w:r>
        <w:rPr>
          <w:b w:val="off"/>
        </w:rPr>
        <w:t>if</w:t>
      </w:r>
    </w:p>
    <w:p>
      <w:r>
        <w:rPr>
          <w:b w:val="off"/>
        </w:rPr>
        <w:t>if</w:t>
      </w:r>
    </w:p>
    <w:p>
      <w:r>
        <w:rPr>
          <w:b w:val="off"/>
        </w:rPr>
        <w:t>return</w:t>
      </w:r>
    </w:p>
    <w:p>
      <w:r>
        <w:rPr>
          <w:b w:val="off"/>
        </w:rPr>
        <w:t>"场景"</w:t>
      </w:r>
    </w:p>
    <w:p>
      <w:r>
        <w:rPr>
          <w:b w:val="off"/>
        </w:rPr>
        <w:t>if</w:t>
      </w:r>
    </w:p>
    <w:p>
      <w:r>
        <w:rPr>
          <w:b w:val="off"/>
        </w:rPr>
        <w:t>return</w:t>
      </w:r>
    </w:p>
    <w:p>
      <w:r>
        <w:rPr>
          <w:b w:val="off"/>
        </w:rPr>
        <w:t>//给相应节点创建Model</w:t>
      </w:r>
    </w:p>
    <w:p>
      <w:r>
        <w:rPr>
          <w:b w:val="off"/>
        </w:rPr>
        <w:t>""</w:t>
      </w:r>
    </w:p>
    <w:p>
      <w:r>
        <w:rPr>
          <w:b w:val="off"/>
        </w:rPr>
        <w:t>"newModel%d"</w:t>
      </w:r>
    </w:p>
    <w:p>
      <w:r>
        <w:rPr>
          <w:b w:val="off"/>
        </w:rPr>
        <w:t>true</w:t>
      </w:r>
    </w:p>
    <w:p>
      <w:r>
        <w:rPr>
          <w:b w:val="off"/>
        </w:rPr>
        <w:t>if</w:t>
      </w:r>
    </w:p>
    <w:p>
      <w:r>
        <w:rPr>
          <w:b w:val="off"/>
        </w:rPr>
        <w:t>return</w:t>
      </w:r>
    </w:p>
    <w:p>
      <w:r>
        <w:rPr>
          <w:b w:val="off"/>
        </w:rPr>
        <w:t>for</w:t>
      </w:r>
    </w:p>
    <w:p>
      <w:r>
        <w:rPr>
          <w:b w:val="off"/>
        </w:rPr>
        <w:t>//显示创建的model</w:t>
      </w:r>
    </w:p>
    <w:p>
      <w:r>
        <w:rPr>
          <w:b w:val="off"/>
        </w:rPr>
        <w:t>if</w:t>
      </w:r>
    </w:p>
    <w:p>
      <w:r>
        <w:rPr>
          <w:b w:val="off"/>
        </w:rPr>
        <w:t>return</w:t>
      </w:r>
    </w:p>
    <w:p>
      <w:r>
        <w:rPr>
          <w:b w:val="off"/>
        </w:rPr>
        <w:t>if</w:t>
      </w:r>
    </w:p>
    <w:p>
      <w:r>
        <w:rPr>
          <w:b w:val="off"/>
        </w:rPr>
        <w:t>0</w:t>
      </w:r>
    </w:p>
    <w:p>
      <w:r>
        <w:rPr>
          <w:b w:val="off"/>
        </w:rPr>
        <w:t>return</w:t>
      </w:r>
    </w:p>
    <w:p>
      <w:r>
        <w:rPr>
          <w:b w:val="off"/>
        </w:rPr>
        <w:t>0</w:t>
      </w:r>
    </w:p>
    <w:p/>
    <w:p>
      <w:r>
        <w:rPr>
          <w:b w:val="off"/>
        </w:rPr>
        <w:t>上述代码中，</w:t>
        <w:t>onProjectManagerMsg</w:t>
        <w:t>是我们注册的回调函数，当项目树点击左键、右键、双击等，会响应到此函数。在此函数中，我们根据传过来的鼠标消息，分别创建了右键菜单及双击切换项目树节点功能。创建右键菜单(</w:t>
        <w:t>createRightKeyMenu</w:t>
        <w:t>)中的创建节点功能，数据层面会先创建一个节点，然后增加到当前项目树中，同时会创建一个model，model可以理解为放置构件的容器，该modelID存于节点附加资源，用于model与项目树节点绑定，这样切换到不同的节点时，将会展示对应model上不同的模型。最后再根据新创建的数据节点在UI面板上进行展示，新创建的节点会变为当前选中节点。双击响应函数(</w:t>
        <w:t>onDbClickFunction</w:t>
        <w:t>)中，传入的是当前双击的节点，根据双击的节点，可以获取到节点中储存的modelID，把此model显示到视图中，即完成了节点双击切换的功能。</w:t>
        <w:br/>
        <w:br/>
        <w:t>最后在程序中得到项目树的效果如下图所示</w:t>
        <w:br/>
        <w:br/>
        <w:t xml:space="preserve"> </w:t>
        <w:br/>
      </w:r>
    </w:p>
    <w:p/>
    <w:p>
      <w:pPr>
        <w:pStyle w:val="3"/>
      </w:pPr>
      <w:r>
        <w:t xml:space="preserve"> 8.3 停靠对话框</w:t>
      </w:r>
    </w:p>
    <w:p>
      <w:r>
        <w:rPr>
          <w:b w:val="off"/>
        </w:rPr>
        <w:t>停靠对话框是指可以停靠在视图上下左右的对话框，创建的MFC对话框，可以调用停靠对话框的接口，直接嵌入到框架之中。</w:t>
        <w:br/>
        <w:br/>
        <w:t>平台停靠对话框相关的类主要在BPNewDockManager和BPNewDockContainer中，BPNewDockContainer是用于承载dock内面板的容器类，BPNewDockManager主要是对dock进行管理，其中管理了4个BPNewDockContainer容器类。BPNewDockManager及BPNewDockContainer方法包括的方法如表8-4所示。</w:t>
        <w:br/>
      </w:r>
    </w:p>
    <w:p/>
    <w:p/>
    <w:p>
      <w:r>
        <w:rPr>
          <w:b w:val="off"/>
        </w:rPr>
        <w:t>代码片段8-4展示了创建停靠对话框的过程。在示例中，先创建一个MFC对话框，这里需要注意的是创建的MFC对话框，属性中“Border”为none，“style”为child，“center”为false，创建的对话框与dock绑定，通过create函数把dock管理类中的第1个dock与创建的MFC对话框绑定。后续通过获取的BPNewDockContainer或者BPNewDockManager中传入序号来设置dock及停靠属性。属性包括设置停靠对话框的位置，位置的关键参数有5个，分别是“left”“right”“top”“bottom”“bottom-left”“left-DockTab”，代表的是左侧、右侧、上面、下面、左下侧、左侧页签面，最后就是设置创建的停靠框是否显示。至此完成停靠框的创建、嵌入、位置、显隐控制等。</w:t>
        <w:br/>
        <w:br/>
        <w:t>创建dock对话框还有一点需要注意的是，一定要确认资源已经切换到对话框所在的模块，即是否有ExampledllDemo.AttachInstance(hInstance)这样的操作，不然可能会显示不出自己设置的对话框，而随便弹出其他模块的对话框。</w:t>
        <w:br/>
      </w:r>
    </w:p>
    <w:p>
      <w:r/>
    </w:p>
    <w:p>
      <w:r>
        <w:rPr>
          <w:b w:val="off"/>
        </w:rPr>
        <w:t xml:space="preserve">BPNewDockContainer* myDock1 = nullptr; void ToolUIRelevantDemo::initDockDemo() { PBBimModuleResourceOverride resOverride; </w:t>
        <w:t xml:space="preserve"> ExternPaneDlg * dlg1 = </w:t>
        <w:t xml:space="preserve"> ExternPaneDlg(); dlg1-&gt;Create(IDD_DIALOG_Dock, BPNewDockManager::getInstance().getDock(</w:t>
        <w:t>)); myDock1 = BPNewDockManager::getInstance().getDock(</w:t>
        <w:t xml:space="preserve">); </w:t>
        <w:t xml:space="preserve"> (myDock1 != </w:t>
        <w:t>) { myDock1-&gt;SetDlg(dlg1); myDock1-&gt;SetDockPosition(L</w:t>
        <w:t>); myDock1-&gt;ShowDockContainer(</w:t>
        <w:t>); myDock1-&gt;SetWindowTextW(L</w:t>
        <w:t xml:space="preserve">); } } </w:t>
      </w:r>
    </w:p>
    <w:p>
      <w:r>
        <w:rPr>
          <w:b w:val="off"/>
        </w:rPr>
        <w:t>// 停靠窗口</w:t>
      </w:r>
    </w:p>
    <w:p>
      <w:r>
        <w:rPr>
          <w:b w:val="off"/>
        </w:rPr>
        <w:t>new</w:t>
      </w:r>
    </w:p>
    <w:p>
      <w:r>
        <w:rPr>
          <w:b w:val="off"/>
        </w:rPr>
        <w:t>0</w:t>
      </w:r>
    </w:p>
    <w:p>
      <w:r>
        <w:rPr>
          <w:b w:val="off"/>
        </w:rPr>
        <w:t>0</w:t>
      </w:r>
    </w:p>
    <w:p>
      <w:r>
        <w:rPr>
          <w:b w:val="off"/>
        </w:rPr>
        <w:t>if</w:t>
      </w:r>
    </w:p>
    <w:p>
      <w:r>
        <w:rPr>
          <w:b w:val="off"/>
        </w:rPr>
        <w:t>NULL</w:t>
      </w:r>
    </w:p>
    <w:p>
      <w:r>
        <w:rPr>
          <w:b w:val="off"/>
        </w:rPr>
        <w:t>"right"</w:t>
      </w:r>
    </w:p>
    <w:p>
      <w:r>
        <w:rPr>
          <w:b w:val="off"/>
        </w:rPr>
        <w:t>true</w:t>
      </w:r>
    </w:p>
    <w:p>
      <w:r>
        <w:rPr>
          <w:b w:val="off"/>
        </w:rPr>
        <w:t>"123"</w:t>
      </w:r>
    </w:p>
    <w:p/>
    <w:p>
      <w:pPr>
        <w:pStyle w:val="2"/>
      </w:pPr>
      <w:r>
        <w:t>第9章 开启BIM之旅：实战项目</w:t>
      </w:r>
    </w:p>
    <w:p>
      <w:r>
        <w:rPr>
          <w:b w:val="off"/>
        </w:rPr>
        <w:t>本章主要通过流程化的实战范例来熟悉BIMBase SDK。</w:t>
        <w:br/>
      </w:r>
    </w:p>
    <w:p>
      <w:pPr>
        <w:pStyle w:val="3"/>
      </w:pPr>
      <w:r>
        <w:t>9.1 新建我的专业</w:t>
      </w:r>
    </w:p>
    <w:p>
      <w:r>
        <w:rPr>
          <w:b w:val="off"/>
        </w:rPr>
        <w:t>新建自己特有的专业，可参考附录一中的1.2节及1.3节。</w:t>
        <w:br/>
      </w:r>
    </w:p>
    <w:p>
      <w:pPr>
        <w:pStyle w:val="3"/>
      </w:pPr>
      <w:r>
        <w:t>9.2 布置对象：在立方体上开洞</w:t>
      </w:r>
    </w:p>
    <w:p>
      <w:r>
        <w:rPr>
          <w:b w:val="off"/>
        </w:rPr>
        <w:t>本节主要基于第3章创建的</w:t>
        <w:t>CubeDemo</w:t>
        <w:t>对象，实现在立方体上开洞的效果。</w:t>
        <w:t>CubeDemo</w:t>
        <w:t xml:space="preserve"> 对象创建见3.1.5节示例代码3-5，3-6，3-7，3-8。</w:t>
        <w:br/>
        <w:br/>
        <w:t>对象的创建主要分为三点：</w:t>
        <w:br/>
      </w:r>
    </w:p>
    <w:p/>
    <w:p>
      <w:r>
        <w:t>● 一是创建一个洞口对象；</w:t>
        <w:br/>
      </w:r>
      <w:r>
        <w:t>● 二是创建</w:t>
        <w:br/>
      </w:r>
      <w:r>
        <w:t>● 与洞口对象的关联关系；</w:t>
        <w:br/>
      </w:r>
      <w:r>
        <w:t>● 三是在原</w:t>
        <w:br/>
      </w:r>
      <w:r>
        <w:t>● 对象上开洞，通过</w:t>
        <w:br/>
      </w:r>
      <w:r>
        <w:t>●  对象和洞口对象的布尔实现。</w:t>
        <w:br/>
      </w:r>
    </w:p>
    <w:p>
      <w:r>
        <w:rPr>
          <w:b w:val="off"/>
        </w:rPr>
        <w:t>对象的布置中，需要在布置洞口时拾取</w:t>
        <w:t>CubeDemo</w:t>
        <w:t xml:space="preserve"> 对象，并在洞口对象布置后刷新</w:t>
        <w:t>CubeDemo</w:t>
        <w:t xml:space="preserve"> 对象。</w:t>
        <w:br/>
      </w:r>
    </w:p>
    <w:p/>
    <w:p>
      <w:pPr>
        <w:pStyle w:val="4"/>
      </w:pPr>
      <w:r>
        <w:t>9.2.1 创建洞口对象</w:t>
      </w:r>
    </w:p>
    <w:p>
      <w:r>
        <w:rPr>
          <w:b w:val="off"/>
        </w:rPr>
        <w:t>3.1.5节中已经讲到，对象创建主要分为创建对象数据表、实现对象类、对象注册三个步骤，本节将不再赘述创建对象数据表和对象注册两部分，主要讲解洞口对象类的实现。</w:t>
        <w:br/>
        <w:br/>
        <w:t>本节的洞口对象几何造型类似</w:t>
        <w:t>CubeDemo</w:t>
        <w:t xml:space="preserve"> 的拉伸体造型，为了实现洞口效果，设置洞口几何图素的透明度为1。</w:t>
        <w:br/>
      </w:r>
    </w:p>
    <w:p>
      <w:r/>
    </w:p>
    <w:p>
      <w:r>
        <w:rPr>
          <w:b w:val="off"/>
        </w:rPr>
        <w:t xml:space="preserve"> </w:t>
        <w:t xml:space="preserve"> DemoObject { </w:t>
        <w:t xml:space="preserve"> </w:t>
        <w:t xml:space="preserve"> OpenningDemo; </w:t>
        <w:t xml:space="preserve"> OpenningDemo </w:t>
        <w:t xml:space="preserve">&amp; OpenningDemoCR; </w:t>
        <w:t xml:space="preserve"> OpenningDemo&amp; OpenningDemoR; </w:t>
        <w:t xml:space="preserve"> OpenningDemo* OpenningDemoP; </w:t>
        <w:t xml:space="preserve"> RefCountedPtr&lt;OpenningDemo&gt; OpenningDemoPtr; </w:t>
        <w:t xml:space="preserve"> OpenningDemo : </w:t>
        <w:t xml:space="preserve"> BIMBase::Data::BPGraphicElement { DefineSuper(BPGraphicElement) </w:t>
        <w:t xml:space="preserve">: OpenningDemo(); ~OpenningDemo(); </w:t>
        <w:t xml:space="preserve">; </w:t>
        <w:t xml:space="preserve">; </w:t>
        <w:t xml:space="preserve">; </w:t>
        <w:t xml:space="preserve">; </w:t>
        <w:t xml:space="preserve">; </w:t>
        <w:t xml:space="preserve">; </w:t>
        <w:t xml:space="preserve">: </w:t>
        <w:t xml:space="preserve"> Utf8String _getSchemaName() </w:t>
        <w:t xml:space="preserve"> override { </w:t>
        <w:t xml:space="preserve"> PBM_SCHEMA_Demo; }; </w:t>
        <w:t xml:space="preserve"> Utf8String _getClassName() </w:t>
        <w:t xml:space="preserve"> override { </w:t>
        <w:t xml:space="preserve"> PBM_CLASS_OPENNING_Demo; }; </w:t>
        <w:t xml:space="preserve"> ::p3d::P3DStatus _copyToData (BPDataR data, BPProjectR project) </w:t>
        <w:t xml:space="preserve"> override; </w:t>
        <w:t xml:space="preserve"> ::p3d::P3DStatus _initFromData(BPDataCR data) override; </w:t>
        <w:t xml:space="preserve"> BPGraphicsPtr _createPhysicalGraphics(BPProjectR project, PModelIdCR modelId, </w:t>
        <w:t xml:space="preserve"> isDynamics) override; </w:t>
        <w:t xml:space="preserve">: </w:t>
        <w:t xml:space="preserve"> m_nWidth; </w:t>
        <w:t xml:space="preserve"> m_nHeight; </w:t>
        <w:t xml:space="preserve"> m_nLenght; Demo_CREATE(OpenningDemo); }; Demo_EXTENSION(OpenningDemo); } </w:t>
      </w:r>
    </w:p>
    <w:p>
      <w:r>
        <w:rPr>
          <w:b w:val="off"/>
        </w:rPr>
        <w:t>#</w:t>
        <w:t xml:space="preserve"> once</w:t>
      </w:r>
    </w:p>
    <w:p>
      <w:r>
        <w:rPr>
          <w:b w:val="off"/>
        </w:rPr>
        <w:t>pragma</w:t>
      </w:r>
    </w:p>
    <w:p>
      <w:r>
        <w:rPr>
          <w:b w:val="off"/>
        </w:rPr>
        <w:t>namespace</w:t>
      </w:r>
    </w:p>
    <w:p>
      <w:r>
        <w:rPr>
          <w:b w:val="off"/>
        </w:rPr>
        <w:t>//定义智能指针、引用等</w:t>
      </w:r>
    </w:p>
    <w:p>
      <w:r>
        <w:rPr>
          <w:b w:val="off"/>
        </w:rPr>
        <w:t>class</w:t>
      </w:r>
    </w:p>
    <w:p>
      <w:r>
        <w:rPr>
          <w:b w:val="off"/>
        </w:rPr>
        <w:t>typedef</w:t>
      </w:r>
    </w:p>
    <w:p>
      <w:r>
        <w:rPr>
          <w:b w:val="off"/>
        </w:rPr>
        <w:t>const</w:t>
      </w:r>
    </w:p>
    <w:p>
      <w:r>
        <w:rPr>
          <w:b w:val="off"/>
        </w:rPr>
        <w:t>typedef</w:t>
      </w:r>
    </w:p>
    <w:p>
      <w:r>
        <w:rPr>
          <w:b w:val="off"/>
        </w:rPr>
        <w:t>typedef</w:t>
      </w:r>
    </w:p>
    <w:p>
      <w:r>
        <w:rPr>
          <w:b w:val="off"/>
        </w:rPr>
        <w:t>typedef</w:t>
      </w:r>
    </w:p>
    <w:p>
      <w:r>
        <w:rPr>
          <w:b w:val="off"/>
        </w:rPr>
        <w:t>class</w:t>
      </w:r>
    </w:p>
    <w:p>
      <w:r>
        <w:rPr>
          <w:b w:val="off"/>
        </w:rPr>
        <w:t>public</w:t>
      </w:r>
    </w:p>
    <w:p>
      <w:r>
        <w:rPr>
          <w:b w:val="off"/>
        </w:rPr>
        <w:t>public</w:t>
      </w:r>
    </w:p>
    <w:p>
      <w:r>
        <w:rPr>
          <w:b w:val="off"/>
        </w:rPr>
        <w:t xml:space="preserve"> </w:t>
        <w:t xml:space="preserve"> </w:t>
      </w:r>
    </w:p>
    <w:p>
      <w:r>
        <w:rPr>
          <w:b w:val="off"/>
        </w:rPr>
        <w:t>int</w:t>
      </w:r>
    </w:p>
    <w:p>
      <w:r>
        <w:rPr>
          <w:b w:val="off"/>
        </w:rPr>
        <w:t>getWidth</w:t>
      </w:r>
    </w:p>
    <w:p>
      <w:r>
        <w:rPr>
          <w:b w:val="off"/>
        </w:rPr>
        <w:t>()</w:t>
      </w:r>
    </w:p>
    <w:p>
      <w:r>
        <w:rPr>
          <w:b w:val="off"/>
        </w:rPr>
        <w:t>const</w:t>
      </w:r>
    </w:p>
    <w:p>
      <w:r>
        <w:rPr>
          <w:b w:val="off"/>
        </w:rPr>
        <w:t xml:space="preserve"> </w:t>
      </w:r>
    </w:p>
    <w:p>
      <w:r>
        <w:rPr>
          <w:b w:val="off"/>
        </w:rPr>
        <w:t>void</w:t>
      </w:r>
    </w:p>
    <w:p>
      <w:r>
        <w:rPr>
          <w:b w:val="off"/>
        </w:rPr>
        <w:t>setWidth</w:t>
      </w:r>
    </w:p>
    <w:p>
      <w:r>
        <w:rPr>
          <w:b w:val="off"/>
        </w:rPr>
        <w:t>(</w:t>
        <w:t xml:space="preserve"> nWidth)</w:t>
      </w:r>
    </w:p>
    <w:p>
      <w:r>
        <w:rPr>
          <w:b w:val="off"/>
        </w:rPr>
        <w:t>int</w:t>
      </w:r>
    </w:p>
    <w:p>
      <w:r>
        <w:rPr>
          <w:b w:val="off"/>
        </w:rPr>
        <w:t xml:space="preserve"> </w:t>
        <w:t xml:space="preserve"> </w:t>
      </w:r>
    </w:p>
    <w:p>
      <w:r>
        <w:rPr>
          <w:b w:val="off"/>
        </w:rPr>
        <w:t>int</w:t>
      </w:r>
    </w:p>
    <w:p>
      <w:r>
        <w:rPr>
          <w:b w:val="off"/>
        </w:rPr>
        <w:t>getLength</w:t>
      </w:r>
    </w:p>
    <w:p>
      <w:r>
        <w:rPr>
          <w:b w:val="off"/>
        </w:rPr>
        <w:t>()</w:t>
      </w:r>
    </w:p>
    <w:p>
      <w:r>
        <w:rPr>
          <w:b w:val="off"/>
        </w:rPr>
        <w:t>const</w:t>
      </w:r>
    </w:p>
    <w:p>
      <w:r>
        <w:rPr>
          <w:b w:val="off"/>
        </w:rPr>
        <w:t xml:space="preserve"> </w:t>
      </w:r>
    </w:p>
    <w:p>
      <w:r>
        <w:rPr>
          <w:b w:val="off"/>
        </w:rPr>
        <w:t>void</w:t>
      </w:r>
    </w:p>
    <w:p>
      <w:r>
        <w:rPr>
          <w:b w:val="off"/>
        </w:rPr>
        <w:t>setLength</w:t>
      </w:r>
    </w:p>
    <w:p>
      <w:r>
        <w:rPr>
          <w:b w:val="off"/>
        </w:rPr>
        <w:t>(</w:t>
        <w:t xml:space="preserve"> nLength)</w:t>
      </w:r>
    </w:p>
    <w:p>
      <w:r>
        <w:rPr>
          <w:b w:val="off"/>
        </w:rPr>
        <w:t>int</w:t>
      </w:r>
    </w:p>
    <w:p>
      <w:r>
        <w:rPr>
          <w:b w:val="off"/>
        </w:rPr>
        <w:t xml:space="preserve"> </w:t>
        <w:t xml:space="preserve"> </w:t>
      </w:r>
    </w:p>
    <w:p>
      <w:r>
        <w:rPr>
          <w:b w:val="off"/>
        </w:rPr>
        <w:t>int</w:t>
      </w:r>
    </w:p>
    <w:p>
      <w:r>
        <w:rPr>
          <w:b w:val="off"/>
        </w:rPr>
        <w:t>getHeight</w:t>
      </w:r>
    </w:p>
    <w:p>
      <w:r>
        <w:rPr>
          <w:b w:val="off"/>
        </w:rPr>
        <w:t>()</w:t>
      </w:r>
    </w:p>
    <w:p>
      <w:r>
        <w:rPr>
          <w:b w:val="off"/>
        </w:rPr>
        <w:t>const</w:t>
      </w:r>
    </w:p>
    <w:p>
      <w:r>
        <w:rPr>
          <w:b w:val="off"/>
        </w:rPr>
        <w:t xml:space="preserve"> </w:t>
      </w:r>
    </w:p>
    <w:p>
      <w:r>
        <w:rPr>
          <w:b w:val="off"/>
        </w:rPr>
        <w:t>void</w:t>
      </w:r>
    </w:p>
    <w:p>
      <w:r>
        <w:rPr>
          <w:b w:val="off"/>
        </w:rPr>
        <w:t>setHeight</w:t>
      </w:r>
    </w:p>
    <w:p>
      <w:r>
        <w:rPr>
          <w:b w:val="off"/>
        </w:rPr>
        <w:t>(</w:t>
        <w:t xml:space="preserve"> nHeight)</w:t>
      </w:r>
    </w:p>
    <w:p>
      <w:r>
        <w:rPr>
          <w:b w:val="off"/>
        </w:rPr>
        <w:t>int</w:t>
      </w:r>
    </w:p>
    <w:p>
      <w:r>
        <w:rPr>
          <w:b w:val="off"/>
        </w:rPr>
        <w:t>protected</w:t>
      </w:r>
    </w:p>
    <w:p>
      <w:r>
        <w:rPr>
          <w:b w:val="off"/>
        </w:rPr>
        <w:t>virtual</w:t>
      </w:r>
    </w:p>
    <w:p>
      <w:r>
        <w:rPr>
          <w:b w:val="off"/>
        </w:rPr>
        <w:t>const</w:t>
      </w:r>
    </w:p>
    <w:p>
      <w:r>
        <w:rPr>
          <w:b w:val="off"/>
        </w:rPr>
        <w:t>return</w:t>
      </w:r>
    </w:p>
    <w:p>
      <w:r>
        <w:rPr>
          <w:b w:val="off"/>
        </w:rPr>
        <w:t>virtual</w:t>
      </w:r>
    </w:p>
    <w:p>
      <w:r>
        <w:rPr>
          <w:b w:val="off"/>
        </w:rPr>
        <w:t>const</w:t>
      </w:r>
    </w:p>
    <w:p>
      <w:r>
        <w:rPr>
          <w:b w:val="off"/>
        </w:rPr>
        <w:t>return</w:t>
      </w:r>
    </w:p>
    <w:p>
      <w:r>
        <w:rPr>
          <w:b w:val="off"/>
        </w:rPr>
        <w:t>virtual</w:t>
      </w:r>
    </w:p>
    <w:p>
      <w:r>
        <w:rPr>
          <w:b w:val="off"/>
        </w:rPr>
        <w:t>const</w:t>
      </w:r>
    </w:p>
    <w:p>
      <w:r>
        <w:rPr>
          <w:b w:val="off"/>
        </w:rPr>
        <w:t>virtual</w:t>
      </w:r>
    </w:p>
    <w:p>
      <w:r>
        <w:rPr>
          <w:b w:val="off"/>
        </w:rPr>
        <w:t>virtual</w:t>
      </w:r>
    </w:p>
    <w:p>
      <w:r>
        <w:rPr>
          <w:b w:val="off"/>
        </w:rPr>
        <w:t>bool</w:t>
      </w:r>
    </w:p>
    <w:p>
      <w:r>
        <w:rPr>
          <w:b w:val="off"/>
        </w:rPr>
        <w:t>private</w:t>
      </w:r>
    </w:p>
    <w:p>
      <w:r>
        <w:rPr>
          <w:b w:val="off"/>
        </w:rPr>
        <w:t>int</w:t>
      </w:r>
    </w:p>
    <w:p>
      <w:r>
        <w:rPr>
          <w:b w:val="off"/>
        </w:rPr>
        <w:t>int</w:t>
      </w:r>
    </w:p>
    <w:p>
      <w:r>
        <w:rPr>
          <w:b w:val="off"/>
        </w:rPr>
        <w:t>int</w:t>
      </w:r>
    </w:p>
    <w:p/>
    <w:p>
      <w:r/>
    </w:p>
    <w:p>
      <w:r>
        <w:rPr>
          <w:b w:val="off"/>
        </w:rPr>
        <w:t xml:space="preserve"> </w:t>
        <w:t xml:space="preserve"> </w:t>
        <w:t xml:space="preserve"> </w:t>
        <w:t xml:space="preserve"> using </w:t>
        <w:t xml:space="preserve"> </w:t>
        <w:t xml:space="preserve">; OpenningDemo::OpenningDemo() { m_nLenght = </w:t>
        <w:t xml:space="preserve">; m_nWidth = </w:t>
        <w:t xml:space="preserve">; m_nHeight = </w:t>
        <w:t xml:space="preserve">; } OpenningDemo::~OpenningDemo() {} int OpenningDemo::getWidth() </w:t>
        <w:t xml:space="preserve"> { </w:t>
        <w:t xml:space="preserve"> m_nWidth; } void OpenningDemo::setWidth(int nWidth) { m_nWidth = nWidth; } int OpenningDemo::getLength() </w:t>
        <w:t xml:space="preserve"> { </w:t>
        <w:t xml:space="preserve"> m_nLenght; } void OpenningDemo::setLength(int nLength) { m_nLenght = nLength; } int OpenningDemo::getHeight() </w:t>
        <w:t xml:space="preserve"> { </w:t>
        <w:t xml:space="preserve"> m_nHeight; } void OpenningDemo::setHeight(int nHeight) { m_nHeight = nHeight; } ::p3d::P3DStatus OpenningDemo::_copyToData(::BIMBase::Core::BPDataR data, ::BIMBase::Core::BPProjectR project) </w:t>
        <w:t xml:space="preserve"> { </w:t>
        <w:t xml:space="preserve"> (T_Super::_copyToData(data, project) != P3DStatus::SUCCESS) </w:t>
        <w:t xml:space="preserve"> ERROR; P3DStatus status; status = data.setValue(Property_Lenght, BPValue(this-&gt;getLength())); </w:t>
        <w:t xml:space="preserve"> (P3DStatus::SUCCESS != status) </w:t>
        <w:t xml:space="preserve"> ERROR; status = data.setValue(Property_Width, BPValue(this-&gt;getWidth())); </w:t>
        <w:t xml:space="preserve"> (P3DStatus::SUCCESS != status) </w:t>
        <w:t xml:space="preserve"> ERROR; status = data.setValue(Property_Height, BPValue(this-&gt;getHeight())); </w:t>
        <w:t xml:space="preserve"> (P3DStatus::SUCCESS != status) </w:t>
        <w:t xml:space="preserve"> ERROR; </w:t>
        <w:t xml:space="preserve"> SUCCESS; } ::p3d::P3DStatus OpenningDemo::_initFromData(::BIMBase::Core::BPDataCR data) { </w:t>
        <w:t xml:space="preserve"> (T_Super::_initFromData(data) != P3DStatus::SUCCESS) </w:t>
        <w:t xml:space="preserve"> ERROR; BPValue value; P3DStatus status; status = data.getValue(value, Property_Lenght); </w:t>
        <w:t xml:space="preserve"> (P3DStatus::SUCCESS != status) </w:t>
        <w:t xml:space="preserve"> ERROR; setLength(value.getInteger()); status = data.getValue(value, Property_Width); </w:t>
        <w:t xml:space="preserve"> (P3DStatus::SUCCESS != status) </w:t>
        <w:t xml:space="preserve"> ERROR; setWidth(value.getInteger()); status = data.getValue(value, Property_Height); </w:t>
        <w:t xml:space="preserve"> (P3DStatus::SUCCESS != status) </w:t>
        <w:t xml:space="preserve"> ERROR; setHeight(value.getInteger()); </w:t>
        <w:t xml:space="preserve"> SUCCESS; } BIMBase::Core::BPGraphicsPtr OpenningDemo::_createPhysicalGraphics(::BIMBase::Core::BPProjectR project, ::BIMBase::PModelIdCR modelId, bool isDynamics) { BPModelPtr model = project.getModelById(modelId); </w:t>
        <w:t xml:space="preserve"> (model.isNull()) </w:t>
        <w:t xml:space="preserve"> nullptr; BPGraphicsPtr ptrGraphic = model-&gt;createPhysicalGraphics(); </w:t>
        <w:t xml:space="preserve"> (ptrGraphic.isNull()) </w:t>
        <w:t xml:space="preserve"> nullptr; int nWidth = getWidth(); int nLength = getLength(); int nHeight = getHeight(); </w:t>
        <w:t xml:space="preserve"> GeCurveArrayPtr outLines = GeCurveArray::create(GeCurveArray::BOUNDARY_TYPE_Outer); pvector&lt;GePoint3d&gt; pts; pts.push_back(GePoint3d::create(</w:t>
        <w:t xml:space="preserve">, -nWidth / </w:t>
        <w:t xml:space="preserve">, </w:t>
        <w:t xml:space="preserve">)); pts.push_back(GePoint3d::create(nLength, -nWidth / </w:t>
        <w:t xml:space="preserve">, </w:t>
        <w:t xml:space="preserve">)); pts.push_back(GePoint3d::create(nLength, nWidth / </w:t>
        <w:t xml:space="preserve">, </w:t>
        <w:t>)); pts.push_back(GePoint3d::create(</w:t>
        <w:t xml:space="preserve">, nWidth / </w:t>
        <w:t xml:space="preserve">, </w:t>
        <w:t>)); pts.push_back(GePoint3d::create(</w:t>
        <w:t xml:space="preserve">, -nWidth / </w:t>
        <w:t xml:space="preserve">, </w:t>
        <w:t xml:space="preserve">)); IGeCurveBasePtr pLine = IGeCurveBase::createLineString(pts); outLines-&gt;push_back(pLine); </w:t>
        <w:t xml:space="preserve"> GeVec3d veccc = GeVec3d::create(</w:t>
        <w:t xml:space="preserve">, </w:t>
        <w:t xml:space="preserve">, nHeight); GeExtrusionInfo extrData(outLines, veccc, </w:t>
        <w:t xml:space="preserve">); IGeSolidBasePtr extrusion = IGeSolidBase::createGeExtrusion(extrData); </w:t>
        <w:t xml:space="preserve"> BPSymbology symb; symb.style = </w:t>
        <w:t xml:space="preserve">; </w:t>
        <w:t xml:space="preserve"> symb.weight = </w:t>
        <w:t xml:space="preserve">; </w:t>
        <w:t xml:space="preserve"> symb.color = BPColorUtil::getEntityColor(RGB(</w:t>
        <w:t xml:space="preserve">, </w:t>
        <w:t xml:space="preserve">, </w:t>
        <w:t xml:space="preserve">), project, </w:t>
        <w:t xml:space="preserve">); ptrGraphic-&gt;addGeSolidBase(*extrusion, symb, </w:t>
        <w:t xml:space="preserve">); </w:t>
        <w:t xml:space="preserve"> ptrGraphic; } </w:t>
      </w:r>
    </w:p>
    <w:p>
      <w:r>
        <w:rPr>
          <w:b w:val="off"/>
        </w:rPr>
        <w:t>#include "pch.h"</w:t>
      </w:r>
    </w:p>
    <w:p>
      <w:r>
        <w:rPr>
          <w:b w:val="off"/>
        </w:rPr>
        <w:t>#define Property_Lenght "Length"</w:t>
      </w:r>
    </w:p>
    <w:p>
      <w:r>
        <w:rPr>
          <w:b w:val="off"/>
        </w:rPr>
        <w:t>#define Property_Width "Width"</w:t>
      </w:r>
    </w:p>
    <w:p>
      <w:r>
        <w:rPr>
          <w:b w:val="off"/>
        </w:rPr>
        <w:t>#define Property_Height "Height"</w:t>
      </w:r>
    </w:p>
    <w:p>
      <w:r>
        <w:rPr>
          <w:b w:val="off"/>
        </w:rPr>
        <w:t>namespace</w:t>
      </w:r>
    </w:p>
    <w:p>
      <w:r>
        <w:rPr>
          <w:b w:val="off"/>
        </w:rPr>
        <w:t>DemoObject</w:t>
      </w:r>
    </w:p>
    <w:p>
      <w:r>
        <w:rPr>
          <w:b w:val="off"/>
        </w:rPr>
        <w:t>500</w:t>
      </w:r>
    </w:p>
    <w:p>
      <w:r>
        <w:rPr>
          <w:b w:val="off"/>
        </w:rPr>
        <w:t>200</w:t>
      </w:r>
    </w:p>
    <w:p>
      <w:r>
        <w:rPr>
          <w:b w:val="off"/>
        </w:rPr>
        <w:t>500</w:t>
      </w:r>
    </w:p>
    <w:p>
      <w:r>
        <w:rPr>
          <w:b w:val="off"/>
        </w:rPr>
        <w:t>const</w:t>
      </w:r>
    </w:p>
    <w:p>
      <w:r>
        <w:rPr>
          <w:b w:val="off"/>
        </w:rPr>
        <w:t>return</w:t>
      </w:r>
    </w:p>
    <w:p>
      <w:r>
        <w:rPr>
          <w:b w:val="off"/>
        </w:rPr>
        <w:t>const</w:t>
      </w:r>
    </w:p>
    <w:p>
      <w:r>
        <w:rPr>
          <w:b w:val="off"/>
        </w:rPr>
        <w:t>return</w:t>
      </w:r>
    </w:p>
    <w:p>
      <w:r>
        <w:rPr>
          <w:b w:val="off"/>
        </w:rPr>
        <w:t>const</w:t>
      </w:r>
    </w:p>
    <w:p>
      <w:r>
        <w:rPr>
          <w:b w:val="off"/>
        </w:rPr>
        <w:t>return</w:t>
      </w:r>
    </w:p>
    <w:p>
      <w:r>
        <w:rPr>
          <w:b w:val="off"/>
        </w:rPr>
        <w:t>const</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return</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return</w:t>
      </w:r>
    </w:p>
    <w:p>
      <w:r>
        <w:rPr>
          <w:b w:val="off"/>
        </w:rPr>
        <w:t>if</w:t>
      </w:r>
    </w:p>
    <w:p>
      <w:r>
        <w:rPr>
          <w:b w:val="off"/>
        </w:rPr>
        <w:t>return</w:t>
      </w:r>
    </w:p>
    <w:p>
      <w:r>
        <w:rPr>
          <w:b w:val="off"/>
        </w:rPr>
        <w:t>if</w:t>
      </w:r>
    </w:p>
    <w:p>
      <w:r>
        <w:rPr>
          <w:b w:val="off"/>
        </w:rPr>
        <w:t>return</w:t>
      </w:r>
    </w:p>
    <w:p>
      <w:r>
        <w:rPr>
          <w:b w:val="off"/>
        </w:rPr>
        <w:t>//绘制底部外轮廓</w:t>
      </w:r>
    </w:p>
    <w:p>
      <w:r>
        <w:rPr>
          <w:b w:val="off"/>
        </w:rPr>
        <w:t>0</w:t>
      </w:r>
    </w:p>
    <w:p>
      <w:r>
        <w:rPr>
          <w:b w:val="off"/>
        </w:rPr>
        <w:t>2</w:t>
      </w:r>
    </w:p>
    <w:p>
      <w:r>
        <w:rPr>
          <w:b w:val="off"/>
        </w:rPr>
        <w:t>0</w:t>
      </w:r>
    </w:p>
    <w:p>
      <w:r>
        <w:rPr>
          <w:b w:val="off"/>
        </w:rPr>
        <w:t>2</w:t>
      </w:r>
    </w:p>
    <w:p>
      <w:r>
        <w:rPr>
          <w:b w:val="off"/>
        </w:rPr>
        <w:t>0</w:t>
      </w:r>
    </w:p>
    <w:p>
      <w:r>
        <w:rPr>
          <w:b w:val="off"/>
        </w:rPr>
        <w:t>2</w:t>
      </w:r>
    </w:p>
    <w:p>
      <w:r>
        <w:rPr>
          <w:b w:val="off"/>
        </w:rPr>
        <w:t>0</w:t>
      </w:r>
    </w:p>
    <w:p>
      <w:r>
        <w:rPr>
          <w:b w:val="off"/>
        </w:rPr>
        <w:t>0</w:t>
      </w:r>
    </w:p>
    <w:p>
      <w:r>
        <w:rPr>
          <w:b w:val="off"/>
        </w:rPr>
        <w:t>2</w:t>
      </w:r>
    </w:p>
    <w:p>
      <w:r>
        <w:rPr>
          <w:b w:val="off"/>
        </w:rPr>
        <w:t>0</w:t>
      </w:r>
    </w:p>
    <w:p>
      <w:r>
        <w:rPr>
          <w:b w:val="off"/>
        </w:rPr>
        <w:t>0</w:t>
      </w:r>
    </w:p>
    <w:p>
      <w:r>
        <w:rPr>
          <w:b w:val="off"/>
        </w:rPr>
        <w:t>2</w:t>
      </w:r>
    </w:p>
    <w:p>
      <w:r>
        <w:rPr>
          <w:b w:val="off"/>
        </w:rPr>
        <w:t>0</w:t>
      </w:r>
    </w:p>
    <w:p>
      <w:r>
        <w:rPr>
          <w:b w:val="off"/>
        </w:rPr>
        <w:t>//向Z方向拉伸</w:t>
      </w:r>
    </w:p>
    <w:p>
      <w:r>
        <w:rPr>
          <w:b w:val="off"/>
        </w:rPr>
        <w:t>0</w:t>
      </w:r>
    </w:p>
    <w:p>
      <w:r>
        <w:rPr>
          <w:b w:val="off"/>
        </w:rPr>
        <w:t>0</w:t>
      </w:r>
    </w:p>
    <w:p>
      <w:r>
        <w:rPr>
          <w:b w:val="off"/>
        </w:rPr>
        <w:t>true</w:t>
      </w:r>
    </w:p>
    <w:p>
      <w:r>
        <w:rPr>
          <w:b w:val="off"/>
        </w:rPr>
        <w:t>//设置洞口颜色为白色，透明度为1</w:t>
      </w:r>
    </w:p>
    <w:p>
      <w:r>
        <w:rPr>
          <w:b w:val="off"/>
        </w:rPr>
        <w:t>0</w:t>
      </w:r>
    </w:p>
    <w:p>
      <w:r>
        <w:rPr>
          <w:b w:val="off"/>
        </w:rPr>
        <w:t>//线型</w:t>
      </w:r>
    </w:p>
    <w:p>
      <w:r>
        <w:rPr>
          <w:b w:val="off"/>
        </w:rPr>
        <w:t>0</w:t>
      </w:r>
    </w:p>
    <w:p>
      <w:r>
        <w:rPr>
          <w:b w:val="off"/>
        </w:rPr>
        <w:t>//线宽</w:t>
      </w:r>
    </w:p>
    <w:p>
      <w:r>
        <w:rPr>
          <w:b w:val="off"/>
        </w:rPr>
        <w:t>255</w:t>
      </w:r>
    </w:p>
    <w:p>
      <w:r>
        <w:rPr>
          <w:b w:val="off"/>
        </w:rPr>
        <w:t>255</w:t>
      </w:r>
    </w:p>
    <w:p>
      <w:r>
        <w:rPr>
          <w:b w:val="off"/>
        </w:rPr>
        <w:t>255</w:t>
      </w:r>
    </w:p>
    <w:p>
      <w:r>
        <w:rPr>
          <w:b w:val="off"/>
        </w:rPr>
        <w:t>true</w:t>
      </w:r>
    </w:p>
    <w:p>
      <w:r>
        <w:rPr>
          <w:b w:val="off"/>
        </w:rPr>
        <w:t>1</w:t>
      </w:r>
    </w:p>
    <w:p>
      <w:r>
        <w:rPr>
          <w:b w:val="off"/>
        </w:rPr>
        <w:t>return</w:t>
      </w:r>
    </w:p>
    <w:p/>
    <w:p>
      <w:r>
        <w:rPr>
          <w:b w:val="off"/>
        </w:rPr>
        <w:t>从洞口对象源文件的</w:t>
        <w:t>_createPhysicalGraphics</w:t>
        <w:t>接口实现中我们可以发现，洞口对象几何构造基本和</w:t>
        <w:t>CubeDemo</w:t>
        <w:t>对象相同，只在调用</w:t>
        <w:t>addGeSolidBase</w:t>
        <w:t>接口时将几何图素透明度设置为1。</w:t>
        <w:br/>
      </w:r>
    </w:p>
    <w:p/>
    <w:p>
      <w:pPr>
        <w:pStyle w:val="4"/>
      </w:pPr>
      <w:r>
        <w:t>9.2.2 创建立方体对象与洞口对象的关联关系</w:t>
      </w:r>
    </w:p>
    <w:p>
      <w:r>
        <w:rPr>
          <w:b w:val="off"/>
        </w:rPr>
        <w:t>在实际应用场景中，存在许多构件联动的需求，比如墙与门窗的联动等，这些在schema中通过关联关系实现。</w:t>
      </w:r>
    </w:p>
    <w:p>
      <w:r>
        <w:rPr>
          <w:b w:val="off"/>
        </w:rPr>
        <w:t>本章开洞范例中，需要将立方体与洞口对象进行关联，才能实现在洞口编辑时刷新立方体，或者立方体编辑时联动洞口。</w:t>
      </w:r>
    </w:p>
    <w:p>
      <w:r>
        <w:rPr>
          <w:b w:val="off"/>
        </w:rPr>
        <w:t>首先，在3.1中设置立方体的schema文件的基础上，模仿CubeDemo类的创建方法，增加一个新的classes类并完成属性添加，将其命名为OpenningDemo；对Relationship Classes右键添加引用类，点击关联约束选项，即可查看Source与Target区块，其中source代表引用源类，本例为CubeDemo类，Target代表目标源，本例为OpenningDemo文件，保存schema文件后，即完成了相关对象的关联。</w:t>
      </w:r>
    </w:p>
    <w:p/>
    <w:p>
      <w:pPr>
        <w:pStyle w:val="4"/>
      </w:pPr>
      <w:r>
        <w:t>9.2.3 在立方体对象中实现关联洞口开洞</w:t>
      </w:r>
    </w:p>
    <w:p>
      <w:r>
        <w:rPr>
          <w:b w:val="off"/>
        </w:rPr>
        <w:t>示例代码3-6和示例代码3-7已经详细讲解了</w:t>
        <w:t>CubeDemo</w:t>
        <w:t>对象的创建，本节将在其基础上进行补充，实现</w:t>
        <w:t>CubeDemo</w:t>
        <w:t>和洞口对象的布尔操作。</w:t>
        <w:br/>
      </w:r>
    </w:p>
    <w:p>
      <w:r/>
    </w:p>
    <w:p>
      <w:r>
        <w:rPr>
          <w:b w:val="off"/>
        </w:rPr>
        <w:t xml:space="preserve"> </w:t>
        <w:t xml:space="preserve"> DemoObject { </w:t>
        <w:t xml:space="preserve"> </w:t>
        <w:t xml:space="preserve"> CubeDemo; </w:t>
        <w:t xml:space="preserve"> CubeDemo </w:t>
        <w:t xml:space="preserve">&amp; CubeDemoCR; </w:t>
        <w:t xml:space="preserve"> CubeDemo&amp; CubeDemoR; </w:t>
        <w:t xml:space="preserve"> CubeDemo* CubeDemoP; </w:t>
        <w:t xml:space="preserve"> RefCountedPtr&lt;CubeDemo&gt; CubeDemoPtr; </w:t>
        <w:t xml:space="preserve"> CubeDemo : </w:t>
        <w:t xml:space="preserve"> BIMBase::Data::BPGraphicElement { DefineSuper(BPGraphicElement) </w:t>
        <w:t xml:space="preserve">: CubeDemo(); ~CubeDemo();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w:t>
        <w:t xml:space="preserve"> Utf8String _getSchemaName() </w:t>
        <w:t xml:space="preserve"> override { </w:t>
        <w:t xml:space="preserve"> PBM_SCHEMA_Demo; }; </w:t>
        <w:t xml:space="preserve"> Utf8String _getClassName() </w:t>
        <w:t xml:space="preserve"> override { </w:t>
        <w:t xml:space="preserve"> PBM_CLASS_CUBE_Demo; }; </w:t>
        <w:t xml:space="preserve"> </w:t>
        <w:t xml:space="preserve"> ::p3d::P3DStatus _copyToData(BIMBase::Core::BPDataR instance, BIMBase::Core::BPProject&amp; project) </w:t>
        <w:t xml:space="preserve"> override; </w:t>
        <w:t xml:space="preserve"> </w:t>
        <w:t xml:space="preserve"> ::p3d::P3DStatus _initFromData(BIMBase::Core::BPDataCR instance) override; </w:t>
        <w:t xml:space="preserve"> </w:t>
        <w:t xml:space="preserve"> BIMBase::Core::BPGraphicsPtr _createPhysicalGraphics(BIMBase::Core::BPProjectR project, BIMBase::PModelIdCR modelId, </w:t>
        <w:t xml:space="preserve"> bIsDynamics) override; </w:t>
        <w:t xml:space="preserve">: </w:t>
        <w:t xml:space="preserve"> m_nWidth; </w:t>
        <w:t xml:space="preserve"> m_nHeight; </w:t>
        <w:t xml:space="preserve"> m_nLenght; Demo_CREATE(CubeDemo); }; Demo_EXTENSION(CubeDemo); } </w:t>
      </w:r>
    </w:p>
    <w:p>
      <w:r>
        <w:rPr>
          <w:b w:val="off"/>
        </w:rPr>
        <w:t>#</w:t>
        <w:t xml:space="preserve"> once</w:t>
      </w:r>
    </w:p>
    <w:p>
      <w:r>
        <w:rPr>
          <w:b w:val="off"/>
        </w:rPr>
        <w:t>pragma</w:t>
      </w:r>
    </w:p>
    <w:p>
      <w:r>
        <w:rPr>
          <w:b w:val="off"/>
        </w:rPr>
        <w:t>namespace</w:t>
      </w:r>
    </w:p>
    <w:p>
      <w:r>
        <w:rPr>
          <w:b w:val="off"/>
        </w:rPr>
        <w:t>//定义智能指针、引用等</w:t>
      </w:r>
    </w:p>
    <w:p>
      <w:r>
        <w:rPr>
          <w:b w:val="off"/>
        </w:rPr>
        <w:t>class</w:t>
      </w:r>
    </w:p>
    <w:p>
      <w:r>
        <w:rPr>
          <w:b w:val="off"/>
        </w:rPr>
        <w:t>typedef</w:t>
      </w:r>
    </w:p>
    <w:p>
      <w:r>
        <w:rPr>
          <w:b w:val="off"/>
        </w:rPr>
        <w:t>const</w:t>
      </w:r>
    </w:p>
    <w:p>
      <w:r>
        <w:rPr>
          <w:b w:val="off"/>
        </w:rPr>
        <w:t>typedef</w:t>
      </w:r>
    </w:p>
    <w:p>
      <w:r>
        <w:rPr>
          <w:b w:val="off"/>
        </w:rPr>
        <w:t>typedef</w:t>
      </w:r>
    </w:p>
    <w:p>
      <w:r>
        <w:rPr>
          <w:b w:val="off"/>
        </w:rPr>
        <w:t>typedef</w:t>
      </w:r>
    </w:p>
    <w:p>
      <w:r>
        <w:rPr>
          <w:b w:val="off"/>
        </w:rPr>
        <w:t>class</w:t>
      </w:r>
    </w:p>
    <w:p>
      <w:r>
        <w:rPr>
          <w:b w:val="off"/>
        </w:rPr>
        <w:t>public</w:t>
      </w:r>
    </w:p>
    <w:p>
      <w:r>
        <w:rPr>
          <w:b w:val="off"/>
        </w:rPr>
        <w:t>public</w:t>
      </w:r>
    </w:p>
    <w:p>
      <w:r>
        <w:rPr>
          <w:b w:val="off"/>
        </w:rPr>
        <w:t xml:space="preserve"> </w:t>
        <w:t xml:space="preserve"> </w:t>
      </w:r>
    </w:p>
    <w:p>
      <w:r>
        <w:rPr>
          <w:b w:val="off"/>
        </w:rPr>
        <w:t>int</w:t>
      </w:r>
    </w:p>
    <w:p>
      <w:r>
        <w:rPr>
          <w:b w:val="off"/>
        </w:rPr>
        <w:t>getWidth</w:t>
      </w:r>
    </w:p>
    <w:p>
      <w:r>
        <w:rPr>
          <w:b w:val="off"/>
        </w:rPr>
        <w:t>()</w:t>
      </w:r>
    </w:p>
    <w:p>
      <w:r>
        <w:rPr>
          <w:b w:val="off"/>
        </w:rPr>
        <w:t>const</w:t>
      </w:r>
    </w:p>
    <w:p>
      <w:r>
        <w:rPr>
          <w:b w:val="off"/>
        </w:rPr>
        <w:t xml:space="preserve"> </w:t>
      </w:r>
    </w:p>
    <w:p>
      <w:r>
        <w:rPr>
          <w:b w:val="off"/>
        </w:rPr>
        <w:t>void</w:t>
      </w:r>
    </w:p>
    <w:p>
      <w:r>
        <w:rPr>
          <w:b w:val="off"/>
        </w:rPr>
        <w:t>setWidth</w:t>
      </w:r>
    </w:p>
    <w:p>
      <w:r>
        <w:rPr>
          <w:b w:val="off"/>
        </w:rPr>
        <w:t>(</w:t>
        <w:t xml:space="preserve"> nWidth)</w:t>
      </w:r>
    </w:p>
    <w:p>
      <w:r>
        <w:rPr>
          <w:b w:val="off"/>
        </w:rPr>
        <w:t>int</w:t>
      </w:r>
    </w:p>
    <w:p>
      <w:r>
        <w:rPr>
          <w:b w:val="off"/>
        </w:rPr>
        <w:t xml:space="preserve"> </w:t>
        <w:t xml:space="preserve"> </w:t>
      </w:r>
    </w:p>
    <w:p>
      <w:r>
        <w:rPr>
          <w:b w:val="off"/>
        </w:rPr>
        <w:t>int</w:t>
      </w:r>
    </w:p>
    <w:p>
      <w:r>
        <w:rPr>
          <w:b w:val="off"/>
        </w:rPr>
        <w:t>getLength</w:t>
      </w:r>
    </w:p>
    <w:p>
      <w:r>
        <w:rPr>
          <w:b w:val="off"/>
        </w:rPr>
        <w:t>()</w:t>
      </w:r>
    </w:p>
    <w:p>
      <w:r>
        <w:rPr>
          <w:b w:val="off"/>
        </w:rPr>
        <w:t>const</w:t>
      </w:r>
    </w:p>
    <w:p>
      <w:r>
        <w:rPr>
          <w:b w:val="off"/>
        </w:rPr>
        <w:t xml:space="preserve"> </w:t>
      </w:r>
    </w:p>
    <w:p>
      <w:r>
        <w:rPr>
          <w:b w:val="off"/>
        </w:rPr>
        <w:t>void</w:t>
      </w:r>
    </w:p>
    <w:p>
      <w:r>
        <w:rPr>
          <w:b w:val="off"/>
        </w:rPr>
        <w:t>setLength</w:t>
      </w:r>
    </w:p>
    <w:p>
      <w:r>
        <w:rPr>
          <w:b w:val="off"/>
        </w:rPr>
        <w:t>(</w:t>
        <w:t xml:space="preserve"> nLength)</w:t>
      </w:r>
    </w:p>
    <w:p>
      <w:r>
        <w:rPr>
          <w:b w:val="off"/>
        </w:rPr>
        <w:t>int</w:t>
      </w:r>
    </w:p>
    <w:p>
      <w:r>
        <w:rPr>
          <w:b w:val="off"/>
        </w:rPr>
        <w:t xml:space="preserve"> </w:t>
        <w:t xml:space="preserve"> </w:t>
      </w:r>
    </w:p>
    <w:p>
      <w:r>
        <w:rPr>
          <w:b w:val="off"/>
        </w:rPr>
        <w:t>int</w:t>
      </w:r>
    </w:p>
    <w:p>
      <w:r>
        <w:rPr>
          <w:b w:val="off"/>
        </w:rPr>
        <w:t>getHeight</w:t>
      </w:r>
    </w:p>
    <w:p>
      <w:r>
        <w:rPr>
          <w:b w:val="off"/>
        </w:rPr>
        <w:t>()</w:t>
      </w:r>
    </w:p>
    <w:p>
      <w:r>
        <w:rPr>
          <w:b w:val="off"/>
        </w:rPr>
        <w:t>const</w:t>
      </w:r>
    </w:p>
    <w:p>
      <w:r>
        <w:rPr>
          <w:b w:val="off"/>
        </w:rPr>
        <w:t xml:space="preserve"> </w:t>
      </w:r>
    </w:p>
    <w:p>
      <w:r>
        <w:rPr>
          <w:b w:val="off"/>
        </w:rPr>
        <w:t>void</w:t>
      </w:r>
    </w:p>
    <w:p>
      <w:r>
        <w:rPr>
          <w:b w:val="off"/>
        </w:rPr>
        <w:t>setHeight</w:t>
      </w:r>
    </w:p>
    <w:p>
      <w:r>
        <w:rPr>
          <w:b w:val="off"/>
        </w:rPr>
        <w:t>(</w:t>
        <w:t xml:space="preserve"> nHeight)</w:t>
      </w:r>
    </w:p>
    <w:p>
      <w:r>
        <w:rPr>
          <w:b w:val="off"/>
        </w:rPr>
        <w:t>int</w:t>
      </w:r>
    </w:p>
    <w:p>
      <w:r>
        <w:rPr>
          <w:b w:val="off"/>
        </w:rPr>
        <w:t>//获取起点</w:t>
      </w:r>
    </w:p>
    <w:p>
      <w:r>
        <w:rPr>
          <w:b w:val="off"/>
        </w:rPr>
        <w:t xml:space="preserve">GePoint3d </w:t>
        <w:t xml:space="preserve"> </w:t>
      </w:r>
    </w:p>
    <w:p>
      <w:r>
        <w:rPr>
          <w:b w:val="off"/>
        </w:rPr>
        <w:t>getStartPoint</w:t>
      </w:r>
    </w:p>
    <w:p>
      <w:r>
        <w:rPr>
          <w:b w:val="off"/>
        </w:rPr>
        <w:t>()</w:t>
      </w:r>
    </w:p>
    <w:p>
      <w:r>
        <w:rPr>
          <w:b w:val="off"/>
        </w:rPr>
        <w:t>const</w:t>
      </w:r>
    </w:p>
    <w:p>
      <w:r>
        <w:rPr>
          <w:b w:val="off"/>
        </w:rPr>
        <w:t>//获取中点</w:t>
      </w:r>
    </w:p>
    <w:p>
      <w:r>
        <w:rPr>
          <w:b w:val="off"/>
        </w:rPr>
        <w:t xml:space="preserve">GePoint3d </w:t>
        <w:t xml:space="preserve"> </w:t>
      </w:r>
    </w:p>
    <w:p>
      <w:r>
        <w:rPr>
          <w:b w:val="off"/>
        </w:rPr>
        <w:t>getMiddlePoint</w:t>
      </w:r>
    </w:p>
    <w:p>
      <w:r>
        <w:rPr>
          <w:b w:val="off"/>
        </w:rPr>
        <w:t>()</w:t>
      </w:r>
    </w:p>
    <w:p>
      <w:r>
        <w:rPr>
          <w:b w:val="off"/>
        </w:rPr>
        <w:t>const</w:t>
      </w:r>
    </w:p>
    <w:p>
      <w:r>
        <w:rPr>
          <w:b w:val="off"/>
        </w:rPr>
        <w:t>//获取终点</w:t>
      </w:r>
    </w:p>
    <w:p>
      <w:r>
        <w:rPr>
          <w:b w:val="off"/>
        </w:rPr>
        <w:t xml:space="preserve">GePoint3d </w:t>
        <w:t xml:space="preserve"> </w:t>
      </w:r>
    </w:p>
    <w:p>
      <w:r>
        <w:rPr>
          <w:b w:val="off"/>
        </w:rPr>
        <w:t>getEndPoint</w:t>
      </w:r>
    </w:p>
    <w:p>
      <w:r>
        <w:rPr>
          <w:b w:val="off"/>
        </w:rPr>
        <w:t>()</w:t>
      </w:r>
    </w:p>
    <w:p>
      <w:r>
        <w:rPr>
          <w:b w:val="off"/>
        </w:rPr>
        <w:t>const</w:t>
      </w:r>
    </w:p>
    <w:p>
      <w:r>
        <w:rPr>
          <w:b w:val="off"/>
        </w:rPr>
        <w:t>protected</w:t>
      </w:r>
    </w:p>
    <w:p>
      <w:r>
        <w:rPr>
          <w:b w:val="off"/>
        </w:rPr>
        <w:t>virtual</w:t>
      </w:r>
    </w:p>
    <w:p>
      <w:r>
        <w:rPr>
          <w:b w:val="off"/>
        </w:rPr>
        <w:t>const</w:t>
      </w:r>
    </w:p>
    <w:p>
      <w:r>
        <w:rPr>
          <w:b w:val="off"/>
        </w:rPr>
        <w:t>return</w:t>
      </w:r>
    </w:p>
    <w:p>
      <w:r>
        <w:rPr>
          <w:b w:val="off"/>
        </w:rPr>
        <w:t>virtual</w:t>
      </w:r>
    </w:p>
    <w:p>
      <w:r>
        <w:rPr>
          <w:b w:val="off"/>
        </w:rPr>
        <w:t>const</w:t>
      </w:r>
    </w:p>
    <w:p>
      <w:r>
        <w:rPr>
          <w:b w:val="off"/>
        </w:rPr>
        <w:t>return</w:t>
      </w:r>
    </w:p>
    <w:p>
      <w:r>
        <w:rPr>
          <w:b w:val="off"/>
        </w:rPr>
        <w:t>//写数据</w:t>
      </w:r>
    </w:p>
    <w:p>
      <w:r>
        <w:rPr>
          <w:b w:val="off"/>
        </w:rPr>
        <w:t>virtual</w:t>
      </w:r>
    </w:p>
    <w:p>
      <w:r>
        <w:rPr>
          <w:b w:val="off"/>
        </w:rPr>
        <w:t>const</w:t>
      </w:r>
    </w:p>
    <w:p>
      <w:r>
        <w:rPr>
          <w:b w:val="off"/>
        </w:rPr>
        <w:t>//读数据</w:t>
      </w:r>
    </w:p>
    <w:p>
      <w:r>
        <w:rPr>
          <w:b w:val="off"/>
        </w:rPr>
        <w:t>virtual</w:t>
      </w:r>
    </w:p>
    <w:p>
      <w:r>
        <w:rPr>
          <w:b w:val="off"/>
        </w:rPr>
        <w:t>//创建几何造型</w:t>
      </w:r>
    </w:p>
    <w:p>
      <w:r>
        <w:rPr>
          <w:b w:val="off"/>
        </w:rPr>
        <w:t>virtual</w:t>
      </w:r>
    </w:p>
    <w:p>
      <w:r>
        <w:rPr>
          <w:b w:val="off"/>
        </w:rPr>
        <w:t>bool</w:t>
      </w:r>
    </w:p>
    <w:p>
      <w:r>
        <w:rPr>
          <w:b w:val="off"/>
        </w:rPr>
        <w:t>private</w:t>
      </w:r>
    </w:p>
    <w:p>
      <w:r>
        <w:rPr>
          <w:b w:val="off"/>
        </w:rPr>
        <w:t>int</w:t>
      </w:r>
    </w:p>
    <w:p>
      <w:r>
        <w:rPr>
          <w:b w:val="off"/>
        </w:rPr>
        <w:t>int</w:t>
      </w:r>
    </w:p>
    <w:p>
      <w:r>
        <w:rPr>
          <w:b w:val="off"/>
        </w:rPr>
        <w:t>int</w:t>
      </w:r>
    </w:p>
    <w:p/>
    <w:p>
      <w:r/>
    </w:p>
    <w:p>
      <w:r>
        <w:rPr>
          <w:b w:val="off"/>
        </w:rPr>
        <w:t xml:space="preserve"> </w:t>
        <w:t xml:space="preserve"> </w:t>
        <w:t xml:space="preserve"> </w:t>
        <w:t xml:space="preserve"> </w:t>
        <w:t xml:space="preserve"> using </w:t>
        <w:t xml:space="preserve"> </w:t>
        <w:t xml:space="preserve">; CubeDemo::CubeDemo() { m_nLenght = </w:t>
        <w:t xml:space="preserve">; m_nWidth = </w:t>
        <w:t xml:space="preserve">; m_nHeight = </w:t>
        <w:t xml:space="preserve">; } CubeDemo::~CubeDemo() { } int CubeDemo::getWidth() </w:t>
        <w:t xml:space="preserve"> { </w:t>
        <w:t xml:space="preserve"> m_nWidth; } void CubeDemo::setWidth(int nWidth) { m_nWidth = nWidth; } int CubeDemo::getLength() </w:t>
        <w:t xml:space="preserve"> { </w:t>
        <w:t xml:space="preserve"> m_nLenght; } void CubeDemo::setLength(int nLength) { m_nLenght = nLength; } int CubeDemo::getHeight() </w:t>
        <w:t xml:space="preserve"> { </w:t>
        <w:t xml:space="preserve"> m_nHeight; } void CubeDemo::setHeight(int nHeight) { m_nHeight = nHeight; } ::p3d::P3DStatus CubeDemo::_copyToData(BIMBase::Core::BPDataR instance, BIMBase::Core::BPProject&amp; project) </w:t>
        <w:t xml:space="preserve"> { </w:t>
        <w:t xml:space="preserve"> (T_Super::_copyToData(instance, project) != P3DStatus::SUCCESS) </w:t>
        <w:t xml:space="preserve"> ERROR; P3DStatus status; status = instance.setValue(Property_Lenght, BPValue(this-&gt;getLength())); </w:t>
        <w:t xml:space="preserve"> (P3DStatus::SUCCESS != status) </w:t>
        <w:t xml:space="preserve"> ERROR; status = instance.setValue(Property_Width, BPValue(this-&gt;getWidth())); </w:t>
        <w:t xml:space="preserve"> (P3DStatus::SUCCESS != status) </w:t>
        <w:t xml:space="preserve"> ERROR; status = instance.setValue(Property_Height, BPValue(this-&gt;getHeight())); </w:t>
        <w:t xml:space="preserve"> (P3DStatus::SUCCESS != status) </w:t>
        <w:t xml:space="preserve"> ERROR; </w:t>
        <w:t xml:space="preserve"> SUCCESS; } ::p3d::P3DStatus CubeDemo::_initFromData(BIMBase::Core::BPDataCR instance) { </w:t>
        <w:t xml:space="preserve"> (T_Super::_initFromData(instance) != P3DStatus::SUCCESS) </w:t>
        <w:t xml:space="preserve"> ERROR; BPValue value; P3DStatus status; status = instance.getValue(value, Property_Lenght); </w:t>
        <w:t xml:space="preserve"> (P3DStatus::SUCCESS != status) </w:t>
        <w:t xml:space="preserve"> ERROR; setLength(value.getInteger()); status = instance.getValue(value, Property_Width); </w:t>
        <w:t xml:space="preserve"> (P3DStatus::SUCCESS != status) </w:t>
        <w:t xml:space="preserve"> ERROR; setWidth(value.getInteger()); status = instance.getValue(value, Property_Height); </w:t>
        <w:t xml:space="preserve"> (P3DStatus::SUCCESS != status) </w:t>
        <w:t xml:space="preserve"> ERROR; setHeight(value.getInteger()); </w:t>
        <w:t xml:space="preserve"> SUCCESS; } BIMBase::Core::BPGraphicsPtr DemoObject::CubeDemo::_createPhysicalGraphics(BIMBase::Core::BPProjectR project, BIMBase::PModelIdCR modelId, bool isDynamics) { BPModelPtr ptrModel = project.getModelById(modelId); </w:t>
        <w:t xml:space="preserve"> (ptrModel.isNull()) </w:t>
        <w:t xml:space="preserve"> nullptr; BPGraphicsPtr ptrGraphic = ptrModel-&gt;createPhysicalGraphics(); </w:t>
        <w:t xml:space="preserve"> (ptrGraphic.isNull()) </w:t>
        <w:t xml:space="preserve"> nullptr; int nWidth = getWidth(); int nLength = getLength(); int nHeight = getHeight(); </w:t>
        <w:t xml:space="preserve"> GeCurveArrayPtr outLines = GeCurveArray::create(GeCurveArray::BOUNDARY_TYPE_Outer); pvector&lt;GePoint3d&gt; pts; pts.push_back(GePoint3d::create(</w:t>
        <w:t xml:space="preserve">, -nWidth / </w:t>
        <w:t xml:space="preserve">, </w:t>
        <w:t xml:space="preserve">)); pts.push_back(GePoint3d::create(nLength, -nWidth / </w:t>
        <w:t xml:space="preserve">, </w:t>
        <w:t xml:space="preserve">)); pts.push_back(GePoint3d::create(nLength, nWidth / </w:t>
        <w:t xml:space="preserve">, </w:t>
        <w:t>)); pts.push_back(GePoint3d::create(</w:t>
        <w:t xml:space="preserve">, nWidth / </w:t>
        <w:t xml:space="preserve">, </w:t>
        <w:t>)); pts.push_back(GePoint3d::create(</w:t>
        <w:t xml:space="preserve">, -nWidth / </w:t>
        <w:t xml:space="preserve">, </w:t>
        <w:t xml:space="preserve">)); IGeCurveBasePtr pLine = IGeCurveBase::createLineString(pts); outLines-&gt;push_back(pLine); </w:t>
        <w:t xml:space="preserve"> GeVec3d veccc = GeVec3d::create(</w:t>
        <w:t xml:space="preserve">, </w:t>
        <w:t xml:space="preserve">, nHeight); GeExtrusionInfo extrData(outLines, veccc, </w:t>
        <w:t xml:space="preserve">); IGeSolidBasePtr extrusion = IGeSolidBase::createGeExtrusion(extrData); ptrGraphic-&gt;addGeSolidBase(*extrusion); </w:t>
        <w:t xml:space="preserve"> </w:t>
        <w:t xml:space="preserve"> (getData(project) == nullptr) </w:t>
        <w:t xml:space="preserve"> ptrGraphic; </w:t>
        <w:t xml:space="preserve"> BPDataKeyArray relDataIds; BPRelationshipFinder::getRelatedDatasByRelationship(relDataIds, getDataKey(), project, PBM_SCHEMA_Demo, PBM_RELSHIP_CUBEWITHOPENNING); </w:t>
        <w:t xml:space="preserve"> (relDataIds.size() == </w:t>
        <w:t xml:space="preserve">) </w:t>
        <w:t xml:space="preserve"> ptrGraphic; BPGraphicsPtr ptrGraphicResult = ptrModel-&gt;createPhysicalGraphics(); </w:t>
        <w:t xml:space="preserve"> (ptrGraphicResult.isNull()) </w:t>
        <w:t xml:space="preserve"> nullptr; </w:t>
        <w:t xml:space="preserve"> each (auto dataKey in relDataIds) { BPDataPtr ptrData = BPDataUtil::getDataByKey(dataKey, project); </w:t>
        <w:t xml:space="preserve"> (ptrData == nullptr) </w:t>
        <w:t xml:space="preserve">; OpenningDemoPtr ptrOpenning = OpenningDemo::create(*ptrData); </w:t>
        <w:t xml:space="preserve"> (ptrOpenning == nullptr) </w:t>
        <w:t xml:space="preserve">; </w:t>
        <w:t xml:space="preserve"> </w:t>
        <w:t xml:space="preserve"> (abs(ptrOpenning-&gt;getWidth() - getWidth()) &gt; </w:t>
        <w:t xml:space="preserve">) { ptrOpenning-&gt;setWidth(getWidth()); ptrOpenning-&gt;replaceInProject(project); } </w:t>
        <w:t xml:space="preserve"> BPGraphicsPtr ptrGraphicOpenning = ptrOpenning-&gt;createPhysicalGraphics(project, ptrModel-&gt;getModelId(), </w:t>
        <w:t xml:space="preserve">); GeTransform openningTrans = ptrOpenning-&gt;getTransform(); GeTransform cubeTrans = getTransform(); cubeTrans.setByInverse(cubeTrans); BPGraphicsPtr ptrGraphicResultTemp = ptrModel-&gt;createPhysicalGraphics(); </w:t>
        <w:t xml:space="preserve"> (ptrGraphicResultTemp.isNull()) </w:t>
        <w:t xml:space="preserve">; </w:t>
        <w:t xml:space="preserve"> BPGraphicsUtils::transformPhysicalGraphics(*ptrGraphicOpenning, GeTransform::createByProduct(cubeTrans, openningTrans)); BPSolidBooleanUtil::doBoolean(ptrGraphicResultTemp, ptrGraphic, ptrGraphicOpenning, BPBooleanOp::Substract); ptrGraphic = ptrModel-&gt;createPhysicalGraphics(); </w:t>
        <w:t xml:space="preserve"> (ptrGraphic.isNull()) </w:t>
        <w:t xml:space="preserve">; BPGraphicsUtils::copyPhysicalGraphics(*ptrGraphic, *ptrGraphicResultTemp); ptrGraphicResult = ptrGraphicResultTemp; } </w:t>
        <w:t xml:space="preserve"> ptrGraphicResult; } GePoint3d DemoObject::CubeDemo::getStartPoint() </w:t>
        <w:t xml:space="preserve"> { </w:t>
        <w:t xml:space="preserve"> </w:t>
        <w:t xml:space="preserve"> getPlacement().getOrigin(); } GePoint3d DemoObject::CubeDemo::getMiddlePoint() </w:t>
        <w:t xml:space="preserve"> { GePoint3d ptMiddle = GePoint3d::create(getLength() / </w:t>
        <w:t xml:space="preserve">, </w:t>
        <w:t xml:space="preserve">, </w:t>
        <w:t xml:space="preserve">); </w:t>
        <w:t xml:space="preserve"> GeTransform trans = getPlacement().toTransform(); trans.multiply(ptMiddle); </w:t>
        <w:t xml:space="preserve"> ptMiddle; } GePoint3d DemoObject::CubeDemo::getEndPoint() </w:t>
        <w:t xml:space="preserve"> { GePoint3d ptEnd = GePoint3d::create(getLength(), </w:t>
        <w:t xml:space="preserve">, </w:t>
        <w:t xml:space="preserve">); </w:t>
        <w:t xml:space="preserve"> GeTransform trans = getPlacement().toTransform(); trans.multiply(ptEnd); </w:t>
        <w:t xml:space="preserve"> ptEnd; }</w:t>
      </w:r>
    </w:p>
    <w:p>
      <w:r>
        <w:rPr>
          <w:b w:val="off"/>
        </w:rPr>
        <w:t>#include "pch.h"</w:t>
      </w:r>
    </w:p>
    <w:p>
      <w:r>
        <w:rPr>
          <w:b w:val="off"/>
        </w:rPr>
        <w:t>#include "CubeDemo.h"</w:t>
      </w:r>
    </w:p>
    <w:p>
      <w:r>
        <w:rPr>
          <w:b w:val="off"/>
        </w:rPr>
        <w:t>#define Property_Lenght "Length"</w:t>
      </w:r>
    </w:p>
    <w:p>
      <w:r>
        <w:rPr>
          <w:b w:val="off"/>
        </w:rPr>
        <w:t>#define Property_Width "Width"</w:t>
      </w:r>
    </w:p>
    <w:p>
      <w:r>
        <w:rPr>
          <w:b w:val="off"/>
        </w:rPr>
        <w:t>#define Property_Height "Height"</w:t>
      </w:r>
    </w:p>
    <w:p>
      <w:r>
        <w:rPr>
          <w:b w:val="off"/>
        </w:rPr>
        <w:t>namespace</w:t>
      </w:r>
    </w:p>
    <w:p>
      <w:r>
        <w:rPr>
          <w:b w:val="off"/>
        </w:rPr>
        <w:t>DemoObject</w:t>
      </w:r>
    </w:p>
    <w:p>
      <w:r>
        <w:rPr>
          <w:b w:val="off"/>
        </w:rPr>
        <w:t>1000</w:t>
      </w:r>
    </w:p>
    <w:p>
      <w:r>
        <w:rPr>
          <w:b w:val="off"/>
        </w:rPr>
        <w:t>200</w:t>
      </w:r>
    </w:p>
    <w:p>
      <w:r>
        <w:rPr>
          <w:b w:val="off"/>
        </w:rPr>
        <w:t>3000</w:t>
      </w:r>
    </w:p>
    <w:p>
      <w:r>
        <w:rPr>
          <w:b w:val="off"/>
        </w:rPr>
        <w:t>const</w:t>
      </w:r>
    </w:p>
    <w:p>
      <w:r>
        <w:rPr>
          <w:b w:val="off"/>
        </w:rPr>
        <w:t>return</w:t>
      </w:r>
    </w:p>
    <w:p>
      <w:r>
        <w:rPr>
          <w:b w:val="off"/>
        </w:rPr>
        <w:t>const</w:t>
      </w:r>
    </w:p>
    <w:p>
      <w:r>
        <w:rPr>
          <w:b w:val="off"/>
        </w:rPr>
        <w:t>return</w:t>
      </w:r>
    </w:p>
    <w:p>
      <w:r>
        <w:rPr>
          <w:b w:val="off"/>
        </w:rPr>
        <w:t>const</w:t>
      </w:r>
    </w:p>
    <w:p>
      <w:r>
        <w:rPr>
          <w:b w:val="off"/>
        </w:rPr>
        <w:t>return</w:t>
      </w:r>
    </w:p>
    <w:p>
      <w:r>
        <w:rPr>
          <w:b w:val="off"/>
        </w:rPr>
        <w:t>const</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return</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return</w:t>
      </w:r>
    </w:p>
    <w:p>
      <w:r>
        <w:rPr>
          <w:b w:val="off"/>
        </w:rPr>
        <w:t>if</w:t>
      </w:r>
    </w:p>
    <w:p>
      <w:r>
        <w:rPr>
          <w:b w:val="off"/>
        </w:rPr>
        <w:t>return</w:t>
      </w:r>
    </w:p>
    <w:p>
      <w:r>
        <w:rPr>
          <w:b w:val="off"/>
        </w:rPr>
        <w:t>if</w:t>
      </w:r>
    </w:p>
    <w:p>
      <w:r>
        <w:rPr>
          <w:b w:val="off"/>
        </w:rPr>
        <w:t>return</w:t>
      </w:r>
    </w:p>
    <w:p>
      <w:r>
        <w:rPr>
          <w:b w:val="off"/>
        </w:rPr>
        <w:t>//绘制底部外轮廓</w:t>
      </w:r>
    </w:p>
    <w:p>
      <w:r>
        <w:rPr>
          <w:b w:val="off"/>
        </w:rPr>
        <w:t>0</w:t>
      </w:r>
    </w:p>
    <w:p>
      <w:r>
        <w:rPr>
          <w:b w:val="off"/>
        </w:rPr>
        <w:t>2</w:t>
      </w:r>
    </w:p>
    <w:p>
      <w:r>
        <w:rPr>
          <w:b w:val="off"/>
        </w:rPr>
        <w:t>0</w:t>
      </w:r>
    </w:p>
    <w:p>
      <w:r>
        <w:rPr>
          <w:b w:val="off"/>
        </w:rPr>
        <w:t>2</w:t>
      </w:r>
    </w:p>
    <w:p>
      <w:r>
        <w:rPr>
          <w:b w:val="off"/>
        </w:rPr>
        <w:t>0</w:t>
      </w:r>
    </w:p>
    <w:p>
      <w:r>
        <w:rPr>
          <w:b w:val="off"/>
        </w:rPr>
        <w:t>2</w:t>
      </w:r>
    </w:p>
    <w:p>
      <w:r>
        <w:rPr>
          <w:b w:val="off"/>
        </w:rPr>
        <w:t>0</w:t>
      </w:r>
    </w:p>
    <w:p>
      <w:r>
        <w:rPr>
          <w:b w:val="off"/>
        </w:rPr>
        <w:t>0</w:t>
      </w:r>
    </w:p>
    <w:p>
      <w:r>
        <w:rPr>
          <w:b w:val="off"/>
        </w:rPr>
        <w:t>2</w:t>
      </w:r>
    </w:p>
    <w:p>
      <w:r>
        <w:rPr>
          <w:b w:val="off"/>
        </w:rPr>
        <w:t>0</w:t>
      </w:r>
    </w:p>
    <w:p>
      <w:r>
        <w:rPr>
          <w:b w:val="off"/>
        </w:rPr>
        <w:t>0</w:t>
      </w:r>
    </w:p>
    <w:p>
      <w:r>
        <w:rPr>
          <w:b w:val="off"/>
        </w:rPr>
        <w:t>2</w:t>
      </w:r>
    </w:p>
    <w:p>
      <w:r>
        <w:rPr>
          <w:b w:val="off"/>
        </w:rPr>
        <w:t>0</w:t>
      </w:r>
    </w:p>
    <w:p>
      <w:r>
        <w:rPr>
          <w:b w:val="off"/>
        </w:rPr>
        <w:t>//向Z方向拉伸</w:t>
      </w:r>
    </w:p>
    <w:p>
      <w:r>
        <w:rPr>
          <w:b w:val="off"/>
        </w:rPr>
        <w:t>0</w:t>
      </w:r>
    </w:p>
    <w:p>
      <w:r>
        <w:rPr>
          <w:b w:val="off"/>
        </w:rPr>
        <w:t>0</w:t>
      </w:r>
    </w:p>
    <w:p>
      <w:r>
        <w:rPr>
          <w:b w:val="off"/>
        </w:rPr>
        <w:t>true</w:t>
      </w:r>
    </w:p>
    <w:p>
      <w:r>
        <w:rPr>
          <w:b w:val="off"/>
        </w:rPr>
        <w:t>//---------------以下为创建洞口代码-------------------</w:t>
      </w:r>
    </w:p>
    <w:p>
      <w:r>
        <w:rPr>
          <w:b w:val="off"/>
        </w:rPr>
        <w:t>if</w:t>
      </w:r>
    </w:p>
    <w:p>
      <w:r>
        <w:rPr>
          <w:b w:val="off"/>
        </w:rPr>
        <w:t>return</w:t>
      </w:r>
    </w:p>
    <w:p>
      <w:r>
        <w:rPr>
          <w:b w:val="off"/>
        </w:rPr>
        <w:t>//获取cube关联的openning对象，用于布尔计算</w:t>
      </w:r>
    </w:p>
    <w:p>
      <w:r>
        <w:rPr>
          <w:b w:val="off"/>
        </w:rPr>
        <w:t>if</w:t>
      </w:r>
    </w:p>
    <w:p>
      <w:r>
        <w:rPr>
          <w:b w:val="off"/>
        </w:rPr>
        <w:t>0</w:t>
      </w:r>
    </w:p>
    <w:p>
      <w:r>
        <w:rPr>
          <w:b w:val="off"/>
        </w:rPr>
        <w:t>return</w:t>
      </w:r>
    </w:p>
    <w:p>
      <w:r>
        <w:rPr>
          <w:b w:val="off"/>
        </w:rPr>
        <w:t>if</w:t>
      </w:r>
    </w:p>
    <w:p>
      <w:r>
        <w:rPr>
          <w:b w:val="off"/>
        </w:rPr>
        <w:t>return</w:t>
      </w:r>
    </w:p>
    <w:p>
      <w:r>
        <w:rPr>
          <w:b w:val="off"/>
        </w:rPr>
        <w:t>for</w:t>
      </w:r>
    </w:p>
    <w:p>
      <w:r>
        <w:rPr>
          <w:b w:val="off"/>
        </w:rPr>
        <w:t>if</w:t>
      </w:r>
    </w:p>
    <w:p>
      <w:r>
        <w:rPr>
          <w:b w:val="off"/>
        </w:rPr>
        <w:t>continue</w:t>
      </w:r>
    </w:p>
    <w:p>
      <w:r>
        <w:rPr>
          <w:b w:val="off"/>
        </w:rPr>
        <w:t>if</w:t>
      </w:r>
    </w:p>
    <w:p>
      <w:r>
        <w:rPr>
          <w:b w:val="off"/>
        </w:rPr>
        <w:t>continue</w:t>
      </w:r>
    </w:p>
    <w:p>
      <w:r>
        <w:rPr>
          <w:b w:val="off"/>
        </w:rPr>
        <w:t>//如果当前宽度不一致，修改洞口宽度</w:t>
      </w:r>
    </w:p>
    <w:p>
      <w:r>
        <w:rPr>
          <w:b w:val="off"/>
        </w:rPr>
        <w:t>if</w:t>
      </w:r>
    </w:p>
    <w:p>
      <w:r>
        <w:rPr>
          <w:b w:val="off"/>
        </w:rPr>
        <w:t>0.01</w:t>
      </w:r>
    </w:p>
    <w:p>
      <w:r>
        <w:rPr>
          <w:b w:val="off"/>
        </w:rPr>
        <w:t>//获取洞口图素，返回局部坐标系下图素</w:t>
      </w:r>
    </w:p>
    <w:p>
      <w:r>
        <w:rPr>
          <w:b w:val="off"/>
        </w:rPr>
        <w:t>true</w:t>
      </w:r>
    </w:p>
    <w:p>
      <w:r>
        <w:rPr>
          <w:b w:val="off"/>
        </w:rPr>
        <w:t>if</w:t>
      </w:r>
    </w:p>
    <w:p>
      <w:r>
        <w:rPr>
          <w:b w:val="off"/>
        </w:rPr>
        <w:t>continue</w:t>
      </w:r>
    </w:p>
    <w:p>
      <w:r>
        <w:rPr>
          <w:b w:val="off"/>
        </w:rPr>
        <w:t>//当前cube为局部坐标系下图素，需要将openning的图素转到世界坐标系下，再转到cube的局部坐标系下进行</w:t>
      </w:r>
    </w:p>
    <w:p>
      <w:r>
        <w:rPr>
          <w:b w:val="off"/>
        </w:rPr>
        <w:t>if</w:t>
      </w:r>
    </w:p>
    <w:p>
      <w:r>
        <w:rPr>
          <w:b w:val="off"/>
        </w:rPr>
        <w:t>continue</w:t>
      </w:r>
    </w:p>
    <w:p>
      <w:r>
        <w:rPr>
          <w:b w:val="off"/>
        </w:rPr>
        <w:t>return</w:t>
      </w:r>
    </w:p>
    <w:p>
      <w:r>
        <w:rPr>
          <w:b w:val="off"/>
        </w:rPr>
        <w:t>const</w:t>
      </w:r>
    </w:p>
    <w:p>
      <w:r>
        <w:rPr>
          <w:b w:val="off"/>
        </w:rPr>
        <w:t>//通过转换矩阵获取原点</w:t>
      </w:r>
    </w:p>
    <w:p>
      <w:r>
        <w:rPr>
          <w:b w:val="off"/>
        </w:rPr>
        <w:t>return</w:t>
      </w:r>
    </w:p>
    <w:p>
      <w:r>
        <w:rPr>
          <w:b w:val="off"/>
        </w:rPr>
        <w:t>const</w:t>
      </w:r>
    </w:p>
    <w:p>
      <w:r>
        <w:rPr>
          <w:b w:val="off"/>
        </w:rPr>
        <w:t>2.0</w:t>
      </w:r>
    </w:p>
    <w:p>
      <w:r>
        <w:rPr>
          <w:b w:val="off"/>
        </w:rPr>
        <w:t>0</w:t>
      </w:r>
    </w:p>
    <w:p>
      <w:r>
        <w:rPr>
          <w:b w:val="off"/>
        </w:rPr>
        <w:t>0</w:t>
      </w:r>
    </w:p>
    <w:p>
      <w:r>
        <w:rPr>
          <w:b w:val="off"/>
        </w:rPr>
        <w:t>//墙局部坐标系转到世界坐标系下</w:t>
      </w:r>
    </w:p>
    <w:p>
      <w:r>
        <w:rPr>
          <w:b w:val="off"/>
        </w:rPr>
        <w:t>return</w:t>
      </w:r>
    </w:p>
    <w:p>
      <w:r>
        <w:rPr>
          <w:b w:val="off"/>
        </w:rPr>
        <w:t>const</w:t>
      </w:r>
    </w:p>
    <w:p>
      <w:r>
        <w:rPr>
          <w:b w:val="off"/>
        </w:rPr>
        <w:t>0</w:t>
      </w:r>
    </w:p>
    <w:p>
      <w:r>
        <w:rPr>
          <w:b w:val="off"/>
        </w:rPr>
        <w:t>0</w:t>
      </w:r>
    </w:p>
    <w:p>
      <w:r>
        <w:rPr>
          <w:b w:val="off"/>
        </w:rPr>
        <w:t>//墙局部坐标系转到世界坐标系下</w:t>
      </w:r>
    </w:p>
    <w:p>
      <w:r>
        <w:rPr>
          <w:b w:val="off"/>
        </w:rPr>
        <w:t>return</w:t>
      </w:r>
    </w:p>
    <w:p/>
    <w:p>
      <w:r/>
    </w:p>
    <w:p/>
    <w:p>
      <w:pPr>
        <w:pStyle w:val="4"/>
      </w:pPr>
      <w:r>
        <w:t>9.2.4 布置洞口对象</w:t>
      </w:r>
    </w:p>
    <w:p>
      <w:r>
        <w:rPr>
          <w:b w:val="off"/>
        </w:rPr>
        <w:t>本节通过2.3.2中所讲的基本工具</w:t>
        <w:t>BPPrimitiveTool</w:t>
        <w:t>实现洞口对象的布置。与普通布置工具不同的是，布置洞口时需要拾取</w:t>
        <w:t>CubeDemo</w:t>
        <w:t>对象，在洞口对象布置后需添加</w:t>
        <w:t>CubeDemo</w:t>
        <w:t xml:space="preserve"> 与洞口对象的关联关系并刷新</w:t>
        <w:t>CubeDemo</w:t>
        <w:t xml:space="preserve"> 对象。</w:t>
        <w:br/>
      </w:r>
    </w:p>
    <w:p>
      <w:r/>
    </w:p>
    <w:p>
      <w:r>
        <w:rPr>
          <w:b w:val="off"/>
        </w:rPr>
        <w:t xml:space="preserve"> ToolLayoutOpenningDemo :</w:t>
        <w:t xml:space="preserve"> BPPrimitiveTool { DefineSuper(BPPrimitiveTool) </w:t>
        <w:t xml:space="preserve">: ToolLayoutOpenningTest(); ~ToolLayoutOpenningTest(); </w:t>
        <w:t xml:space="preserve">: </w:t>
        <w:t xml:space="preserve"> ::p3d::Utf8CP _getToolName() </w:t>
        <w:t xml:space="preserve"> { </w:t>
        <w:t xml:space="preserve"> </w:t>
        <w:t xml:space="preserve">; } </w:t>
        <w:t xml:space="preserve"> </w:t>
        <w:t xml:space="preserve"> _onPostInstall() override; </w:t>
        <w:t xml:space="preserve"> </w:t>
        <w:t xml:space="preserve"> _onRestartTool() override; </w:t>
        <w:t xml:space="preserve"> </w:t>
        <w:t xml:space="preserve"> _onDataButton(BPBaseButtonEventCP) override; </w:t>
        <w:t xml:space="preserve"> </w:t>
        <w:t xml:space="preserve"> _onResetButton(BPBaseButtonEventCP) override; </w:t>
        <w:t xml:space="preserve"> </w:t>
        <w:t xml:space="preserve"> _onDynamicFrame(BPBaseButtonEventCP) override; </w:t>
        <w:t xml:space="preserve"> </w:t>
        <w:t xml:space="preserve"> _onModelMotion(BPBaseButtonEventCP ev) override; </w:t>
        <w:t xml:space="preserve">: GePoint3d m_ptC; TestObject::OpenningTestPtr m_ptrOpenning; TestObject::CubeTestPtr m_ptrCube; }; </w:t>
      </w:r>
    </w:p>
    <w:p>
      <w:r>
        <w:rPr>
          <w:b w:val="off"/>
        </w:rPr>
        <w:t>class</w:t>
      </w:r>
    </w:p>
    <w:p>
      <w:r>
        <w:rPr>
          <w:b w:val="off"/>
        </w:rPr>
        <w:t>public</w:t>
      </w:r>
    </w:p>
    <w:p>
      <w:r>
        <w:rPr>
          <w:b w:val="off"/>
        </w:rPr>
        <w:t>public</w:t>
      </w:r>
    </w:p>
    <w:p>
      <w:r>
        <w:rPr>
          <w:b w:val="off"/>
        </w:rPr>
        <w:t>protected</w:t>
      </w:r>
    </w:p>
    <w:p>
      <w:r>
        <w:rPr>
          <w:b w:val="off"/>
        </w:rPr>
        <w:t>virtual</w:t>
      </w:r>
    </w:p>
    <w:p>
      <w:r>
        <w:rPr>
          <w:b w:val="off"/>
        </w:rPr>
        <w:t>const</w:t>
      </w:r>
    </w:p>
    <w:p>
      <w:r>
        <w:rPr>
          <w:b w:val="off"/>
        </w:rPr>
        <w:t>return</w:t>
      </w:r>
    </w:p>
    <w:p>
      <w:r>
        <w:rPr>
          <w:b w:val="off"/>
        </w:rPr>
        <w:t>"layoutOpenning"</w:t>
      </w:r>
    </w:p>
    <w:p>
      <w:r>
        <w:rPr>
          <w:b w:val="off"/>
        </w:rPr>
        <w:t>virtual</w:t>
      </w:r>
    </w:p>
    <w:p>
      <w:r>
        <w:rPr>
          <w:b w:val="off"/>
        </w:rPr>
        <w:t>void</w:t>
      </w:r>
    </w:p>
    <w:p>
      <w:r>
        <w:rPr>
          <w:b w:val="off"/>
        </w:rPr>
        <w:t>virtual</w:t>
      </w:r>
    </w:p>
    <w:p>
      <w:r>
        <w:rPr>
          <w:b w:val="off"/>
        </w:rPr>
        <w:t>void</w:t>
      </w:r>
    </w:p>
    <w:p>
      <w:r>
        <w:rPr>
          <w:b w:val="off"/>
        </w:rPr>
        <w:t>virtual</w:t>
      </w:r>
    </w:p>
    <w:p>
      <w:r>
        <w:rPr>
          <w:b w:val="off"/>
        </w:rPr>
        <w:t>bool</w:t>
      </w:r>
    </w:p>
    <w:p>
      <w:r>
        <w:rPr>
          <w:b w:val="off"/>
        </w:rPr>
        <w:t>virtual</w:t>
      </w:r>
    </w:p>
    <w:p>
      <w:r>
        <w:rPr>
          <w:b w:val="off"/>
        </w:rPr>
        <w:t>bool</w:t>
      </w:r>
    </w:p>
    <w:p>
      <w:r>
        <w:rPr>
          <w:b w:val="off"/>
        </w:rPr>
        <w:t>virtual</w:t>
      </w:r>
    </w:p>
    <w:p>
      <w:r>
        <w:rPr>
          <w:b w:val="off"/>
        </w:rPr>
        <w:t>void</w:t>
      </w:r>
    </w:p>
    <w:p>
      <w:r>
        <w:rPr>
          <w:b w:val="off"/>
        </w:rPr>
        <w:t>virtual</w:t>
      </w:r>
    </w:p>
    <w:p>
      <w:r>
        <w:rPr>
          <w:b w:val="off"/>
        </w:rPr>
        <w:t>bool</w:t>
      </w:r>
    </w:p>
    <w:p>
      <w:r>
        <w:rPr>
          <w:b w:val="off"/>
        </w:rPr>
        <w:t>private</w:t>
      </w:r>
    </w:p>
    <w:p/>
    <w:p>
      <w:r/>
    </w:p>
    <w:p>
      <w:r>
        <w:rPr>
          <w:b w:val="off"/>
        </w:rPr>
        <w:t xml:space="preserve"> </w:t>
        <w:t xml:space="preserve"> ToolLayoutOpenningDemo :</w:t>
        <w:t xml:space="preserve"> BPPrimitiveTool { DefineSuper(BPPrimitiveTool) </w:t>
        <w:t xml:space="preserve">: ToolLayoutOpenningDemo(); ~ToolLayoutOpenningDemo(); </w:t>
        <w:t xml:space="preserve">: </w:t>
        <w:t xml:space="preserve"> ::p3d::Utf8CP _getToolName() </w:t>
        <w:t xml:space="preserve"> { </w:t>
        <w:t xml:space="preserve"> </w:t>
        <w:t xml:space="preserve">; } </w:t>
        <w:t xml:space="preserve"> </w:t>
        <w:t xml:space="preserve"> _onPostInstall() override; </w:t>
        <w:t xml:space="preserve"> </w:t>
        <w:t xml:space="preserve"> _onRestartTool() override; </w:t>
        <w:t xml:space="preserve"> </w:t>
        <w:t xml:space="preserve"> _onDataButton(BPBaseButtonEventCP) override; </w:t>
        <w:t xml:space="preserve"> </w:t>
        <w:t xml:space="preserve"> _onResetButton(BPBaseButtonEventCP) override; </w:t>
        <w:t xml:space="preserve"> </w:t>
        <w:t xml:space="preserve"> _onDynamicFrame(BPBaseButtonEventCP) override; </w:t>
        <w:t xml:space="preserve"> </w:t>
        <w:t xml:space="preserve"> _onModelMotion(BPBaseButtonEventCP ev) override; </w:t>
        <w:t xml:space="preserve">: GePoint3d m_ptC; DemoObject::OpenningDemoPtr m_ptrOpenning; DemoObject::CubeDemoPtr m_ptrCube; }; </w:t>
      </w:r>
    </w:p>
    <w:p>
      <w:r>
        <w:rPr>
          <w:b w:val="off"/>
        </w:rPr>
        <w:t>#</w:t>
        <w:t xml:space="preserve"> once</w:t>
      </w:r>
    </w:p>
    <w:p>
      <w:r>
        <w:rPr>
          <w:b w:val="off"/>
        </w:rPr>
        <w:t>pragma</w:t>
      </w:r>
    </w:p>
    <w:p>
      <w:r>
        <w:rPr>
          <w:b w:val="off"/>
        </w:rPr>
        <w:t>class</w:t>
      </w:r>
    </w:p>
    <w:p>
      <w:r>
        <w:rPr>
          <w:b w:val="off"/>
        </w:rPr>
        <w:t>public</w:t>
      </w:r>
    </w:p>
    <w:p>
      <w:r>
        <w:rPr>
          <w:b w:val="off"/>
        </w:rPr>
        <w:t>public</w:t>
      </w:r>
    </w:p>
    <w:p>
      <w:r>
        <w:rPr>
          <w:b w:val="off"/>
        </w:rPr>
        <w:t>protected</w:t>
      </w:r>
    </w:p>
    <w:p>
      <w:r>
        <w:rPr>
          <w:b w:val="off"/>
        </w:rPr>
        <w:t>virtual</w:t>
      </w:r>
    </w:p>
    <w:p>
      <w:r>
        <w:rPr>
          <w:b w:val="off"/>
        </w:rPr>
        <w:t>const</w:t>
      </w:r>
    </w:p>
    <w:p>
      <w:r>
        <w:rPr>
          <w:b w:val="off"/>
        </w:rPr>
        <w:t>return</w:t>
      </w:r>
    </w:p>
    <w:p>
      <w:r>
        <w:rPr>
          <w:b w:val="off"/>
        </w:rPr>
        <w:t>"layoutOpenning"</w:t>
      </w:r>
    </w:p>
    <w:p>
      <w:r>
        <w:rPr>
          <w:b w:val="off"/>
        </w:rPr>
        <w:t>virtual</w:t>
      </w:r>
    </w:p>
    <w:p>
      <w:r>
        <w:rPr>
          <w:b w:val="off"/>
        </w:rPr>
        <w:t>void</w:t>
      </w:r>
    </w:p>
    <w:p>
      <w:r>
        <w:rPr>
          <w:b w:val="off"/>
        </w:rPr>
        <w:t>virtual</w:t>
      </w:r>
    </w:p>
    <w:p>
      <w:r>
        <w:rPr>
          <w:b w:val="off"/>
        </w:rPr>
        <w:t>void</w:t>
      </w:r>
    </w:p>
    <w:p>
      <w:r>
        <w:rPr>
          <w:b w:val="off"/>
        </w:rPr>
        <w:t>virtual</w:t>
      </w:r>
    </w:p>
    <w:p>
      <w:r>
        <w:rPr>
          <w:b w:val="off"/>
        </w:rPr>
        <w:t>bool</w:t>
      </w:r>
    </w:p>
    <w:p>
      <w:r>
        <w:rPr>
          <w:b w:val="off"/>
        </w:rPr>
        <w:t>virtual</w:t>
      </w:r>
    </w:p>
    <w:p>
      <w:r>
        <w:rPr>
          <w:b w:val="off"/>
        </w:rPr>
        <w:t>bool</w:t>
      </w:r>
    </w:p>
    <w:p>
      <w:r>
        <w:rPr>
          <w:b w:val="off"/>
        </w:rPr>
        <w:t>virtual</w:t>
      </w:r>
    </w:p>
    <w:p>
      <w:r>
        <w:rPr>
          <w:b w:val="off"/>
        </w:rPr>
        <w:t>void</w:t>
      </w:r>
    </w:p>
    <w:p>
      <w:r>
        <w:rPr>
          <w:b w:val="off"/>
        </w:rPr>
        <w:t>virtual</w:t>
      </w:r>
    </w:p>
    <w:p>
      <w:r>
        <w:rPr>
          <w:b w:val="off"/>
        </w:rPr>
        <w:t>bool</w:t>
      </w:r>
    </w:p>
    <w:p>
      <w:r>
        <w:rPr>
          <w:b w:val="off"/>
        </w:rPr>
        <w:t>private</w:t>
      </w:r>
    </w:p>
    <w:p/>
    <w:p>
      <w:r/>
    </w:p>
    <w:p>
      <w:r>
        <w:rPr>
          <w:b w:val="off"/>
        </w:rPr>
        <w:t xml:space="preserve"> </w:t>
        <w:t xml:space="preserve"> using </w:t>
        <w:t xml:space="preserve"> </w:t>
        <w:t>; ToolLayoutOpenningDemo::ToolLayoutOpenningDemo() { m_ptrCube = CubeDemo::create(); m_ptrOpenning = OpenningDemo::create(); } ToolLayoutOpenningDemo::~ToolLayoutOpenningDemo() {} void ToolLayoutOpenningDemo::_onPostInstall() { T_Super::_onPostInstall(); BPSnap::getInstance().enableLocate(</w:t>
        <w:t>); BPSnap::getInstance().enableSnap(</w:t>
        <w:t xml:space="preserve">); } void ToolLayoutOpenningDemo::_onRestartTool() { ToolLayoutOpenningDemo* newTool = </w:t>
        <w:t xml:space="preserve"> ToolLayoutOpenningDemo(); newTool-&gt;installTool(); } bool ToolLayoutOpenningDemo::_onDataButton(BPBaseButtonEventCP ev) { BPViewportP viewPort = BPViewManager::getInstance().getActivedViewport(); </w:t>
        <w:t xml:space="preserve"> (viewPort == nullptr) </w:t>
        <w:t xml:space="preserve"> </w:t>
        <w:t xml:space="preserve">; int nViewIndex = viewPort-&gt;getViewNumber(); BPViewportP vp = BPViewManager::getInstance().getViewport(nViewIndex); </w:t>
        <w:t xml:space="preserve"> (</w:t>
        <w:t xml:space="preserve"> == vp) </w:t>
        <w:t xml:space="preserve"> </w:t>
        <w:t xml:space="preserve">; BIMBase::Core::BPProjectP pProject = ev-&gt;getViewport()-&gt;getTargetModel()-&gt;getBPProject(); </w:t>
        <w:t xml:space="preserve"> (pProject == nullptr) </w:t>
        <w:t xml:space="preserve"> </w:t>
        <w:t xml:space="preserve">; BPModelP pModel = ev-&gt;getViewport()-&gt;getTargetModel(); </w:t>
        <w:t xml:space="preserve"> (pModel == nullptr) </w:t>
        <w:t xml:space="preserve"> </w:t>
        <w:t xml:space="preserve">; </w:t>
        <w:t xml:space="preserve"> (m_ptrCube.isNull()) </w:t>
        <w:t xml:space="preserve"> </w:t>
        <w:t xml:space="preserve">; </w:t>
        <w:t xml:space="preserve"> (!m_ptrCube-&gt;getDataKey().isValid()) </w:t>
        <w:t xml:space="preserve"> </w:t>
        <w:t xml:space="preserve">; </w:t>
        <w:t xml:space="preserve"> (m_ptrOpenning.isNull()) </w:t>
        <w:t xml:space="preserve"> </w:t>
        <w:t xml:space="preserve">; </w:t>
        <w:t xml:space="preserve"> </w:t>
        <w:t xml:space="preserve"> (SUCCESS != m_ptrOpenning-&gt;addToProject(*pProject, pModel-&gt;getModelId())) { AfxMessageBox(L</w:t>
        <w:t xml:space="preserve">); </w:t>
        <w:t xml:space="preserve"> </w:t>
        <w:t xml:space="preserve">; } </w:t>
        <w:t xml:space="preserve"> BPDataId relationId; BPRelationshipInserter::addRelationship(&amp;relationId, *pProject, *m_ptrCube-&gt;getData(*pProject), *m_ptrOpenning-&gt;getData(*pProject), PBM_SCHEMA_Demo, PBM_RELSHIP_CUBEWITHOPENNING); </w:t>
        <w:t xml:space="preserve"> m_ptrCube-&gt;replaceGraphics(*pProject); </w:t>
        <w:t xml:space="preserve"> </w:t>
        <w:t xml:space="preserve">; } bool ToolLayoutOpenningDemo::_onResetButton(BPBaseButtonEventCP) { _exitTool(); </w:t>
        <w:t xml:space="preserve"> </w:t>
        <w:t xml:space="preserve">; } void ToolLayoutOpenningDemo::_onDynamicFrame(BPBaseButtonEventCP ev) { m_ptrCube == nullptr; m_ptrOpenning = OpenningDemo::create(); </w:t>
        <w:t xml:space="preserve"> (</w:t>
        <w:t xml:space="preserve"> == ev) </w:t>
        <w:t xml:space="preserve">; </w:t>
        <w:t xml:space="preserve"> BPProjectP pProject = ev-&gt;getViewport()-&gt;getTargetModel()-&gt;getBPProject(); </w:t>
        <w:t xml:space="preserve"> (pProject == nullptr) </w:t>
        <w:t xml:space="preserve">; BPModelP pModel = ev-&gt;getViewport()-&gt;getTargetModel(); </w:t>
        <w:t xml:space="preserve"> (pModel == nullptr) </w:t>
        <w:t xml:space="preserve">; </w:t>
        <w:t xml:space="preserve"> int nErrorCode = </w:t>
        <w:t>; p3d::PString reasonDesc = L</w:t>
        <w:t xml:space="preserve">; BIMBase::Core::BPPickDataPtr path = BPEntityLocateManager::getInstance().doLocatePickData(nErrorCode, reasonDesc, </w:t>
        <w:t xml:space="preserve">, ev-&gt;getPoint(), ev-&gt;getViewport()); </w:t>
        <w:t xml:space="preserve"> (path == nullptr) </w:t>
        <w:t xml:space="preserve">; BPEntityP element = path-&gt;getEntity(); </w:t>
        <w:t xml:space="preserve"> (element == nullptr) </w:t>
        <w:t xml:space="preserve">; </w:t>
        <w:t xml:space="preserve"> (element-&gt;getClassId() != BIMBase::Core::BPSchemaManager::getClassIdByClassName(*pProject, PBM_SCHEMA_Demo, PBM_CLASS_CUBE_Demo)) </w:t>
        <w:t xml:space="preserve">; </w:t>
        <w:t xml:space="preserve"> BPDataPtr ptrCubeData = BPDataUtil::getDataOnEntity(*element); </w:t>
        <w:t xml:space="preserve"> (ptrCubeData == nullptr) </w:t>
        <w:t xml:space="preserve">; m_ptrCube = CubeDemo::create(*ptrCubeData); </w:t>
        <w:t xml:space="preserve"> (m_ptrCube == nullptr) </w:t>
        <w:t xml:space="preserve">; </w:t>
        <w:t xml:space="preserve"> GeSegment3d segment = GeSegment3d::create(m_ptrCube-&gt;getStartPoint(), m_ptrCube-&gt;getEndPoint()); GePoint3d projectPoint = GePoint3d::createByZero(); double dPara = </w:t>
        <w:t xml:space="preserve">; segment.projectPointToSegment(projectPoint, dPara, *ev-&gt;getPoint()); </w:t>
        <w:t xml:space="preserve"> BPPlacement placement = m_ptrCube-&gt;getPlacement(); placement.setOrigin(projectPoint); </w:t>
        <w:t xml:space="preserve"> m_ptrOpenning-&gt;setWidth(m_ptrCube-&gt;getWidth()); m_ptrOpenning-&gt;setPlacement(placement); </w:t>
        <w:t xml:space="preserve"> BPGraphicsPtr ptrGraphic = pModel-&gt;createPhysicalGraphics(); ptrGraphic = m_ptrOpenning-&gt;createPhysicalGraphics(*pProject, pModel-&gt;getModelId(), </w:t>
        <w:t xml:space="preserve">); BPGraphicsUtils::transformPhysicalGraphics(*ptrGraphic, placement.toTransform()); BPRedrawEntitys redrawElems; redrawElems.setDrawMode(BPDrawMode::enTempDraw); redrawElems.setDrawPurpose(BPDrawPurpose::enFlash); redrawElems.setDynamicsViews(ev-&gt;getViewport()); redrawElems.doRedraw(ptrGraphic-&gt;getEntityR()); } bool ToolLayoutOpenningDemo::_onModelMotion(BPBaseButtonEventCP ev) { </w:t>
        <w:t xml:space="preserve"> (!getDynamicsStarted()) _beginDynamics(); </w:t>
        <w:t xml:space="preserve"> </w:t>
        <w:t xml:space="preserve">; } </w:t>
        <w:t xml:space="preserve"> BPTool* CreateOpenningTool() { ToolLayoutOpenningDemo* tool = </w:t>
        <w:t xml:space="preserve"> ToolLayoutOpenningDemo(); </w:t>
        <w:t xml:space="preserve"> tool; } AutoDoRegisterFunctionsBegin BPToolsManager::registerTool(</w:t>
        <w:t xml:space="preserve">, &amp;CreateOpenningTool); AutoDoRegisterFunctionsEnd </w:t>
      </w:r>
    </w:p>
    <w:p>
      <w:r>
        <w:rPr>
          <w:b w:val="off"/>
        </w:rPr>
        <w:t>#include "pch.h"</w:t>
      </w:r>
    </w:p>
    <w:p>
      <w:r>
        <w:rPr>
          <w:b w:val="off"/>
        </w:rPr>
        <w:t>#include "ToolLayoutOpenningDemo.h"</w:t>
      </w:r>
    </w:p>
    <w:p>
      <w:r>
        <w:rPr>
          <w:b w:val="off"/>
        </w:rPr>
        <w:t>namespace</w:t>
      </w:r>
    </w:p>
    <w:p>
      <w:r>
        <w:rPr>
          <w:b w:val="off"/>
        </w:rPr>
        <w:t>DemoObject</w:t>
      </w:r>
    </w:p>
    <w:p>
      <w:r>
        <w:rPr>
          <w:b w:val="off"/>
        </w:rPr>
        <w:t>false</w:t>
      </w:r>
    </w:p>
    <w:p>
      <w:r>
        <w:rPr>
          <w:b w:val="off"/>
        </w:rPr>
        <w:t>true</w:t>
      </w:r>
    </w:p>
    <w:p>
      <w:r>
        <w:rPr>
          <w:b w:val="off"/>
        </w:rPr>
        <w:t>new</w:t>
      </w:r>
    </w:p>
    <w:p>
      <w:r>
        <w:rPr>
          <w:b w:val="off"/>
        </w:rPr>
        <w:t>if</w:t>
      </w:r>
    </w:p>
    <w:p>
      <w:r>
        <w:rPr>
          <w:b w:val="off"/>
        </w:rPr>
        <w:t>return</w:t>
      </w:r>
    </w:p>
    <w:p>
      <w:r>
        <w:rPr>
          <w:b w:val="off"/>
        </w:rPr>
        <w:t>false</w:t>
      </w:r>
    </w:p>
    <w:p>
      <w:r>
        <w:rPr>
          <w:b w:val="off"/>
        </w:rPr>
        <w:t>if</w:t>
      </w:r>
    </w:p>
    <w:p>
      <w:r>
        <w:rPr>
          <w:b w:val="off"/>
        </w:rPr>
        <w:t>NULL</w:t>
      </w:r>
    </w:p>
    <w:p>
      <w:r>
        <w:rPr>
          <w:b w:val="off"/>
        </w:rPr>
        <w:t>return</w:t>
      </w:r>
    </w:p>
    <w:p>
      <w:r>
        <w:rPr>
          <w:b w:val="off"/>
        </w:rPr>
        <w:t>false</w:t>
      </w:r>
    </w:p>
    <w:p>
      <w:r>
        <w:rPr>
          <w:b w:val="off"/>
        </w:rPr>
        <w:t>if</w:t>
      </w:r>
    </w:p>
    <w:p>
      <w:r>
        <w:rPr>
          <w:b w:val="off"/>
        </w:rPr>
        <w:t>return</w:t>
      </w:r>
    </w:p>
    <w:p>
      <w:r>
        <w:rPr>
          <w:b w:val="off"/>
        </w:rPr>
        <w:t>false</w:t>
      </w:r>
    </w:p>
    <w:p>
      <w:r>
        <w:rPr>
          <w:b w:val="off"/>
        </w:rPr>
        <w:t>if</w:t>
      </w:r>
    </w:p>
    <w:p>
      <w:r>
        <w:rPr>
          <w:b w:val="off"/>
        </w:rPr>
        <w:t>return</w:t>
      </w:r>
    </w:p>
    <w:p>
      <w:r>
        <w:rPr>
          <w:b w:val="off"/>
        </w:rPr>
        <w:t>false</w:t>
      </w:r>
    </w:p>
    <w:p>
      <w:r>
        <w:rPr>
          <w:b w:val="off"/>
        </w:rPr>
        <w:t>if</w:t>
      </w:r>
    </w:p>
    <w:p>
      <w:r>
        <w:rPr>
          <w:b w:val="off"/>
        </w:rPr>
        <w:t>return</w:t>
      </w:r>
    </w:p>
    <w:p>
      <w:r>
        <w:rPr>
          <w:b w:val="off"/>
        </w:rPr>
        <w:t>false</w:t>
      </w:r>
    </w:p>
    <w:p>
      <w:r>
        <w:rPr>
          <w:b w:val="off"/>
        </w:rPr>
        <w:t>if</w:t>
      </w:r>
    </w:p>
    <w:p>
      <w:r>
        <w:rPr>
          <w:b w:val="off"/>
        </w:rPr>
        <w:t>return</w:t>
      </w:r>
    </w:p>
    <w:p>
      <w:r>
        <w:rPr>
          <w:b w:val="off"/>
        </w:rPr>
        <w:t>false</w:t>
      </w:r>
    </w:p>
    <w:p>
      <w:r>
        <w:rPr>
          <w:b w:val="off"/>
        </w:rPr>
        <w:t>if</w:t>
      </w:r>
    </w:p>
    <w:p>
      <w:r>
        <w:rPr>
          <w:b w:val="off"/>
        </w:rPr>
        <w:t>return</w:t>
      </w:r>
    </w:p>
    <w:p>
      <w:r>
        <w:rPr>
          <w:b w:val="off"/>
        </w:rPr>
        <w:t>false</w:t>
      </w:r>
    </w:p>
    <w:p>
      <w:r>
        <w:rPr>
          <w:b w:val="off"/>
        </w:rPr>
        <w:t>//增加构件到工程中</w:t>
      </w:r>
    </w:p>
    <w:p>
      <w:r>
        <w:rPr>
          <w:b w:val="off"/>
        </w:rPr>
        <w:t>if</w:t>
      </w:r>
    </w:p>
    <w:p>
      <w:r>
        <w:rPr>
          <w:b w:val="off"/>
        </w:rPr>
        <w:t>"Can not add to project!"</w:t>
      </w:r>
    </w:p>
    <w:p>
      <w:r>
        <w:rPr>
          <w:b w:val="off"/>
        </w:rPr>
        <w:t>return</w:t>
      </w:r>
    </w:p>
    <w:p>
      <w:r>
        <w:rPr>
          <w:b w:val="off"/>
        </w:rPr>
        <w:t>false</w:t>
      </w:r>
    </w:p>
    <w:p>
      <w:r>
        <w:rPr>
          <w:b w:val="off"/>
        </w:rPr>
        <w:t>//与CubeDemo建立关联关系</w:t>
      </w:r>
    </w:p>
    <w:p>
      <w:r>
        <w:rPr>
          <w:b w:val="off"/>
        </w:rPr>
        <w:t>//刷新CubeDemo对象的图素</w:t>
      </w:r>
    </w:p>
    <w:p>
      <w:r>
        <w:rPr>
          <w:b w:val="off"/>
        </w:rPr>
        <w:t>return</w:t>
      </w:r>
    </w:p>
    <w:p>
      <w:r>
        <w:rPr>
          <w:b w:val="off"/>
        </w:rPr>
        <w:t>true</w:t>
      </w:r>
    </w:p>
    <w:p>
      <w:r>
        <w:rPr>
          <w:b w:val="off"/>
        </w:rPr>
        <w:t>return</w:t>
      </w:r>
    </w:p>
    <w:p>
      <w:r>
        <w:rPr>
          <w:b w:val="off"/>
        </w:rPr>
        <w:t>true</w:t>
      </w:r>
    </w:p>
    <w:p>
      <w:r>
        <w:rPr>
          <w:b w:val="off"/>
        </w:rPr>
        <w:t>if</w:t>
      </w:r>
    </w:p>
    <w:p>
      <w:r>
        <w:rPr>
          <w:b w:val="off"/>
        </w:rPr>
        <w:t>NULL</w:t>
      </w:r>
    </w:p>
    <w:p>
      <w:r>
        <w:rPr>
          <w:b w:val="off"/>
        </w:rPr>
        <w:t>return</w:t>
      </w:r>
    </w:p>
    <w:p>
      <w:r>
        <w:rPr>
          <w:b w:val="off"/>
        </w:rPr>
        <w:t>//获取点击点所在的工程和模型ID</w:t>
      </w:r>
    </w:p>
    <w:p>
      <w:r>
        <w:rPr>
          <w:b w:val="off"/>
        </w:rPr>
        <w:t>if</w:t>
      </w:r>
    </w:p>
    <w:p>
      <w:r>
        <w:rPr>
          <w:b w:val="off"/>
        </w:rPr>
        <w:t>return</w:t>
      </w:r>
    </w:p>
    <w:p>
      <w:r>
        <w:rPr>
          <w:b w:val="off"/>
        </w:rPr>
        <w:t>if</w:t>
      </w:r>
    </w:p>
    <w:p>
      <w:r>
        <w:rPr>
          <w:b w:val="off"/>
        </w:rPr>
        <w:t>return</w:t>
      </w:r>
    </w:p>
    <w:p>
      <w:r>
        <w:rPr>
          <w:b w:val="off"/>
        </w:rPr>
        <w:t>//获取鼠标当前拾取到的entity</w:t>
      </w:r>
    </w:p>
    <w:p>
      <w:r>
        <w:rPr>
          <w:b w:val="off"/>
        </w:rPr>
        <w:t>0</w:t>
      </w:r>
    </w:p>
    <w:p>
      <w:r>
        <w:rPr>
          <w:b w:val="off"/>
        </w:rPr>
        <w:t>""</w:t>
      </w:r>
    </w:p>
    <w:p>
      <w:r>
        <w:rPr>
          <w:b w:val="off"/>
        </w:rPr>
        <w:t>true</w:t>
      </w:r>
    </w:p>
    <w:p>
      <w:r>
        <w:rPr>
          <w:b w:val="off"/>
        </w:rPr>
        <w:t>if</w:t>
      </w:r>
    </w:p>
    <w:p>
      <w:r>
        <w:rPr>
          <w:b w:val="off"/>
        </w:rPr>
        <w:t>return</w:t>
      </w:r>
    </w:p>
    <w:p>
      <w:r>
        <w:rPr>
          <w:b w:val="off"/>
        </w:rPr>
        <w:t>if</w:t>
      </w:r>
    </w:p>
    <w:p>
      <w:r>
        <w:rPr>
          <w:b w:val="off"/>
        </w:rPr>
        <w:t>return</w:t>
      </w:r>
    </w:p>
    <w:p>
      <w:r>
        <w:rPr>
          <w:b w:val="off"/>
        </w:rPr>
        <w:t>if</w:t>
      </w:r>
    </w:p>
    <w:p>
      <w:r>
        <w:rPr>
          <w:b w:val="off"/>
        </w:rPr>
        <w:t>return</w:t>
      </w:r>
    </w:p>
    <w:p>
      <w:r>
        <w:rPr>
          <w:b w:val="off"/>
        </w:rPr>
        <w:t>//将entity转为cube对象</w:t>
      </w:r>
    </w:p>
    <w:p>
      <w:r>
        <w:rPr>
          <w:b w:val="off"/>
        </w:rPr>
        <w:t>if</w:t>
      </w:r>
    </w:p>
    <w:p>
      <w:r>
        <w:rPr>
          <w:b w:val="off"/>
        </w:rPr>
        <w:t>return</w:t>
      </w:r>
    </w:p>
    <w:p>
      <w:r>
        <w:rPr>
          <w:b w:val="off"/>
        </w:rPr>
        <w:t>if</w:t>
      </w:r>
    </w:p>
    <w:p>
      <w:r>
        <w:rPr>
          <w:b w:val="off"/>
        </w:rPr>
        <w:t>return</w:t>
      </w:r>
    </w:p>
    <w:p>
      <w:r>
        <w:rPr>
          <w:b w:val="off"/>
        </w:rPr>
        <w:t>//获取Cube对象端点,将鼠标点投影到cube基线上</w:t>
      </w:r>
    </w:p>
    <w:p>
      <w:r>
        <w:rPr>
          <w:b w:val="off"/>
        </w:rPr>
        <w:t>0</w:t>
      </w:r>
    </w:p>
    <w:p>
      <w:r>
        <w:rPr>
          <w:b w:val="off"/>
        </w:rPr>
        <w:t>//获取cube对象的方向</w:t>
      </w:r>
    </w:p>
    <w:p>
      <w:r>
        <w:rPr>
          <w:b w:val="off"/>
        </w:rPr>
        <w:t>//使洞口与cube宽度一致、延申方向一致</w:t>
      </w:r>
    </w:p>
    <w:p>
      <w:r>
        <w:rPr>
          <w:b w:val="off"/>
        </w:rPr>
        <w:t>//获取洞口图素用于动态展示，注意createPhysicalGraphics获取的为局部坐标系图素</w:t>
      </w:r>
    </w:p>
    <w:p>
      <w:r>
        <w:rPr>
          <w:b w:val="off"/>
        </w:rPr>
        <w:t>true</w:t>
      </w:r>
    </w:p>
    <w:p>
      <w:r>
        <w:rPr>
          <w:b w:val="off"/>
        </w:rPr>
        <w:t>if</w:t>
      </w:r>
    </w:p>
    <w:p>
      <w:r>
        <w:rPr>
          <w:b w:val="off"/>
        </w:rPr>
        <w:t>return</w:t>
      </w:r>
    </w:p>
    <w:p>
      <w:r>
        <w:rPr>
          <w:b w:val="off"/>
        </w:rPr>
        <w:t>true</w:t>
      </w:r>
    </w:p>
    <w:p>
      <w:r>
        <w:rPr>
          <w:b w:val="off"/>
        </w:rPr>
        <w:t>//对工具进行注册</w:t>
      </w:r>
    </w:p>
    <w:p>
      <w:r>
        <w:rPr>
          <w:b w:val="off"/>
        </w:rPr>
        <w:t>new</w:t>
      </w:r>
    </w:p>
    <w:p>
      <w:r>
        <w:rPr>
          <w:b w:val="off"/>
        </w:rPr>
        <w:t>return</w:t>
      </w:r>
    </w:p>
    <w:p>
      <w:r>
        <w:rPr>
          <w:b w:val="off"/>
        </w:rPr>
        <w:t>"layoutOpenning"</w:t>
      </w:r>
    </w:p>
    <w:p/>
    <w:p>
      <w:r>
        <w:rPr>
          <w:b w:val="off"/>
        </w:rPr>
        <w:t>下图为立方体开洞效果。</w:t>
        <w:br/>
        <w:br/>
        <w:t xml:space="preserve"> </w:t>
        <w:br/>
      </w:r>
    </w:p>
    <w:p/>
    <w:p>
      <w:pPr>
        <w:pStyle w:val="3"/>
      </w:pPr>
      <w:r>
        <w:t>9.3 编辑对象</w:t>
      </w:r>
    </w:p>
    <w:p>
      <w:r>
        <w:rPr>
          <w:b w:val="off"/>
        </w:rPr>
        <w:t>BIMBase SDK中对象的编辑主要包括属性、夹点、移动复制等通用编辑操作。本节中主要介绍洞口的属性编辑和立方体的移动操作。</w:t>
        <w:br/>
      </w:r>
    </w:p>
    <w:p/>
    <w:p>
      <w:pPr>
        <w:pStyle w:val="4"/>
      </w:pPr>
      <w:r>
        <w:t>9.3.1 洞口对象属性编辑</w:t>
      </w:r>
    </w:p>
    <w:p>
      <w:r>
        <w:rPr>
          <w:b w:val="off"/>
        </w:rPr>
        <w:t>在3.2.6节中已详细介绍立方体的属性，洞口属性获取与立方体属性获取相似，但洞口属性修改后需要刷新关联立方体，实现重新开洞，详见示例代码9-7。</w:t>
        <w:br/>
      </w:r>
    </w:p>
    <w:p>
      <w:r/>
    </w:p>
    <w:p>
      <w:r>
        <w:rPr>
          <w:b w:val="off"/>
        </w:rPr>
        <w:t xml:space="preserve"> </w:t>
        <w:t xml:space="preserve"> </w:t>
        <w:t xml:space="preserve"> </w:t>
        <w:t xml:space="preserve"> DemoObject; TIErrorStatus MyOpenningPropertyDemo::OnPropertySet(</w:t>
        <w:t>::</w:t>
        <w:t xml:space="preserve">&lt;BPEntityP&gt; </w:t>
        <w:t xml:space="preserve">&amp; refps, </w:t>
        <w:t xml:space="preserve"> index, PBBimUIPropertyItem </w:t>
        <w:t xml:space="preserve">&amp; item) { BPProjectP pProject = BPApplication::getInstance().getProjectManager()-&gt;getMainProject(); </w:t>
        <w:t xml:space="preserve"> (pProject == </w:t>
        <w:t xml:space="preserve">) </w:t>
        <w:t xml:space="preserve"> TIErrorStatus::failed; </w:t>
        <w:t>::</w:t>
        <w:t xml:space="preserve">&lt;IBPObjectPtr&gt; pbObjs; </w:t>
        <w:t xml:space="preserve"> (</w:t>
        <w:t xml:space="preserve"> elementRef : refps) { IBPObjectPtr pbObjPtr = BPObjectExtensionManager::getInstance().getBPObject(*elementRef); </w:t>
        <w:t xml:space="preserve"> (!pbObjPtr.isValid()) </w:t>
        <w:t xml:space="preserve">; pbObjs.push_back(pbObjPtr); } </w:t>
        <w:t xml:space="preserve"> (pbObjs.size() &lt; </w:t>
        <w:t xml:space="preserve">) </w:t>
        <w:t xml:space="preserve"> TIErrorStatus::failed; </w:t>
        <w:t xml:space="preserve"> (</w:t>
        <w:t xml:space="preserve"> indexGj = </w:t>
        <w:t xml:space="preserve">; indexGj &lt; pbObjs.size(); ++indexGj) { IBPObjectPtr objectPtr = pbObjs.at(indexGj); OpenningDemoP pOpenning = </w:t>
        <w:t xml:space="preserve">&lt;OpenningDemo*&gt;(objectPtr.get()); </w:t>
        <w:t xml:space="preserve"> (pOpenning == </w:t>
        <w:t xml:space="preserve">) </w:t>
        <w:t xml:space="preserve">; </w:t>
        <w:t xml:space="preserve"> (index) { </w:t>
        <w:t xml:space="preserve"> OpenningPropName::Length: { </w:t>
        <w:t xml:space="preserve"> nLen = </w:t>
        <w:t xml:space="preserve">; item.getValue(nLen); pOpenning-&gt;setLength(nLen); } </w:t>
        <w:t xml:space="preserve">; </w:t>
        <w:t xml:space="preserve"> OpenningPropName::Height: { </w:t>
        <w:t xml:space="preserve"> nHeight = </w:t>
        <w:t xml:space="preserve">; item.getValue(nHeight); pOpenning-&gt;setHeight(nHeight); } </w:t>
        <w:t xml:space="preserve">; </w:t>
        <w:t xml:space="preserve">: </w:t>
        <w:t xml:space="preserve">; } pOpenning-&gt;replaceInProject(*pProject); BPDataKeyArray relDataIds; BPRelationshipFinder::getRelatedDatasByRelationship(relDataIds, pOpenning-&gt;getDataKey(), *pProject, PBM_SCHEMA_Demo, PBM_RELSHIP_CUBEWITHOPENNING); </w:t>
        <w:t xml:space="preserve">{ BPDataPtr ptrData = BPDataUtil::getDataByKey(dataKey, *pProject); </w:t>
        <w:t xml:space="preserve"> (ptrData == </w:t>
        <w:t xml:space="preserve">) </w:t>
        <w:t xml:space="preserve">; CubeDemoPtr ptrCube = CubeDemo::create(*ptrData); </w:t>
        <w:t xml:space="preserve"> (ptrCube == </w:t>
        <w:t xml:space="preserve">) </w:t>
        <w:t xml:space="preserve">; ptrCube-&gt;replaceGraphics(*pProject); } } </w:t>
        <w:t xml:space="preserve"> TIErrorStatus::succeed; } </w:t>
      </w:r>
    </w:p>
    <w:p>
      <w:r>
        <w:rPr>
          <w:b w:val="off"/>
        </w:rPr>
        <w:t>#</w:t>
        <w:t xml:space="preserve"> </w:t>
      </w:r>
    </w:p>
    <w:p>
      <w:r>
        <w:rPr>
          <w:b w:val="off"/>
        </w:rPr>
        <w:t>include</w:t>
      </w:r>
    </w:p>
    <w:p>
      <w:r>
        <w:rPr>
          <w:b w:val="off"/>
        </w:rPr>
        <w:t>"pch.h"</w:t>
      </w:r>
    </w:p>
    <w:p>
      <w:r>
        <w:rPr>
          <w:b w:val="off"/>
        </w:rPr>
        <w:t>#</w:t>
        <w:t xml:space="preserve"> </w:t>
      </w:r>
    </w:p>
    <w:p>
      <w:r>
        <w:rPr>
          <w:b w:val="off"/>
        </w:rPr>
        <w:t>include</w:t>
      </w:r>
    </w:p>
    <w:p>
      <w:r>
        <w:rPr>
          <w:b w:val="off"/>
        </w:rPr>
        <w:t>"MyOpenningPropertyDemo.h"</w:t>
      </w:r>
    </w:p>
    <w:p>
      <w:r>
        <w:rPr>
          <w:b w:val="off"/>
        </w:rPr>
        <w:t>using</w:t>
      </w:r>
    </w:p>
    <w:p>
      <w:r>
        <w:rPr>
          <w:b w:val="off"/>
        </w:rPr>
        <w:t>namespace</w:t>
      </w:r>
    </w:p>
    <w:p>
      <w:r>
        <w:rPr>
          <w:b w:val="off"/>
        </w:rPr>
        <w:t>std</w:t>
      </w:r>
    </w:p>
    <w:p>
      <w:r>
        <w:rPr>
          <w:b w:val="off"/>
        </w:rPr>
        <w:t>vector</w:t>
      </w:r>
    </w:p>
    <w:p>
      <w:r>
        <w:rPr>
          <w:b w:val="off"/>
        </w:rPr>
        <w:t>const</w:t>
      </w:r>
    </w:p>
    <w:p>
      <w:r>
        <w:rPr>
          <w:b w:val="off"/>
        </w:rPr>
        <w:t>int</w:t>
      </w:r>
    </w:p>
    <w:p>
      <w:r>
        <w:rPr>
          <w:b w:val="off"/>
        </w:rPr>
        <w:t>const</w:t>
      </w:r>
    </w:p>
    <w:p>
      <w:r>
        <w:rPr>
          <w:b w:val="off"/>
        </w:rPr>
        <w:t>if</w:t>
      </w:r>
    </w:p>
    <w:p>
      <w:r>
        <w:rPr>
          <w:b w:val="off"/>
        </w:rPr>
        <w:t>nullptr</w:t>
      </w:r>
    </w:p>
    <w:p>
      <w:r>
        <w:rPr>
          <w:b w:val="off"/>
        </w:rPr>
        <w:t>return</w:t>
      </w:r>
    </w:p>
    <w:p>
      <w:r>
        <w:rPr>
          <w:b w:val="off"/>
        </w:rPr>
        <w:t>std</w:t>
      </w:r>
    </w:p>
    <w:p>
      <w:r>
        <w:rPr>
          <w:b w:val="off"/>
        </w:rPr>
        <w:t>vector</w:t>
      </w:r>
    </w:p>
    <w:p>
      <w:r>
        <w:rPr>
          <w:b w:val="off"/>
        </w:rPr>
        <w:t>for</w:t>
      </w:r>
    </w:p>
    <w:p>
      <w:r>
        <w:rPr>
          <w:b w:val="off"/>
        </w:rPr>
        <w:t>auto</w:t>
      </w:r>
    </w:p>
    <w:p>
      <w:r>
        <w:rPr>
          <w:b w:val="off"/>
        </w:rPr>
        <w:t>if</w:t>
      </w:r>
    </w:p>
    <w:p>
      <w:r>
        <w:rPr>
          <w:b w:val="off"/>
        </w:rPr>
        <w:t>continue</w:t>
      </w:r>
    </w:p>
    <w:p>
      <w:r>
        <w:rPr>
          <w:b w:val="off"/>
        </w:rPr>
        <w:t>if</w:t>
      </w:r>
    </w:p>
    <w:p>
      <w:r>
        <w:rPr>
          <w:b w:val="off"/>
        </w:rPr>
        <w:t>1</w:t>
      </w:r>
    </w:p>
    <w:p>
      <w:r>
        <w:rPr>
          <w:b w:val="off"/>
        </w:rPr>
        <w:t>return</w:t>
      </w:r>
    </w:p>
    <w:p>
      <w:r>
        <w:rPr>
          <w:b w:val="off"/>
        </w:rPr>
        <w:t>for</w:t>
      </w:r>
    </w:p>
    <w:p>
      <w:r>
        <w:rPr>
          <w:b w:val="off"/>
        </w:rPr>
        <w:t>int</w:t>
      </w:r>
    </w:p>
    <w:p>
      <w:r>
        <w:rPr>
          <w:b w:val="off"/>
        </w:rPr>
        <w:t>0</w:t>
      </w:r>
    </w:p>
    <w:p>
      <w:r>
        <w:rPr>
          <w:b w:val="off"/>
        </w:rPr>
        <w:t>dynamic_cast</w:t>
      </w:r>
    </w:p>
    <w:p>
      <w:r>
        <w:rPr>
          <w:b w:val="off"/>
        </w:rPr>
        <w:t>if</w:t>
      </w:r>
    </w:p>
    <w:p>
      <w:r>
        <w:rPr>
          <w:b w:val="off"/>
        </w:rPr>
        <w:t>nullptr</w:t>
      </w:r>
    </w:p>
    <w:p>
      <w:r>
        <w:rPr>
          <w:b w:val="off"/>
        </w:rPr>
        <w:t>continue</w:t>
      </w:r>
    </w:p>
    <w:p>
      <w:r>
        <w:rPr>
          <w:b w:val="off"/>
        </w:rPr>
        <w:t>switch</w:t>
      </w:r>
    </w:p>
    <w:p>
      <w:r>
        <w:rPr>
          <w:b w:val="off"/>
        </w:rPr>
        <w:t>case</w:t>
      </w:r>
    </w:p>
    <w:p>
      <w:r>
        <w:rPr>
          <w:b w:val="off"/>
        </w:rPr>
        <w:t>int</w:t>
      </w:r>
    </w:p>
    <w:p>
      <w:r>
        <w:rPr>
          <w:b w:val="off"/>
        </w:rPr>
        <w:t>0</w:t>
      </w:r>
    </w:p>
    <w:p>
      <w:r>
        <w:rPr>
          <w:b w:val="off"/>
        </w:rPr>
        <w:t>break</w:t>
      </w:r>
    </w:p>
    <w:p>
      <w:r>
        <w:rPr>
          <w:b w:val="off"/>
        </w:rPr>
        <w:t>case</w:t>
      </w:r>
    </w:p>
    <w:p>
      <w:r>
        <w:rPr>
          <w:b w:val="off"/>
        </w:rPr>
        <w:t>int</w:t>
      </w:r>
    </w:p>
    <w:p>
      <w:r>
        <w:rPr>
          <w:b w:val="off"/>
        </w:rPr>
        <w:t>0</w:t>
      </w:r>
    </w:p>
    <w:p>
      <w:r>
        <w:rPr>
          <w:b w:val="off"/>
        </w:rPr>
        <w:t>break</w:t>
      </w:r>
    </w:p>
    <w:p>
      <w:r>
        <w:rPr>
          <w:b w:val="off"/>
        </w:rPr>
        <w:t>default</w:t>
      </w:r>
    </w:p>
    <w:p>
      <w:r>
        <w:rPr>
          <w:b w:val="off"/>
        </w:rPr>
        <w:t>break</w:t>
      </w:r>
    </w:p>
    <w:p>
      <w:r>
        <w:rPr>
          <w:b w:val="off"/>
        </w:rPr>
        <w:t xml:space="preserve"> </w:t>
        <w:t xml:space="preserve"> </w:t>
        <w:t xml:space="preserve"> </w:t>
      </w:r>
    </w:p>
    <w:p>
      <w:r>
        <w:rPr>
          <w:b w:val="off"/>
        </w:rPr>
        <w:t>for</w:t>
      </w:r>
    </w:p>
    <w:p>
      <w:r>
        <w:rPr>
          <w:b w:val="off"/>
        </w:rPr>
        <w:t>each</w:t>
      </w:r>
    </w:p>
    <w:p>
      <w:r>
        <w:rPr>
          <w:b w:val="off"/>
        </w:rPr>
        <w:t>(</w:t>
        <w:t xml:space="preserve"> dataKey in relDataIds)</w:t>
      </w:r>
    </w:p>
    <w:p>
      <w:r>
        <w:rPr>
          <w:b w:val="off"/>
        </w:rPr>
        <w:t>auto</w:t>
      </w:r>
    </w:p>
    <w:p>
      <w:r>
        <w:rPr>
          <w:b w:val="off"/>
        </w:rPr>
        <w:t>if</w:t>
      </w:r>
    </w:p>
    <w:p>
      <w:r>
        <w:rPr>
          <w:b w:val="off"/>
        </w:rPr>
        <w:t>nullptr</w:t>
      </w:r>
    </w:p>
    <w:p>
      <w:r>
        <w:rPr>
          <w:b w:val="off"/>
        </w:rPr>
        <w:t>continue</w:t>
      </w:r>
    </w:p>
    <w:p>
      <w:r>
        <w:rPr>
          <w:b w:val="off"/>
        </w:rPr>
        <w:t>if</w:t>
      </w:r>
    </w:p>
    <w:p>
      <w:r>
        <w:rPr>
          <w:b w:val="off"/>
        </w:rPr>
        <w:t>nullptr</w:t>
      </w:r>
    </w:p>
    <w:p>
      <w:r>
        <w:rPr>
          <w:b w:val="off"/>
        </w:rPr>
        <w:t>continue</w:t>
      </w:r>
    </w:p>
    <w:p>
      <w:r>
        <w:rPr>
          <w:b w:val="off"/>
        </w:rPr>
        <w:t>return</w:t>
      </w:r>
    </w:p>
    <w:p/>
    <w:p>
      <w:r>
        <w:rPr>
          <w:b w:val="off"/>
        </w:rPr>
        <w:t>示例代码9-7为洞口属性类中</w:t>
        <w:t>OnPropertySet</w:t>
        <w:t>接口的实现，可以看到在设置了洞口的长或高，并刷新洞口后，需要通过</w:t>
        <w:t>BPRelationshipFinder::getRelatedDatasByRelationship</w:t>
        <w:t>获取洞口关联的立方体对象，并刷新立方体的图素修改开洞大小。洞口属性效果实现如图9-3所示。</w:t>
        <w:br/>
      </w:r>
    </w:p>
    <w:p/>
    <w:p/>
    <w:p>
      <w:pPr>
        <w:pStyle w:val="4"/>
      </w:pPr>
      <w:r>
        <w:t>9.3.2 立方体对象编辑时联动洞口</w:t>
      </w:r>
    </w:p>
    <w:p>
      <w:r>
        <w:rPr>
          <w:b w:val="off"/>
        </w:rPr>
        <w:t>本节主要展示在立方体对象移动时相应的修改关联的洞口，立方体移动在3.2节已详细讲解，本节主要体现对关联对象的操作。</w:t>
        <w:br/>
      </w:r>
    </w:p>
    <w:p>
      <w:r/>
    </w:p>
    <w:p>
      <w:r>
        <w:rPr>
          <w:b w:val="off"/>
        </w:rPr>
        <w:t xml:space="preserve"> ToolCubeMoveDemo::Move(</w:t>
        <w:t>::</w:t>
        <w:t xml:space="preserve">&lt;BPEntityPtr&gt; </w:t>
        <w:t xml:space="preserve">&amp; refps, GeTransformCR transform) { </w:t>
        <w:t xml:space="preserve"> (BPEntityPtr refP : refps) { </w:t>
        <w:t xml:space="preserve"> (refP.isNull()) </w:t>
        <w:t xml:space="preserve">; BPProjectP pProject = refP-&gt;getBPProject(); </w:t>
        <w:t xml:space="preserve"> (pProject == </w:t>
        <w:t xml:space="preserve">) </w:t>
        <w:t xml:space="preserve">; </w:t>
        <w:t xml:space="preserve"> BIMBase::Core::BPDataPtr ptrData =BPDataUtil::getDataOnEntity(*refP); </w:t>
        <w:t xml:space="preserve"> (!ptrData.isValid()) </w:t>
        <w:t xml:space="preserve">; DemoObject::CubeDemo pbCube; pbCube.initFromData(*ptrData); </w:t>
        <w:t xml:space="preserve"> pbCube.onTransform(transform); </w:t>
        <w:t xml:space="preserve"> BPDataKeyArray keyArray; BPDataKey instanceKey = pbCube.getDataKey(); BPRelationshipFinder::getRelatedDatasByRelationship(keyArray, instanceKey, *pProject, PBM_SCHEMA_DEMO, PBM_RELSHIP_CUBEWITHOPENNING); </w:t>
        <w:t xml:space="preserve">{ BPDataPtr ptrData = BPDataUtil::getDataByKey(dataKey,*pProject); </w:t>
        <w:t xml:space="preserve"> (ptrData == </w:t>
        <w:t xml:space="preserve">) </w:t>
        <w:t xml:space="preserve">; DemoObject::OpenningDemoPtr ptrOpenning =DemoObject::OpenningDemo::create(*ptrData); </w:t>
        <w:t xml:space="preserve"> (ptrOpenning == </w:t>
        <w:t xml:space="preserve">) </w:t>
        <w:t xml:space="preserve">; </w:t>
        <w:t xml:space="preserve"> ptrOpenning-&gt;onTransform(transform);ptrOpenning-&gt;replaceInProject(*pProject);}</w:t>
        <w:t xml:space="preserve"> pbCube.replaceInProject(*pProject); } } } </w:t>
      </w:r>
    </w:p>
    <w:p>
      <w:r>
        <w:rPr>
          <w:b w:val="off"/>
        </w:rPr>
        <w:t>void</w:t>
      </w:r>
    </w:p>
    <w:p>
      <w:r>
        <w:rPr>
          <w:b w:val="off"/>
        </w:rPr>
        <w:t>std</w:t>
      </w:r>
    </w:p>
    <w:p>
      <w:r>
        <w:rPr>
          <w:b w:val="off"/>
        </w:rPr>
        <w:t>vector</w:t>
      </w:r>
    </w:p>
    <w:p>
      <w:r>
        <w:rPr>
          <w:b w:val="off"/>
        </w:rPr>
        <w:t>const</w:t>
      </w:r>
    </w:p>
    <w:p>
      <w:r>
        <w:rPr>
          <w:b w:val="off"/>
        </w:rPr>
        <w:t>for</w:t>
      </w:r>
    </w:p>
    <w:p>
      <w:r>
        <w:rPr>
          <w:b w:val="off"/>
        </w:rPr>
        <w:t>if</w:t>
      </w:r>
    </w:p>
    <w:p>
      <w:r>
        <w:rPr>
          <w:b w:val="off"/>
        </w:rPr>
        <w:t>continue</w:t>
      </w:r>
    </w:p>
    <w:p>
      <w:r>
        <w:rPr>
          <w:b w:val="off"/>
        </w:rPr>
        <w:t>if</w:t>
      </w:r>
    </w:p>
    <w:p>
      <w:r>
        <w:rPr>
          <w:b w:val="off"/>
        </w:rPr>
        <w:t>nullptr</w:t>
      </w:r>
    </w:p>
    <w:p>
      <w:r>
        <w:rPr>
          <w:b w:val="off"/>
        </w:rPr>
        <w:t>continue</w:t>
      </w:r>
    </w:p>
    <w:p>
      <w:r>
        <w:rPr>
          <w:b w:val="off"/>
        </w:rPr>
        <w:t>//根据传入的BPEntity信息获取对象实例</w:t>
      </w:r>
    </w:p>
    <w:p>
      <w:r>
        <w:rPr>
          <w:b w:val="off"/>
        </w:rPr>
        <w:t>if</w:t>
      </w:r>
    </w:p>
    <w:p>
      <w:r>
        <w:rPr>
          <w:b w:val="off"/>
        </w:rPr>
        <w:t>continue</w:t>
      </w:r>
    </w:p>
    <w:p>
      <w:r>
        <w:rPr>
          <w:b w:val="off"/>
        </w:rPr>
        <w:t>//选中的墙乘以移动的转换矩阵，移动到点击的位置</w:t>
      </w:r>
    </w:p>
    <w:p>
      <w:r>
        <w:rPr>
          <w:b w:val="off"/>
        </w:rPr>
        <w:t>//查找关联洞口</w:t>
      </w:r>
    </w:p>
    <w:p>
      <w:r>
        <w:rPr>
          <w:b w:val="off"/>
        </w:rPr>
        <w:t xml:space="preserve"> </w:t>
        <w:t xml:space="preserve"> </w:t>
        <w:t xml:space="preserve"> </w:t>
      </w:r>
    </w:p>
    <w:p>
      <w:r>
        <w:rPr>
          <w:b w:val="off"/>
        </w:rPr>
        <w:t>for</w:t>
      </w:r>
    </w:p>
    <w:p>
      <w:r>
        <w:rPr>
          <w:b w:val="off"/>
        </w:rPr>
        <w:t>each</w:t>
      </w:r>
    </w:p>
    <w:p>
      <w:r>
        <w:rPr>
          <w:b w:val="off"/>
        </w:rPr>
        <w:t>(</w:t>
        <w:t xml:space="preserve"> dataKey in keyArray)</w:t>
      </w:r>
    </w:p>
    <w:p>
      <w:r>
        <w:rPr>
          <w:b w:val="off"/>
        </w:rPr>
        <w:t>auto</w:t>
      </w:r>
    </w:p>
    <w:p>
      <w:r>
        <w:rPr>
          <w:b w:val="off"/>
        </w:rPr>
        <w:t>if</w:t>
      </w:r>
    </w:p>
    <w:p>
      <w:r>
        <w:rPr>
          <w:b w:val="off"/>
        </w:rPr>
        <w:t>nullptr</w:t>
      </w:r>
    </w:p>
    <w:p>
      <w:r>
        <w:rPr>
          <w:b w:val="off"/>
        </w:rPr>
        <w:t>continue</w:t>
      </w:r>
    </w:p>
    <w:p>
      <w:r>
        <w:rPr>
          <w:b w:val="off"/>
        </w:rPr>
        <w:t>if</w:t>
      </w:r>
    </w:p>
    <w:p>
      <w:r>
        <w:rPr>
          <w:b w:val="off"/>
        </w:rPr>
        <w:t>nullptr</w:t>
      </w:r>
    </w:p>
    <w:p>
      <w:r>
        <w:rPr>
          <w:b w:val="off"/>
        </w:rPr>
        <w:t>continue</w:t>
      </w:r>
    </w:p>
    <w:p>
      <w:r>
        <w:rPr>
          <w:b w:val="off"/>
        </w:rPr>
        <w:t>//移动洞口</w:t>
      </w:r>
    </w:p>
    <w:p>
      <w:r>
        <w:rPr>
          <w:b w:val="off"/>
        </w:rPr>
        <w:t>//刷新立方</w:t>
      </w:r>
    </w:p>
    <w:p/>
    <w:p>
      <w:r/>
    </w:p>
    <w:p>
      <w:pPr>
        <w:pStyle w:val="3"/>
      </w:pPr>
      <w:r>
        <w:t>9.4 剖切出图</w:t>
      </w:r>
    </w:p>
    <w:p>
      <w:r>
        <w:rPr>
          <w:b w:val="off"/>
        </w:rPr>
        <w:t>剖切出图是实际工程的常用需求，BIMBase SDK的剖切接口简单易用，能快速实现不同的剖切需求。</w:t>
        <w:br/>
      </w:r>
    </w:p>
    <w:p>
      <w:r/>
    </w:p>
    <w:p>
      <w:r>
        <w:rPr>
          <w:b w:val="off"/>
        </w:rPr>
        <w:t xml:space="preserve"> </w:t>
        <w:t xml:space="preserve"> ToolCuting : </w:t>
        <w:t xml:space="preserve"> BIMBase::Core::BPPrimitiveTool { DefineSuper(BPPrimitiveTool); </w:t>
        <w:t xml:space="preserve">: ToolCuting(); </w:t>
        <w:t xml:space="preserve">: </w:t>
        <w:t xml:space="preserve"> ~ToolCuting(); </w:t>
        <w:t xml:space="preserve"> ::p3d::Utf8CP _getToolName() </w:t>
        <w:t xml:space="preserve"> { </w:t>
        <w:t xml:space="preserve"> </w:t>
        <w:t xml:space="preserve">; } </w:t>
        <w:t xml:space="preserve"> </w:t>
        <w:t xml:space="preserve"> _onRestartTool() override; </w:t>
        <w:t xml:space="preserve"> </w:t>
        <w:t xml:space="preserve"> _onDataButton(BPBaseButtonEventCP) override; </w:t>
        <w:t xml:space="preserve"> </w:t>
        <w:t xml:space="preserve"> _onResetButton(BPBaseButtonEventCP) override; </w:t>
        <w:t xml:space="preserve"> </w:t>
        <w:t xml:space="preserve"> _onModelMotion(BPBaseButtonEventCP ev)override; </w:t>
        <w:t xml:space="preserve"> </w:t>
        <w:t xml:space="preserve"> _onDynamicFrame(BPBaseButtonEventCP) override; </w:t>
        <w:t xml:space="preserve"> </w:t>
        <w:t xml:space="preserve"> _onPostInstall() override; </w:t>
        <w:t xml:space="preserve">: </w:t>
        <w:t xml:space="preserve"> __doCutting(); </w:t>
        <w:t xml:space="preserve"> </w:t>
        <w:t xml:space="preserve"> __createSectionBoxAndClipPlane(</w:t>
        <w:t xml:space="preserve"> vecPlane, GeRange3d range, GePlane3d&amp; clipplane, GeTransform&amp; sectionBox, GeTransform&amp; transform); </w:t>
        <w:t xml:space="preserve"> __postTreatment(); </w:t>
        <w:t xml:space="preserve">: </w:t>
        <w:t xml:space="preserve"> m_Num = </w:t>
        <w:t xml:space="preserve">; BPModelPtr m_ptrModelNew; }; </w:t>
      </w:r>
    </w:p>
    <w:p>
      <w:r>
        <w:rPr>
          <w:b w:val="off"/>
        </w:rPr>
        <w:t>#</w:t>
        <w:t xml:space="preserve"> once</w:t>
      </w:r>
    </w:p>
    <w:p>
      <w:r>
        <w:rPr>
          <w:b w:val="off"/>
        </w:rPr>
        <w:t>pragma</w:t>
      </w:r>
    </w:p>
    <w:p>
      <w:r>
        <w:rPr>
          <w:b w:val="off"/>
        </w:rPr>
        <w:t>class</w:t>
      </w:r>
    </w:p>
    <w:p>
      <w:r>
        <w:rPr>
          <w:b w:val="off"/>
        </w:rPr>
        <w:t>public</w:t>
      </w:r>
    </w:p>
    <w:p>
      <w:r>
        <w:rPr>
          <w:b w:val="off"/>
        </w:rPr>
        <w:t>public</w:t>
      </w:r>
    </w:p>
    <w:p>
      <w:r>
        <w:rPr>
          <w:b w:val="off"/>
        </w:rPr>
        <w:t>protected</w:t>
      </w:r>
    </w:p>
    <w:p>
      <w:r>
        <w:rPr>
          <w:b w:val="off"/>
        </w:rPr>
        <w:t>virtual</w:t>
      </w:r>
    </w:p>
    <w:p>
      <w:r>
        <w:rPr>
          <w:b w:val="off"/>
        </w:rPr>
        <w:t>virtual</w:t>
      </w:r>
    </w:p>
    <w:p>
      <w:r>
        <w:rPr>
          <w:b w:val="off"/>
        </w:rPr>
        <w:t>const</w:t>
      </w:r>
    </w:p>
    <w:p>
      <w:r>
        <w:rPr>
          <w:b w:val="off"/>
        </w:rPr>
        <w:t>return</w:t>
      </w:r>
    </w:p>
    <w:p>
      <w:r>
        <w:rPr>
          <w:b w:val="off"/>
        </w:rPr>
        <w:t>"ToolCuttingDemo"</w:t>
      </w:r>
    </w:p>
    <w:p>
      <w:r>
        <w:rPr>
          <w:b w:val="off"/>
        </w:rPr>
        <w:t>virtual</w:t>
      </w:r>
    </w:p>
    <w:p>
      <w:r>
        <w:rPr>
          <w:b w:val="off"/>
        </w:rPr>
        <w:t>void</w:t>
      </w:r>
    </w:p>
    <w:p>
      <w:r>
        <w:rPr>
          <w:b w:val="off"/>
        </w:rPr>
        <w:t>virtual</w:t>
      </w:r>
    </w:p>
    <w:p>
      <w:r>
        <w:rPr>
          <w:b w:val="off"/>
        </w:rPr>
        <w:t>bool</w:t>
      </w:r>
    </w:p>
    <w:p>
      <w:r>
        <w:rPr>
          <w:b w:val="off"/>
        </w:rPr>
        <w:t>virtual</w:t>
      </w:r>
    </w:p>
    <w:p>
      <w:r>
        <w:rPr>
          <w:b w:val="off"/>
        </w:rPr>
        <w:t>bool</w:t>
      </w:r>
    </w:p>
    <w:p>
      <w:r>
        <w:rPr>
          <w:b w:val="off"/>
        </w:rPr>
        <w:t>virtual</w:t>
      </w:r>
    </w:p>
    <w:p>
      <w:r>
        <w:rPr>
          <w:b w:val="off"/>
        </w:rPr>
        <w:t>bool</w:t>
      </w:r>
    </w:p>
    <w:p>
      <w:r>
        <w:rPr>
          <w:b w:val="off"/>
        </w:rPr>
        <w:t>virtual</w:t>
      </w:r>
    </w:p>
    <w:p>
      <w:r>
        <w:rPr>
          <w:b w:val="off"/>
        </w:rPr>
        <w:t>void</w:t>
      </w:r>
    </w:p>
    <w:p>
      <w:r>
        <w:rPr>
          <w:b w:val="off"/>
        </w:rPr>
        <w:t>virtual</w:t>
      </w:r>
    </w:p>
    <w:p>
      <w:r>
        <w:rPr>
          <w:b w:val="off"/>
        </w:rPr>
        <w:t>void</w:t>
      </w:r>
    </w:p>
    <w:p>
      <w:r>
        <w:rPr>
          <w:b w:val="off"/>
        </w:rPr>
        <w:t>private</w:t>
      </w:r>
    </w:p>
    <w:p>
      <w:r>
        <w:rPr>
          <w:b w:val="off"/>
        </w:rPr>
        <w:t>void</w:t>
      </w:r>
    </w:p>
    <w:p>
      <w:r>
        <w:rPr>
          <w:b w:val="off"/>
        </w:rPr>
        <w:t>//vecplane代表剖切面，0是xy平面，1是yz平面，2是xz平面</w:t>
      </w:r>
    </w:p>
    <w:p>
      <w:r>
        <w:rPr>
          <w:b w:val="off"/>
        </w:rPr>
        <w:t>void</w:t>
      </w:r>
    </w:p>
    <w:p>
      <w:r>
        <w:rPr>
          <w:b w:val="off"/>
        </w:rPr>
        <w:t>int</w:t>
      </w:r>
    </w:p>
    <w:p>
      <w:r>
        <w:rPr>
          <w:b w:val="off"/>
        </w:rPr>
        <w:t>void</w:t>
      </w:r>
    </w:p>
    <w:p>
      <w:r>
        <w:rPr>
          <w:b w:val="off"/>
        </w:rPr>
        <w:t>private</w:t>
      </w:r>
    </w:p>
    <w:p>
      <w:r>
        <w:rPr>
          <w:b w:val="off"/>
        </w:rPr>
        <w:t>int</w:t>
      </w:r>
    </w:p>
    <w:p>
      <w:r>
        <w:rPr>
          <w:b w:val="off"/>
        </w:rPr>
        <w:t>-1</w:t>
      </w:r>
    </w:p>
    <w:p/>
    <w:p>
      <w:r/>
    </w:p>
    <w:p>
      <w:r>
        <w:rPr>
          <w:b w:val="off"/>
        </w:rPr>
        <w:t xml:space="preserve"> </w:t>
        <w:t xml:space="preserve"> </w:t>
        <w:t xml:space="preserve"> using </w:t>
        <w:t xml:space="preserve"> </w:t>
        <w:t xml:space="preserve">; using </w:t>
        <w:t xml:space="preserve"> </w:t>
        <w:t>::</w:t>
        <w:t xml:space="preserve">; using </w:t>
        <w:t xml:space="preserve"> </w:t>
        <w:t>::</w:t>
        <w:t xml:space="preserve">; ToolCuting::ToolCuting() { m_ptrModelNew = nullptr; } ToolCuting::~ToolCuting() { __postTreatment(); } void ToolCuting::_onPostInstall() { __doCutting(); } void ToolCuting::__doCutting() { BPProjectP pProject = BPApplication::getInstance().getProjectManager()-&gt;getMainProject(); </w:t>
        <w:t xml:space="preserve"> (pProject == nullptr) </w:t>
        <w:t>; BPViewportP pViewport = BPViewManager::getInstance().getViewport(</w:t>
        <w:t xml:space="preserve">); </w:t>
        <w:t xml:space="preserve"> (pViewport == nullptr) </w:t>
        <w:t xml:space="preserve">; BPModelP pModel = pViewport-&gt;getTargetModel(); </w:t>
        <w:t xml:space="preserve"> (pModel == nullptr) </w:t>
        <w:t xml:space="preserve">; </w:t>
        <w:t xml:space="preserve"> BPEntityArray entityArray; BPEntityUtil::getEntitiesOfModel(entityArray, *pProject, pModel-&gt;getModelId()); </w:t>
        <w:t xml:space="preserve"> (entityArray.getCount() == </w:t>
        <w:t xml:space="preserve">) </w:t>
        <w:t xml:space="preserve">; </w:t>
        <w:t xml:space="preserve"> p3d::pvector&lt;BPGraphicsPtr&gt; pvecGraphics; GeRange3d range = GeRange3d::createByNull(); </w:t>
        <w:t xml:space="preserve"> (int i = </w:t>
        <w:t xml:space="preserve">; i &lt; entityArray.getCount(); i++) { GeRange3d range3dew = GeRange3d::createByNull(); BPEntityPtr ptrCurr = entityArray.getByIndex(i); </w:t>
        <w:t xml:space="preserve"> (!ptrCurr || !ptrCurr.isValid()) </w:t>
        <w:t xml:space="preserve">; PString sClassname; ptrCurr-&gt;getClassName(sClassname); GeTransform tran; tran.setByIdentityMatrix(); BPGraphicsPtr ptrGraphic = BPEntityUtil::transformEntity(*ptrCurr, tran, </w:t>
        <w:t xml:space="preserve">); pvecGraphics.push_back(ptrGraphic); ptrCurr-&gt;getRange(range3dew); range.extendRange(range3dew); } BPSymbology symb = BPGraphics::getDefaultSymbology(); symb.style = </w:t>
        <w:t xml:space="preserve">; symb.weight = </w:t>
        <w:t>; symb.color = BPColorUtil::getEntityColor(RGB(</w:t>
        <w:t xml:space="preserve">, </w:t>
        <w:t xml:space="preserve">, </w:t>
        <w:t xml:space="preserve">), *pProject, </w:t>
        <w:t xml:space="preserve">); BPSymbology symb2 = BPGraphics::getDefaultSymbology(); symb2.style = </w:t>
        <w:t xml:space="preserve">; symb2.weight = </w:t>
        <w:t>; symb2.color = BPColorUtil::getEntityColor(RGB(</w:t>
        <w:t xml:space="preserve">, </w:t>
        <w:t xml:space="preserve">, </w:t>
        <w:t xml:space="preserve">), *pProject, </w:t>
        <w:t xml:space="preserve">); </w:t>
        <w:t xml:space="preserve"> GePlane3d clipPlane; GeTransform sectionBox; GeTransform tm; __createSectionBoxAndClipPlane(</w:t>
        <w:t xml:space="preserve">, range, clipPlane, sectionBox, tm); BPHideLineEntity sectionElement(pvecGraphics, clipPlane, </w:t>
        <w:t xml:space="preserve">); sectionElement.resetSectionBoxOrPlane(&amp;clipPlane, &amp;sectionBox); p3d::pmap&lt;size_t, BPClassifyHideLineData&gt; pouqieResult = sectionElement.getClassifyHideLineResult(); p3d::pmap&lt;size_t, BPClassifyHideLineData&gt;::iterator it = pouqieResult.begin(); P3DStatus status; p3d::Utf8String sModelName = </w:t>
        <w:t xml:space="preserve">; p3d::platform::P3DModelType modelType = p3d::platform::P3DModelType::enPhysical; BIMBase::Core::ModelTreeItemInfo modelTreeItemInfo; BPModelPtr ptrNewModel = pProject-&gt;createNewModel(status, sModelName, modelType, </w:t>
        <w:t xml:space="preserve">, modelTreeItemInfo); </w:t>
        <w:t xml:space="preserve"> (ptrNewModel.isNull()) </w:t>
        <w:t xml:space="preserve">; m_ptrModelNew = ptrNewModel; </w:t>
        <w:t xml:space="preserve"> (auto info : pvecGraphics) { BPGraphicsPtr ptrGraphics = ptrNewModel-&gt;createPhysicalGraphics(); BPGraphicsPtr ptrGraphicsDash = ptrNewModel-&gt;createPhysicalGraphics(); </w:t>
        <w:t xml:space="preserve"> (; it != pouqieResult.end(); it++) { BPClassifyHideLineData _classifyCurveDatas = it-&gt;second; </w:t>
        <w:t xml:space="preserve"> (_classifyCurveDatas.vctProjectCurve.size() == </w:t>
        <w:t xml:space="preserve"> &amp;&amp; _classifyCurveDatas.vctSliceCurve.size() == </w:t>
        <w:t xml:space="preserve">) </w:t>
        <w:t xml:space="preserve">; </w:t>
        <w:t xml:space="preserve"> (auto info : _classifyCurveDatas.vctProjectCurve) { GeCurveArrayPtr ptrCurves = info.m_curve; ptrCurves-&gt;setByTransform(tm); </w:t>
        <w:t xml:space="preserve"> (info.m_isHidden) ptrGraphicsDash-&gt;addGeCurveArray(*ptrCurves, symb2); </w:t>
        <w:t xml:space="preserve"> { ptrGraphics-&gt;addGeCurveArray(*ptrCurves, symb); } } </w:t>
        <w:t xml:space="preserve"> (auto info : _classifyCurveDatas.vctSliceCurve) { p3d::pvector&lt;BPHideLineData&gt; vetSection = info; </w:t>
        <w:t xml:space="preserve"> (auto infos : vetSection) { GeCurveArrayPtr ptrCurves = infos.m_curve; ptrCurves-&gt;setByTransform(tm); </w:t>
        <w:t xml:space="preserve"> (infos.m_isHidden) ptrGraphicsDash-&gt;addGeCurveArray(*ptrCurves, symb2); </w:t>
        <w:t xml:space="preserve"> { ptrGraphics-&gt;addGeCurveArray(*ptrCurves, symb); } } } } </w:t>
        <w:t xml:space="preserve"> BPEntityId SLIDE = ptrGraphics-&gt;save(); BPEntityId DASH = ptrGraphicsDash-&gt;save(); } PModelId ModelId = ptrNewModel-&gt;getModelId(); </w:t>
        <w:t xml:space="preserve"> CFrameWnd* pView = BIMBase::FrameWork::BPUIFrameWorkUtil::createView(); </w:t>
        <w:t xml:space="preserve"> (pView == nullptr) </w:t>
        <w:t xml:space="preserve">; </w:t>
        <w:t xml:space="preserve"> m_Num = BIMBase::FrameWork::BPUIFrameWorkUtil::getViewNumber(pView); </w:t>
        <w:t xml:space="preserve"> BPViewManager::getInstance().displayModelOnViewPort(ModelId, m_Num); BPViewManager::setAllow3DManipulations(m_Num, BPViewManager::BPRotateAxisOption::enRotateNone); } void ToolCuting::_onRestartTool() { ToolCuting* newTool = </w:t>
        <w:t xml:space="preserve"> ToolCuting(); newTool-&gt;installTool(); } bool ToolCuting::_onDataButton(BPBaseButtonEventCP ev) { </w:t>
        <w:t xml:space="preserve"> </w:t>
        <w:t xml:space="preserve">; } bool ToolCuting::_onResetButton(BPBaseButtonEventCP ev) { __postTreatment(); m_Num = </w:t>
        <w:t xml:space="preserve">; _exitTool(); </w:t>
        <w:t xml:space="preserve"> </w:t>
        <w:t xml:space="preserve">; } bool ToolCuting::_onModelMotion(BPBaseButtonEventCP ev) { __super::_onModelMotion(ev); </w:t>
        <w:t xml:space="preserve"> (!getDynamicsStarted()) _beginDynamics(); </w:t>
        <w:t xml:space="preserve"> </w:t>
        <w:t xml:space="preserve">; } void ToolCuting::_onDynamicFrame(BPBaseButtonEventCP ev) { </w:t>
        <w:t>; } void ToolCuting::__createSectionBoxAndClipPlane(int vecPlane, GeRange3d range, GePlane3d&amp; clipplane, GeTransform&amp; sectionBox, GeTransform&amp; transform) { GeVec3d xydirZ = GeVec3d::create(</w:t>
        <w:t>,</w:t>
        <w:t>,</w:t>
        <w:t>); GeVec3d yzdirZ = GeVec3d::create(</w:t>
        <w:t xml:space="preserve">, </w:t>
        <w:t xml:space="preserve">, </w:t>
        <w:t>); GeVec3d xzdirZ = GeVec3d::create(</w:t>
        <w:t xml:space="preserve">, </w:t>
        <w:t xml:space="preserve">, </w:t>
        <w:t xml:space="preserve">); BIMBase::Data::BPPlacement placement; </w:t>
        <w:t xml:space="preserve"> (</w:t>
        <w:t xml:space="preserve"> == vecPlane) { </w:t>
        <w:t xml:space="preserve"> </w:t>
        <w:t xml:space="preserve"> GeVec3d dir = GeVec3d::createByStartEndNormalize(range.high, GePoint3d::create(range.high.x, range.high.y, range.low.z)); GePlane3d xyclipPlane; xyclipPlane.setByOriginAndNormal(range.high, dir); GeVec3d dirX = GeVec3d::createByStartEnd(range.high, GePoint3d::create(range.low.x, range.high.y, range.high.z)); GeVec3d dirY = GeVec3d::createByStartEnd(range.high, GePoint3d::create(range.high.x, range.low.y, range.high.z)); xydirZ = GeVec3d::createByStartEnd(range.high, GePoint3d::create(range.high.x, range.high.y, range.low.z)); GeTransform xysectionBox = GeTransform::createByOriginAndVectors(range.high, dirX, dirY, xydirZ); xydirZ.negate(); placement.setPlacement(GePoint3d::create(</w:t>
        <w:t xml:space="preserve">, </w:t>
        <w:t xml:space="preserve">, </w:t>
        <w:t xml:space="preserve">), xydirZ, </w:t>
        <w:t xml:space="preserve">); clipplane = xyclipPlane; sectionBox = xysectionBox; } </w:t>
        <w:t xml:space="preserve"> </w:t>
        <w:t xml:space="preserve"> (</w:t>
        <w:t xml:space="preserve"> == vecPlane) { </w:t>
        <w:t xml:space="preserve"> GeVec3d yzdirX = GeVec3d::create(GePoint3d::create(</w:t>
        <w:t xml:space="preserve">, (range.high.y - range.low.y), </w:t>
        <w:t>)); GeVec3d yzdirY = GeVec3d::create(GePoint3d::create(</w:t>
        <w:t xml:space="preserve">, </w:t>
        <w:t xml:space="preserve">, (range.high.z - range.low.z))); GeVec3d yzdir = GeVec3d::createByStartEndNormalize(range.low, GePoint3d::create(range.high.x, range.low.y, range.low.z)); yzdirZ = GeVec3d::createByStartEnd(range.low, GePoint3d::create(range.high.x, range.low.y, range.low.z)); GePlane3d yzclipPlane; yzclipPlane.setByOriginAndNormal(range.low, yzdir); GeTransform yzsectionBox = GeTransform::createByOriginAndVectors(range.low, yzdirX, yzdirY, yzdirZ); </w:t>
        <w:t xml:space="preserve"> </w:t>
        <w:t xml:space="preserve"> yzdirZ.negate(); placement.setPlacement(GePoint3d::create(</w:t>
        <w:t xml:space="preserve">, </w:t>
        <w:t xml:space="preserve">, </w:t>
        <w:t xml:space="preserve">), yzdirZ, </w:t>
        <w:t xml:space="preserve">); clipplane = yzclipPlane; sectionBox = yzsectionBox; } </w:t>
        <w:t xml:space="preserve"> { </w:t>
        <w:t xml:space="preserve"> </w:t>
        <w:t xml:space="preserve"> GeVec3d xzdirX = GeVec3d::create(GePoint3d::create(</w:t>
        <w:t xml:space="preserve">, </w:t>
        <w:t xml:space="preserve">, (range.high.z - range.low.z))); GeVec3d xzdirY = GeVec3d::create(GePoint3d::create((range.high.x - range.low.x), </w:t>
        <w:t xml:space="preserve">, </w:t>
        <w:t>)); GeVec3d xzdir = GeVec3d::createByStartEndNormalize(range.low, GePoint3d::create(range.low.x, range.high.y, range.low.z)); xzdirZ = GeVec3d::createByStartEnd(range.low, GePoint3d::create(range.low.x, range.high.y, range.low.z)); GePlane3d xzclipPlane; xzclipPlane.setByOriginAndNormal(range.low, xzdir); GeTransform xzsectionBox = GeTransform::createByOriginAndVectors(range.low, xzdirX, xzdirY, xzdirZ); xzdirZ.negate(); placement.setPlacement(GePoint3d::create(</w:t>
        <w:t xml:space="preserve">, </w:t>
        <w:t xml:space="preserve">, </w:t>
        <w:t xml:space="preserve">), xzdirZ, </w:t>
        <w:t xml:space="preserve">); clipplane = xzclipPlane; sectionBox = xzsectionBox; } transform = placement.toTransform(); transform.setByInverse(transform); } void ToolCuting::__postTreatment() { </w:t>
        <w:t xml:space="preserve"> CFrameWnd* pView = BIMBase::FrameWork::BPUIFrameWorkUtil::getView(m_Num); </w:t>
        <w:t xml:space="preserve"> (pView != nullptr) { pView-&gt;SendMessage(WM_CLOSE); </w:t>
        <w:t xml:space="preserve"> } </w:t>
        <w:t xml:space="preserve"> (m_ptrModelNew.isValid()) m_ptrModelNew-&gt;emptyContent(); } void registerCutDrawingTool() { ToolCuting* tool = </w:t>
        <w:t xml:space="preserve"> ToolCuting(); tool-&gt;installTool(); } AutoDoRegisterFunctionsBegin BPToolsManager::registerFun(</w:t>
        <w:t xml:space="preserve">, &amp;registerCutDrawingTool); AutoDoRegisterFunctionsEnd </w:t>
      </w:r>
    </w:p>
    <w:p>
      <w:r>
        <w:rPr>
          <w:b w:val="off"/>
        </w:rPr>
        <w:t>#include "pch.h"</w:t>
      </w:r>
    </w:p>
    <w:p>
      <w:r>
        <w:rPr>
          <w:b w:val="off"/>
        </w:rPr>
        <w:t>#include "time.h"</w:t>
      </w:r>
    </w:p>
    <w:p>
      <w:r>
        <w:rPr>
          <w:b w:val="off"/>
        </w:rPr>
        <w:t>#include "ToolCuttingDemo.h"</w:t>
      </w:r>
    </w:p>
    <w:p>
      <w:r>
        <w:rPr>
          <w:b w:val="off"/>
        </w:rPr>
        <w:t>namespace</w:t>
      </w:r>
    </w:p>
    <w:p>
      <w:r>
        <w:rPr>
          <w:b w:val="off"/>
        </w:rPr>
        <w:t>BIMBase</w:t>
      </w:r>
    </w:p>
    <w:p>
      <w:r>
        <w:rPr>
          <w:b w:val="off"/>
        </w:rPr>
        <w:t>namespace</w:t>
      </w:r>
    </w:p>
    <w:p>
      <w:r>
        <w:rPr>
          <w:b w:val="off"/>
        </w:rPr>
        <w:t>BIMBase</w:t>
      </w:r>
    </w:p>
    <w:p>
      <w:r>
        <w:rPr>
          <w:b w:val="off"/>
        </w:rPr>
        <w:t>FrameWork</w:t>
      </w:r>
    </w:p>
    <w:p>
      <w:r>
        <w:rPr>
          <w:b w:val="off"/>
        </w:rPr>
        <w:t>namespace</w:t>
      </w:r>
    </w:p>
    <w:p>
      <w:r>
        <w:rPr>
          <w:b w:val="off"/>
        </w:rPr>
        <w:t>BIMBase</w:t>
      </w:r>
    </w:p>
    <w:p>
      <w:r>
        <w:rPr>
          <w:b w:val="off"/>
        </w:rPr>
        <w:t>SolidCore</w:t>
      </w:r>
    </w:p>
    <w:p>
      <w:r>
        <w:rPr>
          <w:b w:val="off"/>
        </w:rPr>
        <w:t>if</w:t>
      </w:r>
    </w:p>
    <w:p>
      <w:r>
        <w:rPr>
          <w:b w:val="off"/>
        </w:rPr>
        <w:t>return</w:t>
      </w:r>
    </w:p>
    <w:p>
      <w:r>
        <w:rPr>
          <w:b w:val="off"/>
        </w:rPr>
        <w:t>0</w:t>
      </w:r>
    </w:p>
    <w:p>
      <w:r>
        <w:rPr>
          <w:b w:val="off"/>
        </w:rPr>
        <w:t>if</w:t>
      </w:r>
    </w:p>
    <w:p>
      <w:r>
        <w:rPr>
          <w:b w:val="off"/>
        </w:rPr>
        <w:t>return</w:t>
      </w:r>
    </w:p>
    <w:p>
      <w:r>
        <w:rPr>
          <w:b w:val="off"/>
        </w:rPr>
        <w:t>if</w:t>
      </w:r>
    </w:p>
    <w:p>
      <w:r>
        <w:rPr>
          <w:b w:val="off"/>
        </w:rPr>
        <w:t>return</w:t>
      </w:r>
    </w:p>
    <w:p>
      <w:r>
        <w:rPr>
          <w:b w:val="off"/>
        </w:rPr>
        <w:t>//获取当前model上所有的图素</w:t>
      </w:r>
    </w:p>
    <w:p>
      <w:r>
        <w:rPr>
          <w:b w:val="off"/>
        </w:rPr>
        <w:t>if</w:t>
      </w:r>
    </w:p>
    <w:p>
      <w:r>
        <w:rPr>
          <w:b w:val="off"/>
        </w:rPr>
        <w:t>0</w:t>
      </w:r>
    </w:p>
    <w:p>
      <w:r>
        <w:rPr>
          <w:b w:val="off"/>
        </w:rPr>
        <w:t>return</w:t>
      </w:r>
    </w:p>
    <w:p>
      <w:r>
        <w:rPr>
          <w:b w:val="off"/>
        </w:rPr>
        <w:t>//确定剖切范围</w:t>
      </w:r>
    </w:p>
    <w:p>
      <w:r>
        <w:rPr>
          <w:b w:val="off"/>
        </w:rPr>
        <w:t>for</w:t>
      </w:r>
    </w:p>
    <w:p>
      <w:r>
        <w:rPr>
          <w:b w:val="off"/>
        </w:rPr>
        <w:t>0</w:t>
      </w:r>
    </w:p>
    <w:p>
      <w:r>
        <w:rPr>
          <w:b w:val="off"/>
        </w:rPr>
        <w:t>if</w:t>
      </w:r>
    </w:p>
    <w:p>
      <w:r>
        <w:rPr>
          <w:b w:val="off"/>
        </w:rPr>
        <w:t>continue</w:t>
      </w:r>
    </w:p>
    <w:p>
      <w:r>
        <w:rPr>
          <w:b w:val="off"/>
        </w:rPr>
        <w:t>false</w:t>
      </w:r>
    </w:p>
    <w:p>
      <w:r>
        <w:rPr>
          <w:b w:val="off"/>
        </w:rPr>
        <w:t>0</w:t>
      </w:r>
    </w:p>
    <w:p>
      <w:r>
        <w:rPr>
          <w:b w:val="off"/>
        </w:rPr>
        <w:t>1</w:t>
      </w:r>
    </w:p>
    <w:p>
      <w:r>
        <w:rPr>
          <w:b w:val="off"/>
        </w:rPr>
        <w:t>255</w:t>
      </w:r>
    </w:p>
    <w:p>
      <w:r>
        <w:rPr>
          <w:b w:val="off"/>
        </w:rPr>
        <w:t>255</w:t>
      </w:r>
    </w:p>
    <w:p>
      <w:r>
        <w:rPr>
          <w:b w:val="off"/>
        </w:rPr>
        <w:t>255</w:t>
      </w:r>
    </w:p>
    <w:p>
      <w:r>
        <w:rPr>
          <w:b w:val="off"/>
        </w:rPr>
        <w:t>true</w:t>
      </w:r>
    </w:p>
    <w:p>
      <w:r>
        <w:rPr>
          <w:b w:val="off"/>
        </w:rPr>
        <w:t>2</w:t>
      </w:r>
    </w:p>
    <w:p>
      <w:r>
        <w:rPr>
          <w:b w:val="off"/>
        </w:rPr>
        <w:t>0</w:t>
      </w:r>
    </w:p>
    <w:p>
      <w:r>
        <w:rPr>
          <w:b w:val="off"/>
        </w:rPr>
        <w:t>255</w:t>
      </w:r>
    </w:p>
    <w:p>
      <w:r>
        <w:rPr>
          <w:b w:val="off"/>
        </w:rPr>
        <w:t>255</w:t>
      </w:r>
    </w:p>
    <w:p>
      <w:r>
        <w:rPr>
          <w:b w:val="off"/>
        </w:rPr>
        <w:t>255</w:t>
      </w:r>
    </w:p>
    <w:p>
      <w:r>
        <w:rPr>
          <w:b w:val="off"/>
        </w:rPr>
        <w:t>true</w:t>
      </w:r>
    </w:p>
    <w:p>
      <w:r>
        <w:rPr>
          <w:b w:val="off"/>
        </w:rPr>
        <w:t>//剖切范围是所有对象的包围盒</w:t>
      </w:r>
    </w:p>
    <w:p>
      <w:r>
        <w:rPr>
          <w:b w:val="off"/>
        </w:rPr>
        <w:t>0</w:t>
      </w:r>
    </w:p>
    <w:p>
      <w:r>
        <w:rPr>
          <w:b w:val="off"/>
        </w:rPr>
        <w:t>true</w:t>
      </w:r>
    </w:p>
    <w:p>
      <w:r>
        <w:rPr>
          <w:b w:val="off"/>
        </w:rPr>
        <w:t>"CuttingModel"</w:t>
      </w:r>
    </w:p>
    <w:p>
      <w:r>
        <w:rPr>
          <w:b w:val="off"/>
        </w:rPr>
        <w:t>true</w:t>
      </w:r>
    </w:p>
    <w:p>
      <w:r>
        <w:rPr>
          <w:b w:val="off"/>
        </w:rPr>
        <w:t>if</w:t>
      </w:r>
    </w:p>
    <w:p>
      <w:r>
        <w:rPr>
          <w:b w:val="off"/>
        </w:rPr>
        <w:t>return</w:t>
      </w:r>
    </w:p>
    <w:p>
      <w:r>
        <w:rPr>
          <w:b w:val="off"/>
        </w:rPr>
        <w:t>for</w:t>
      </w:r>
    </w:p>
    <w:p>
      <w:r>
        <w:rPr>
          <w:b w:val="off"/>
        </w:rPr>
        <w:t>for</w:t>
      </w:r>
    </w:p>
    <w:p>
      <w:r>
        <w:rPr>
          <w:b w:val="off"/>
        </w:rPr>
        <w:t>if</w:t>
      </w:r>
    </w:p>
    <w:p>
      <w:r>
        <w:rPr>
          <w:b w:val="off"/>
        </w:rPr>
        <w:t>0</w:t>
      </w:r>
    </w:p>
    <w:p>
      <w:r>
        <w:rPr>
          <w:b w:val="off"/>
        </w:rPr>
        <w:t>0</w:t>
      </w:r>
    </w:p>
    <w:p>
      <w:r>
        <w:rPr>
          <w:b w:val="off"/>
        </w:rPr>
        <w:t>continue</w:t>
      </w:r>
    </w:p>
    <w:p>
      <w:r>
        <w:rPr>
          <w:b w:val="off"/>
        </w:rPr>
        <w:t>for</w:t>
      </w:r>
    </w:p>
    <w:p>
      <w:r>
        <w:rPr>
          <w:b w:val="off"/>
        </w:rPr>
        <w:t>if</w:t>
      </w:r>
    </w:p>
    <w:p>
      <w:r>
        <w:rPr>
          <w:b w:val="off"/>
        </w:rPr>
        <w:t>else</w:t>
      </w:r>
    </w:p>
    <w:p>
      <w:r>
        <w:rPr>
          <w:b w:val="off"/>
        </w:rPr>
        <w:t>for</w:t>
      </w:r>
    </w:p>
    <w:p>
      <w:r>
        <w:rPr>
          <w:b w:val="off"/>
        </w:rPr>
        <w:t>for</w:t>
      </w:r>
    </w:p>
    <w:p>
      <w:r>
        <w:rPr>
          <w:b w:val="off"/>
        </w:rPr>
        <w:t>if</w:t>
      </w:r>
    </w:p>
    <w:p>
      <w:r>
        <w:rPr>
          <w:b w:val="off"/>
        </w:rPr>
        <w:t>else</w:t>
      </w:r>
    </w:p>
    <w:p>
      <w:r>
        <w:rPr>
          <w:b w:val="off"/>
        </w:rPr>
        <w:t>/*BPEntityId SLIDE = ptrGraphics-&gt;saveForDrawing(); BPEntityId DASH = ptrGraphicsDash-&gt;saveForDrawing();*/</w:t>
      </w:r>
    </w:p>
    <w:p>
      <w:r>
        <w:rPr>
          <w:b w:val="off"/>
        </w:rPr>
        <w:t>//创建view</w:t>
      </w:r>
    </w:p>
    <w:p>
      <w:r>
        <w:rPr>
          <w:b w:val="off"/>
        </w:rPr>
        <w:t>if</w:t>
      </w:r>
    </w:p>
    <w:p>
      <w:r>
        <w:rPr>
          <w:b w:val="off"/>
        </w:rPr>
        <w:t>return</w:t>
      </w:r>
    </w:p>
    <w:p>
      <w:r>
        <w:rPr>
          <w:b w:val="off"/>
        </w:rPr>
        <w:t>//获取创建view的number</w:t>
      </w:r>
    </w:p>
    <w:p>
      <w:r>
        <w:rPr>
          <w:b w:val="off"/>
        </w:rPr>
        <w:t>//创建的新model在view中显示</w:t>
      </w:r>
    </w:p>
    <w:p>
      <w:r>
        <w:rPr>
          <w:b w:val="off"/>
        </w:rPr>
        <w:t>new</w:t>
      </w:r>
    </w:p>
    <w:p>
      <w:r>
        <w:rPr>
          <w:b w:val="off"/>
        </w:rPr>
        <w:t>return</w:t>
      </w:r>
    </w:p>
    <w:p>
      <w:r>
        <w:rPr>
          <w:b w:val="off"/>
        </w:rPr>
        <w:t>false</w:t>
      </w:r>
    </w:p>
    <w:p>
      <w:r>
        <w:rPr>
          <w:b w:val="off"/>
        </w:rPr>
        <w:t>-1</w:t>
      </w:r>
    </w:p>
    <w:p>
      <w:r>
        <w:rPr>
          <w:b w:val="off"/>
        </w:rPr>
        <w:t>return</w:t>
      </w:r>
    </w:p>
    <w:p>
      <w:r>
        <w:rPr>
          <w:b w:val="off"/>
        </w:rPr>
        <w:t>false</w:t>
      </w:r>
    </w:p>
    <w:p>
      <w:r>
        <w:rPr>
          <w:b w:val="off"/>
        </w:rPr>
        <w:t>if</w:t>
      </w:r>
    </w:p>
    <w:p>
      <w:r>
        <w:rPr>
          <w:b w:val="off"/>
        </w:rPr>
        <w:t>return</w:t>
      </w:r>
    </w:p>
    <w:p>
      <w:r>
        <w:rPr>
          <w:b w:val="off"/>
        </w:rPr>
        <w:t>false</w:t>
      </w:r>
    </w:p>
    <w:p>
      <w:r>
        <w:rPr>
          <w:b w:val="off"/>
        </w:rPr>
        <w:t>return</w:t>
      </w:r>
    </w:p>
    <w:p>
      <w:r>
        <w:rPr>
          <w:b w:val="off"/>
        </w:rPr>
        <w:t>0</w:t>
      </w:r>
    </w:p>
    <w:p>
      <w:r>
        <w:rPr>
          <w:b w:val="off"/>
        </w:rPr>
        <w:t>0</w:t>
      </w:r>
    </w:p>
    <w:p>
      <w:r>
        <w:rPr>
          <w:b w:val="off"/>
        </w:rPr>
        <w:t>0</w:t>
      </w:r>
    </w:p>
    <w:p>
      <w:r>
        <w:rPr>
          <w:b w:val="off"/>
        </w:rPr>
        <w:t>0</w:t>
      </w:r>
    </w:p>
    <w:p>
      <w:r>
        <w:rPr>
          <w:b w:val="off"/>
        </w:rPr>
        <w:t>0</w:t>
      </w:r>
    </w:p>
    <w:p>
      <w:r>
        <w:rPr>
          <w:b w:val="off"/>
        </w:rPr>
        <w:t>0</w:t>
      </w:r>
    </w:p>
    <w:p>
      <w:r>
        <w:rPr>
          <w:b w:val="off"/>
        </w:rPr>
        <w:t>0</w:t>
      </w:r>
    </w:p>
    <w:p>
      <w:r>
        <w:rPr>
          <w:b w:val="off"/>
        </w:rPr>
        <w:t>0</w:t>
      </w:r>
    </w:p>
    <w:p>
      <w:r>
        <w:rPr>
          <w:b w:val="off"/>
        </w:rPr>
        <w:t>0</w:t>
      </w:r>
    </w:p>
    <w:p>
      <w:r>
        <w:rPr>
          <w:b w:val="off"/>
        </w:rPr>
        <w:t>if</w:t>
      </w:r>
    </w:p>
    <w:p>
      <w:r>
        <w:rPr>
          <w:b w:val="off"/>
        </w:rPr>
        <w:t>0</w:t>
      </w:r>
    </w:p>
    <w:p>
      <w:r>
        <w:rPr>
          <w:b w:val="off"/>
        </w:rPr>
        <w:t>//剖切范围是所有对象的包围盒</w:t>
      </w:r>
    </w:p>
    <w:p>
      <w:r>
        <w:rPr>
          <w:b w:val="off"/>
        </w:rPr>
        <w:t>//XY平面作为剖切面，剖切平面的法向要与剖切盒子的z轴同向</w:t>
      </w:r>
    </w:p>
    <w:p>
      <w:r>
        <w:rPr>
          <w:b w:val="off"/>
        </w:rPr>
        <w:t>0</w:t>
      </w:r>
    </w:p>
    <w:p>
      <w:r>
        <w:rPr>
          <w:b w:val="off"/>
        </w:rPr>
        <w:t>0</w:t>
      </w:r>
    </w:p>
    <w:p>
      <w:r>
        <w:rPr>
          <w:b w:val="off"/>
        </w:rPr>
        <w:t>0</w:t>
      </w:r>
    </w:p>
    <w:p>
      <w:r>
        <w:rPr>
          <w:b w:val="off"/>
        </w:rPr>
        <w:t>0</w:t>
      </w:r>
    </w:p>
    <w:p>
      <w:r>
        <w:rPr>
          <w:b w:val="off"/>
        </w:rPr>
        <w:t>else</w:t>
      </w:r>
    </w:p>
    <w:p>
      <w:r>
        <w:rPr>
          <w:b w:val="off"/>
        </w:rPr>
        <w:t>if</w:t>
      </w:r>
    </w:p>
    <w:p>
      <w:r>
        <w:rPr>
          <w:b w:val="off"/>
        </w:rPr>
        <w:t>1</w:t>
      </w:r>
    </w:p>
    <w:p>
      <w:r>
        <w:rPr>
          <w:b w:val="off"/>
        </w:rPr>
        <w:t>//yz平面作为剖切面,要遵守右手法则，当平面法向为正时，把yz平面的y作为构造剖切盒子的x，z作为构造剖切盒子的y，然后剖切盒子的z要和平面的法向同向</w:t>
      </w:r>
    </w:p>
    <w:p>
      <w:r>
        <w:rPr>
          <w:b w:val="off"/>
        </w:rPr>
        <w:t>0</w:t>
      </w:r>
    </w:p>
    <w:p>
      <w:r>
        <w:rPr>
          <w:b w:val="off"/>
        </w:rPr>
        <w:t>0</w:t>
      </w:r>
    </w:p>
    <w:p>
      <w:r>
        <w:rPr>
          <w:b w:val="off"/>
        </w:rPr>
        <w:t>0</w:t>
      </w:r>
    </w:p>
    <w:p>
      <w:r>
        <w:rPr>
          <w:b w:val="off"/>
        </w:rPr>
        <w:t>0</w:t>
      </w:r>
    </w:p>
    <w:p>
      <w:r>
        <w:rPr>
          <w:b w:val="off"/>
        </w:rPr>
        <w:t>//将比如xz,yz这种平面去剖切，要把结果转到xy平面上（因为最终在model上显示的是xy平面的结果，下面做法是比如xz平面，可以理解为xy平面，要把xz平面</w:t>
      </w:r>
    </w:p>
    <w:p>
      <w:r>
        <w:rPr>
          <w:b w:val="off"/>
        </w:rPr>
        <w:t>//的y作为xy平面的z）</w:t>
      </w:r>
    </w:p>
    <w:p>
      <w:r>
        <w:rPr>
          <w:b w:val="off"/>
        </w:rPr>
        <w:t>0</w:t>
      </w:r>
    </w:p>
    <w:p>
      <w:r>
        <w:rPr>
          <w:b w:val="off"/>
        </w:rPr>
        <w:t>0</w:t>
      </w:r>
    </w:p>
    <w:p>
      <w:r>
        <w:rPr>
          <w:b w:val="off"/>
        </w:rPr>
        <w:t>0</w:t>
      </w:r>
    </w:p>
    <w:p>
      <w:r>
        <w:rPr>
          <w:b w:val="off"/>
        </w:rPr>
        <w:t>0</w:t>
      </w:r>
    </w:p>
    <w:p>
      <w:r>
        <w:rPr>
          <w:b w:val="off"/>
        </w:rPr>
        <w:t>else</w:t>
      </w:r>
    </w:p>
    <w:p>
      <w:r>
        <w:rPr>
          <w:b w:val="off"/>
        </w:rPr>
        <w:t>//xz平面作为剖切面,要遵守右手法则，当平面法向为正时，把xz平面的z作为构造剖切盒子的x，x作为构造剖切盒子的y，然后剖切盒子的z要和平面的法向同向</w:t>
      </w:r>
    </w:p>
    <w:p>
      <w:r>
        <w:rPr>
          <w:b w:val="off"/>
        </w:rPr>
        <w:t>//当平面法向量为负时，把xz平面的x作为构造剖切盒子的x，z作为构造剖切盒子的y,这里以法向为正为例</w:t>
      </w:r>
    </w:p>
    <w:p>
      <w:r>
        <w:rPr>
          <w:b w:val="off"/>
        </w:rPr>
        <w:t>0</w:t>
      </w:r>
    </w:p>
    <w:p>
      <w:r>
        <w:rPr>
          <w:b w:val="off"/>
        </w:rPr>
        <w:t>0</w:t>
      </w:r>
    </w:p>
    <w:p>
      <w:r>
        <w:rPr>
          <w:b w:val="off"/>
        </w:rPr>
        <w:t>0</w:t>
      </w:r>
    </w:p>
    <w:p>
      <w:r>
        <w:rPr>
          <w:b w:val="off"/>
        </w:rPr>
        <w:t>0</w:t>
      </w:r>
    </w:p>
    <w:p>
      <w:r>
        <w:rPr>
          <w:b w:val="off"/>
        </w:rPr>
        <w:t>0</w:t>
      </w:r>
    </w:p>
    <w:p>
      <w:r>
        <w:rPr>
          <w:b w:val="off"/>
        </w:rPr>
        <w:t>0</w:t>
      </w:r>
    </w:p>
    <w:p>
      <w:r>
        <w:rPr>
          <w:b w:val="off"/>
        </w:rPr>
        <w:t>0</w:t>
      </w:r>
    </w:p>
    <w:p>
      <w:r>
        <w:rPr>
          <w:b w:val="off"/>
        </w:rPr>
        <w:t>0</w:t>
      </w:r>
    </w:p>
    <w:p>
      <w:r>
        <w:rPr>
          <w:b w:val="off"/>
        </w:rPr>
        <w:t>//关闭新建的视图</w:t>
      </w:r>
    </w:p>
    <w:p>
      <w:r>
        <w:rPr>
          <w:b w:val="off"/>
        </w:rPr>
        <w:t>if</w:t>
      </w:r>
    </w:p>
    <w:p>
      <w:r>
        <w:rPr>
          <w:b w:val="off"/>
        </w:rPr>
        <w:t>//post message</w:t>
      </w:r>
    </w:p>
    <w:p>
      <w:r>
        <w:rPr>
          <w:b w:val="off"/>
        </w:rPr>
        <w:t>if</w:t>
      </w:r>
    </w:p>
    <w:p>
      <w:r>
        <w:rPr>
          <w:b w:val="off"/>
        </w:rPr>
        <w:t>new</w:t>
      </w:r>
    </w:p>
    <w:p>
      <w:r>
        <w:rPr>
          <w:b w:val="off"/>
        </w:rPr>
        <w:t>"cuttingDemo"</w:t>
      </w:r>
    </w:p>
    <w:p/>
    <w:p>
      <w:r>
        <w:rPr>
          <w:b w:val="off"/>
        </w:rPr>
        <w:t>示例代码9-9与代码9-10为剖切范例代码。主要通过获取当前模型空间所有模型，以所有模型的range为剖切盒子，剖切盒子在Z方向的顶面为剖切面进行剖切。图9-4为以上代码的剖切效果图。</w:t>
        <w:br/>
        <w:br/>
        <w:t xml:space="preserve"> </w:t>
        <w:br/>
      </w:r>
    </w:p>
    <w:p/>
    <w:p>
      <w:r/>
    </w:p>
    <w:p>
      <w:r/>
    </w:p>
    <w:p>
      <w:pPr>
        <w:pStyle w:val="2"/>
      </w:pPr>
      <w:r>
        <w:t>附录一：插件加载及界面配置</w:t>
      </w:r>
    </w:p>
    <w:p>
      <w:pPr>
        <w:pStyle w:val="3"/>
      </w:pPr>
      <w:r>
        <w:t>1.1 插件加载</w:t>
      </w:r>
    </w:p>
    <w:p/>
    <w:p>
      <w:r>
        <w:t>● 在官网上申请生成插件开发标识PluginID。</w:t>
        <w:br/>
      </w:r>
      <w:r>
        <w:t>● 编写Plugin配置文件（.plugin），详见第一章“plugin文件配置1-4”。</w:t>
        <w:br/>
      </w:r>
      <w:r>
        <w:t>● 标签说明：</w:t>
        <w:br/>
      </w:r>
      <w:r>
        <w:t>● ：插件名称。标签不可缺少，值不可为空，Name + PluginId 作为唯一标识。插件名称要小于128字符。</w:t>
        <w:br/>
      </w:r>
      <w:r>
        <w:t>● ：插件描述。标签不可缺少，值可以为空。</w:t>
        <w:br/>
      </w:r>
      <w:r>
        <w:t>● ：入口DLL。标签不可缺少，值不可为空。</w:t>
        <w:br/>
      </w:r>
      <w:r>
        <w:t>● ：专业的其他模块列表。标签可以没有，值可以为空。</w:t>
        <w:br/>
      </w:r>
      <w:r>
        <w:t>● ：插件其他模块的列表所在的路径。相当于添加运行环境变量，标签可以没有，值可以为空。</w:t>
        <w:br/>
      </w:r>
      <w:r>
        <w:t>● ：Schema的路径。标签不可缺少，值可以为空。填写schema文件所在的文件夹路径，若所填写的路径为无效路径，则插件加载失败。</w:t>
        <w:br/>
      </w:r>
      <w:r>
        <w:t>● ：Schema的版本。标签不可缺少，值可以为空。格式要求x.x,若是不符合规则，插件则加载信息失败。注意SchemaPath与SchemaVersion要么同时填写，要么同时为空，否则也会导致插件加载失败。</w:t>
        <w:br/>
      </w:r>
      <w:r>
        <w:t>● ：加载菜单。标签可缺少，值可以为空。填写菜单dll的全路径</w:t>
        <w:br/>
      </w:r>
      <w:r>
        <w:t>● ：插件作用的专业，对应MajorConfig中的NAME标签。多个专业使用”,”隔开，如ActionChDomainKeys电气,BIMBase ActionChDomainKeys。标签不可缺少，值可以为空，若是为空，则默认作用专业BIMBase，若为All（区分大小写），则作用当前程序中的所有专业。</w:t>
        <w:br/>
      </w:r>
      <w:r>
        <w:t>● ：界面配置文件加载路径。标签可缺少，值可以为空。若需要在软件启动界面配置新模块，则需要配置MajorConfig文件（SDK中有模板），并在此指定全路径。MajorConfig文件命名格式要求：MajorConfig_XXX.xml,前缀MajorConfig+自定义名称</w:t>
        <w:br/>
      </w:r>
      <w:r>
        <w:t>● ：插件研发基于BIMBase的版本。标签不可缺少，值不可为空。格式要求x.x.x。</w:t>
        <w:br/>
      </w:r>
      <w:r>
        <w:t>● ：插件的版本记录。标签不可缺少，值不可为空。格式要求x.x.x。</w:t>
        <w:br/>
      </w:r>
      <w:r>
        <w:t>● ：插件开发标识。由平台工具生成的32个字符。标签不可缺少，值不可为空。</w:t>
        <w:br/>
      </w:r>
      <w:r>
        <w:t>● ：开发者标识。标签不可缺少，值可为空。</w:t>
        <w:br/>
      </w:r>
      <w:r>
        <w:t>● ：加载状态。标签不可缺少，值可为空，空则为false。</w:t>
        <w:br/>
      </w:r>
      <w:r>
        <w:t>● Plugin配置文件放置位置见第一章图1-4。</w:t>
        <w:br/>
      </w:r>
      <w:r>
        <w:t>● 入口插件dll注册</w:t>
        <w:br/>
      </w:r>
      <w:r>
        <w:t>● 在入口DLL的dllmain.cpp文件中继承</w:t>
        <w:br/>
      </w:r>
      <w:r>
        <w:t>● 类，实现</w:t>
        <w:br/>
      </w:r>
      <w:r>
        <w:t>● 、</w:t>
        <w:br/>
      </w:r>
      <w:r>
        <w:t>● 、</w:t>
        <w:br/>
      </w:r>
      <w:r>
        <w:t>● 、</w:t>
        <w:br/>
      </w:r>
      <w:r>
        <w:t>● ，并通过</w:t>
        <w:br/>
      </w:r>
      <w:r>
        <w:t>● 类进行注册、卸载，详见第一章代码示例1-4所示。</w:t>
        <w:br/>
      </w:r>
    </w:p>
    <w:p>
      <w:pPr>
        <w:pStyle w:val="3"/>
      </w:pPr>
      <w:r>
        <w:t>1.2 启动界面配置</w:t>
      </w:r>
    </w:p>
    <w:p/>
    <w:p>
      <w:r>
        <w:t>● 在plugin配置文件的</w:t>
        <w:br/>
      </w:r>
      <w:r>
        <w:t>● MajorConfig文件命名格式要求：MajorConfig_XXX.xml 前缀MajorConfig + 各自专业名称。</w:t>
        <w:br/>
      </w:r>
      <w:r>
        <w:t>● 示例代码：</w:t>
        <w:br/>
      </w:r>
      <w:r>
        <w:t xml:space="preserve">●  </w:t>
        <w:br/>
      </w:r>
      <w:r>
        <w:t xml:space="preserve">●  </w:t>
        <w:br/>
      </w:r>
      <w:r>
        <w:t xml:space="preserve">●  </w:t>
        <w:br/>
      </w:r>
      <w:r>
        <w:t xml:space="preserve">●  </w:t>
        <w:br/>
      </w:r>
      <w:r>
        <w:t xml:space="preserve">●  </w:t>
        <w:br/>
      </w:r>
      <w:r>
        <w:t>● 标签说明（所有标签都不可为空）：</w:t>
        <w:br/>
      </w:r>
    </w:p>
    <w:p>
      <w:r/>
    </w:p>
    <w:p>
      <w:r>
        <w:rPr>
          <w:b w:val="off"/>
        </w:rPr>
        <w:t>NAME：节点展示名称，对应进入软件后左上角模块下拉列表。</w:t>
        <w:br/>
        <w:br/>
        <w:t>SHOWNAME：启动界面模块显示名称，正常情况下与NAME保持一致。</w:t>
        <w:br/>
        <w:br/>
        <w:t>TITLE：选中对应节点后启动界面标题。</w:t>
        <w:br/>
        <w:br/>
        <w:t>ICON：节点图标样式 ，白色边框，保持默认。</w:t>
        <w:br/>
        <w:br/>
        <w:t>ICONBLACK：节点图标样式 ，黑色边框，保持默认。</w:t>
        <w:br/>
        <w:br/>
        <w:t>RIBBONDLL：Ribbon的DLL。需要提供Ribbon.dll所在全路径。</w:t>
        <w:br/>
        <w:br/>
        <w:t>CURRENT：是否是当前选中的专业</w:t>
        <w:br/>
        <w:br/>
        <w:t>ISAUTHORIZED：保持默认</w:t>
        <w:br/>
        <w:br/>
        <w:t>ISINSTALLED：保持默认</w:t>
        <w:br/>
        <w:br/>
        <w:t>VERSION：保持默认</w:t>
        <w:br/>
        <w:br/>
        <w:br/>
        <w:br/>
        <w:t>Domain：模块key值，外部用户使用2000以后的值，每个模块key唯一</w:t>
        <w:br/>
        <w:br/>
        <w:t>ChDomainKey：定义的中文描述，需与NAME标签保持一致</w:t>
        <w:br/>
        <w:br/>
        <w:t>EhDomainKey：定义的英文描述，需与NAME标签保持一致</w:t>
        <w:br/>
        <w:br/>
        <w:t>DomainName：模块名称</w:t>
        <w:br/>
        <w:br/>
        <w:br/>
        <w:br/>
        <w:t xml:space="preserve"> </w:t>
        <w:br/>
      </w:r>
    </w:p>
    <w:p>
      <w:pPr>
        <w:pStyle w:val="2"/>
      </w:pPr>
      <w:r>
        <w:t xml:space="preserve"> 附录二：编辑Schema文件</w:t>
      </w:r>
    </w:p>
    <w:p>
      <w:r>
        <w:rPr>
          <w:b w:val="off"/>
        </w:rPr>
        <w:t>Schema编辑器是对二进制schema文件进行编辑的工具，其中schema文件是指用于记录需要存储的自定义字段的文档。</w:t>
        <w:br/>
        <w:br/>
        <w:t>Schema编辑器，主要具有如下三部分功能：</w:t>
        <w:br/>
      </w:r>
    </w:p>
    <w:p/>
    <w:p>
      <w:r>
        <w:t>● 基于界面交互编辑二进制schema文件；</w:t>
        <w:br/>
      </w:r>
      <w:r>
        <w:t>● 编辑时有效性检查及提示功能；</w:t>
        <w:br/>
      </w:r>
      <w:r>
        <w:t>● APIKey标识读写权限和辅助标识schema文件名称。</w:t>
        <w:br/>
      </w:r>
    </w:p>
    <w:p/>
    <w:p>
      <w:pPr>
        <w:pStyle w:val="3"/>
      </w:pPr>
      <w:r>
        <w:t>2.1 登录APIKey</w:t>
      </w:r>
    </w:p>
    <w:p>
      <w:r>
        <w:rPr>
          <w:b w:val="off"/>
        </w:rPr>
        <w:t>APIKey标识名仅用于使用者管理区分APIKey，不影响Schema具体业务内容。</w:t>
        <w:br/>
        <w:t>APIKey码可通过申请获得（</w:t>
        <w:t>https://dev.pkpm.cn/DownloadSDK</w:t>
        <w:t xml:space="preserve"> ），APIKey码中的关键信息会以字段Identification保存到Schema文件中。APIKey提供读写权限管理，当输入的APIKey信息与Schema中Identification字段保存的信息不一致时，登录者仅对打开的Schema文件只有读权限，可查看不可编辑。</w:t>
        <w:br/>
        <w:br/>
        <w:br/>
      </w:r>
    </w:p>
    <w:p/>
    <w:p>
      <w:r/>
    </w:p>
    <w:p/>
    <w:p/>
    <w:p>
      <w:pPr>
        <w:pStyle w:val="3"/>
      </w:pPr>
      <w:r>
        <w:t>2.2.1 Schema首部信息</w:t>
      </w:r>
    </w:p>
    <w:p>
      <w:r/>
    </w:p>
    <w:p/>
    <w:p>
      <w:r/>
    </w:p>
    <w:p/>
    <w:p/>
    <w:p>
      <w:pPr>
        <w:pStyle w:val="3"/>
      </w:pPr>
      <w:r>
        <w:t>2.2.2 Reference信息</w:t>
      </w:r>
    </w:p>
    <w:p>
      <w:r>
        <w:rPr>
          <w:b w:val="off"/>
        </w:rPr>
        <w:t>选中左侧树控件的Reference后点击右键，弹出“增加引用schema”，后选择待引用的scehma。注：引用前需要先打开需引用的schema。本开发资料所需打开的文件为PBM_CommonData.01.00.pkpmschema.dat，其储存在BIMBase建模软件中的BIMBasePlatform文件中。</w:t>
        <w:br/>
      </w:r>
    </w:p>
    <w:p/>
    <w:p/>
    <w:p/>
    <w:p>
      <w:pPr>
        <w:pStyle w:val="3"/>
      </w:pPr>
      <w:r>
        <w:t>2.2.3 Class描述与属性信息</w:t>
      </w:r>
    </w:p>
    <w:p>
      <w:r>
        <w:rPr>
          <w:b w:val="off"/>
        </w:rPr>
        <w:t>首先，鼠标右键点击classes选项，点击新增class，可根据需要修改Class的名称，方便后续文件管理，接着需要对BaseClass进行BIMBase的类文件添加，例如代码3-5中代码片段</w:t>
        <w:t>class CubeTest : public BIMBase::Data::BPGraphicElement</w:t>
        <w:t>，所需添加的类为</w:t>
        <w:t>BPGraphicElement</w:t>
        <w:t>。</w:t>
      </w:r>
    </w:p>
    <w:p/>
    <w:p>
      <w:r/>
    </w:p>
    <w:p/>
    <w:p>
      <w:r/>
    </w:p>
    <w:p/>
    <w:p>
      <w:r>
        <w:rPr>
          <w:b w:val="off"/>
        </w:rPr>
        <w:t>之后需要将成员添加入文件属性，例如CubeTest文件中，依次需要添加Length、Width与Height。属性注意添加时需要修改Type类型。</w:t>
      </w:r>
    </w:p>
    <w:p/>
    <w:p>
      <w:r/>
    </w:p>
    <w:p/>
    <w:p>
      <w:r/>
    </w:p>
    <w:p/>
    <w:p>
      <w:pPr>
        <w:pStyle w:val="3"/>
      </w:pPr>
      <w:r>
        <w:t>2.2.4 Relationship Class信息</w:t>
      </w:r>
    </w:p>
    <w:p>
      <w:r>
        <w:rPr>
          <w:b w:val="off"/>
        </w:rPr>
        <w:t>需要创建关联关系时，需要在schema里定义Relationship Class，其他情况不用定义。</w:t>
        <w:br/>
      </w:r>
    </w:p>
    <w:p/>
    <w:p>
      <w:r/>
    </w:p>
    <w:p/>
    <w:p/>
    <w:p>
      <w:pPr>
        <w:pStyle w:val="3"/>
      </w:pPr>
      <w:r>
        <w:t>2.2.5保存schema</w:t>
      </w:r>
    </w:p>
    <w:p>
      <w:r>
        <w:rPr>
          <w:b w:val="off"/>
        </w:rPr>
        <w:t>保存schema时，无权限编写的schema不会重新保存，保存的文件名称为PBM_AssemblyDesign_leuJjb.01.00.pkpmschema.dat。</w:t>
        <w:br/>
        <w:br/>
        <w:t>需要说明。点击保存按钮时，按如下情况处理:</w:t>
        <w:br/>
        <w:br/>
        <w:t>(1) 打开有权限的schema执行保存时，保存在原路径；</w:t>
        <w:br/>
        <w:br/>
        <w:t>(2) 打开无权限的schea执行保存时，不执行保存操作，不影响源文件内容；</w:t>
        <w:br/>
        <w:br/>
        <w:t>(3) 新建schema执行保存时，执行另存为操作，需要选择保存路径。</w:t>
        <w:br/>
      </w:r>
    </w:p>
    <w:p/>
    <w:p>
      <w:pPr>
        <w:pStyle w:val="3"/>
      </w:pPr>
      <w:r>
        <w:t>2.3.1 APIKey读写权限</w:t>
      </w:r>
    </w:p>
    <w:p/>
    <w:p>
      <w:r/>
    </w:p>
    <w:p/>
    <w:p/>
    <w:p>
      <w:pPr>
        <w:pStyle w:val="3"/>
      </w:pPr>
      <w:r>
        <w:t>2.3.2引用缺失提示</w:t>
      </w:r>
    </w:p>
    <w:p>
      <w:r>
        <w:rPr>
          <w:b w:val="off"/>
        </w:rPr>
        <w:t>验证通过后，点击上侧功能栏的打开按钮，在弹出的对话框中选择待打开的文件，文件尾缀的格式为.pkpmschema.dat，此处打开PBM_AssemblyDesign.pkpmschema.dat文件。</w:t>
        <w:br/>
        <w:br/>
        <w:t xml:space="preserve"> </w:t>
        <w:br/>
      </w:r>
    </w:p>
    <w:p/>
    <w:p>
      <w:r/>
    </w:p>
    <w:p>
      <w:r/>
    </w:p>
    <w:p/>
    <w:p>
      <w:r/>
    </w:p>
    <w:p/>
    <w:p/>
    <w:p>
      <w:r/>
    </w:p>
    <w:p/>
    <w:p>
      <w:pPr>
        <w:pStyle w:val="3"/>
      </w:pPr>
      <w:r>
        <w:t>2.4 执行插件</w:t>
      </w:r>
    </w:p>
    <w:p>
      <w:r/>
    </w:p>
    <w:p>
      <w:r>
        <w:rPr>
          <w:b w:val="off"/>
        </w:rPr>
        <w:t xml:space="preserve"> </w:t>
        <w:t xml:space="preserve"> </w:t>
        <w:t xml:space="preserve"> </w:t>
        <w:t>MyBIMBase</w:t>
        <w:t xml:space="preserve"> </w:t>
        <w:t>MyBIMBase</w:t>
        <w:t xml:space="preserve"> </w:t>
        <w:t xml:space="preserve"> </w:t>
        <w:t>[路径]\MyBIMBase.dll</w:t>
        <w:t xml:space="preserve"> </w:t>
        <w:t>[路径]</w:t>
        <w:t xml:space="preserve"> </w:t>
        <w:t xml:space="preserve"> </w:t>
        <w:t xml:space="preserve"> </w:t>
        <w:t xml:space="preserve"> </w:t>
        <w:t xml:space="preserve"> </w:t>
        <w:t xml:space="preserve"> </w:t>
        <w:t>BIMBase</w:t>
        <w:t xml:space="preserve"> </w:t>
        <w:t xml:space="preserve"> </w:t>
        <w:t xml:space="preserve"> </w:t>
        <w:t xml:space="preserve"> </w:t>
        <w:t>1.2.0</w:t>
        <w:t xml:space="preserve"> </w:t>
        <w:t>1.0.0</w:t>
        <w:t xml:space="preserve"> </w:t>
        <w:t>[网站申请的pluginId]</w:t>
        <w:t xml:space="preserve"> </w:t>
        <w:t>PKPM</w:t>
        <w:t xml:space="preserve"> </w:t>
        <w:t>true</w:t>
        <w:t xml:space="preserve"> </w:t>
      </w:r>
    </w:p>
    <w:p>
      <w:r>
        <w:rPr>
          <w:b w:val="off"/>
        </w:rPr>
        <w:t>xml version=</w:t>
        <w:t xml:space="preserve"> encoding=</w:t>
        <w:t xml:space="preserve"> </w:t>
      </w:r>
    </w:p>
    <w:p>
      <w:r>
        <w:rPr>
          <w:b w:val="off"/>
        </w:rPr>
        <w:t>&lt;?</w:t>
      </w:r>
    </w:p>
    <w:p>
      <w:r>
        <w:rPr>
          <w:b w:val="off"/>
        </w:rPr>
        <w:t>"1.0"</w:t>
      </w:r>
    </w:p>
    <w:p>
      <w:r>
        <w:rPr>
          <w:b w:val="off"/>
        </w:rPr>
        <w:t>"utf-8"</w:t>
      </w:r>
    </w:p>
    <w:p>
      <w:r>
        <w:rPr>
          <w:b w:val="off"/>
        </w:rPr>
        <w:t>?&gt;</w:t>
      </w:r>
    </w:p>
    <w:p>
      <w:r>
        <w:rPr>
          <w:b w:val="off"/>
        </w:rPr>
        <w:t>&lt;</w:t>
        <w:t>&gt;</w:t>
      </w:r>
    </w:p>
    <w:p>
      <w:r>
        <w:rPr>
          <w:b w:val="off"/>
        </w:rPr>
        <w:t>BIMBasePlugins</w:t>
      </w:r>
    </w:p>
    <w:p>
      <w:r>
        <w:rPr>
          <w:b w:val="off"/>
        </w:rPr>
        <w:t>&lt;</w:t>
        <w:t>&gt;</w:t>
      </w:r>
    </w:p>
    <w:p>
      <w:r>
        <w:rPr>
          <w:b w:val="off"/>
        </w:rPr>
        <w:t>Plugin</w:t>
      </w:r>
    </w:p>
    <w:p>
      <w:r>
        <w:rPr>
          <w:b w:val="off"/>
        </w:rPr>
        <w:t>&lt;</w:t>
        <w:t>&gt;</w:t>
      </w:r>
    </w:p>
    <w:p>
      <w:r>
        <w:rPr>
          <w:b w:val="off"/>
        </w:rPr>
        <w:t>Name</w:t>
      </w:r>
    </w:p>
    <w:p>
      <w:r>
        <w:rPr>
          <w:b w:val="off"/>
        </w:rPr>
        <w:t>&lt;/</w:t>
        <w:t>&gt;</w:t>
      </w:r>
    </w:p>
    <w:p>
      <w:r>
        <w:rPr>
          <w:b w:val="off"/>
        </w:rPr>
        <w:t>Name</w:t>
      </w:r>
    </w:p>
    <w:p>
      <w:r>
        <w:rPr>
          <w:b w:val="off"/>
        </w:rPr>
        <w:t>&lt;</w:t>
        <w:t>&gt;</w:t>
      </w:r>
    </w:p>
    <w:p>
      <w:r>
        <w:rPr>
          <w:b w:val="off"/>
        </w:rPr>
        <w:t>Description</w:t>
      </w:r>
    </w:p>
    <w:p>
      <w:r>
        <w:rPr>
          <w:b w:val="off"/>
        </w:rPr>
        <w:t>&lt;/</w:t>
        <w:t>&gt;</w:t>
      </w:r>
    </w:p>
    <w:p>
      <w:r>
        <w:rPr>
          <w:b w:val="off"/>
        </w:rPr>
        <w:t>Description</w:t>
      </w:r>
    </w:p>
    <w:p>
      <w:r>
        <w:rPr>
          <w:b w:val="off"/>
        </w:rPr>
        <w:t>&lt;!-- 入口DLL以及插件其他模块的列表 --&gt;</w:t>
      </w:r>
    </w:p>
    <w:p>
      <w:r>
        <w:rPr>
          <w:b w:val="off"/>
        </w:rPr>
        <w:t>&lt;</w:t>
        <w:t>&gt;</w:t>
      </w:r>
    </w:p>
    <w:p>
      <w:r>
        <w:rPr>
          <w:b w:val="off"/>
        </w:rPr>
        <w:t>EntryAssembly</w:t>
      </w:r>
    </w:p>
    <w:p>
      <w:r>
        <w:rPr>
          <w:b w:val="off"/>
        </w:rPr>
        <w:t>&lt;/</w:t>
        <w:t>&gt;</w:t>
      </w:r>
    </w:p>
    <w:p>
      <w:r>
        <w:rPr>
          <w:b w:val="off"/>
        </w:rPr>
        <w:t>EntryAssembly</w:t>
      </w:r>
    </w:p>
    <w:p>
      <w:r>
        <w:rPr>
          <w:b w:val="off"/>
        </w:rPr>
        <w:t>&lt;</w:t>
        <w:t>&gt;</w:t>
      </w:r>
    </w:p>
    <w:p>
      <w:r>
        <w:rPr>
          <w:b w:val="off"/>
        </w:rPr>
        <w:t>SchemaPath</w:t>
      </w:r>
    </w:p>
    <w:p>
      <w:r>
        <w:rPr>
          <w:b w:val="off"/>
        </w:rPr>
        <w:t>&lt;/</w:t>
        <w:t>&gt;</w:t>
      </w:r>
    </w:p>
    <w:p>
      <w:r>
        <w:rPr>
          <w:b w:val="off"/>
        </w:rPr>
        <w:t>SchemaPath</w:t>
      </w:r>
    </w:p>
    <w:p>
      <w:r>
        <w:rPr>
          <w:b w:val="off"/>
        </w:rPr>
        <w:t>&lt;!-- SchemaVersion的版本 --&gt;</w:t>
      </w:r>
    </w:p>
    <w:p>
      <w:r>
        <w:rPr>
          <w:b w:val="off"/>
        </w:rPr>
        <w:t>&lt;</w:t>
        <w:t>&gt;</w:t>
      </w:r>
    </w:p>
    <w:p>
      <w:r>
        <w:rPr>
          <w:b w:val="off"/>
        </w:rPr>
        <w:t>SchemaVersion</w:t>
      </w:r>
    </w:p>
    <w:p>
      <w:r>
        <w:rPr>
          <w:b w:val="off"/>
        </w:rPr>
        <w:t>&lt;/</w:t>
        <w:t>&gt;</w:t>
      </w:r>
    </w:p>
    <w:p>
      <w:r>
        <w:rPr>
          <w:b w:val="off"/>
        </w:rPr>
        <w:t>SchemaVersion</w:t>
      </w:r>
    </w:p>
    <w:p>
      <w:r>
        <w:rPr>
          <w:b w:val="off"/>
        </w:rPr>
        <w:t>&lt;!-- ribbon的DLL，值可以为空--&gt;</w:t>
      </w:r>
    </w:p>
    <w:p>
      <w:r>
        <w:rPr>
          <w:b w:val="off"/>
        </w:rPr>
        <w:t>&lt;</w:t>
        <w:t>&gt;</w:t>
      </w:r>
    </w:p>
    <w:p>
      <w:r>
        <w:rPr>
          <w:b w:val="off"/>
        </w:rPr>
        <w:t>Ribbon</w:t>
      </w:r>
    </w:p>
    <w:p>
      <w:r>
        <w:rPr>
          <w:b w:val="off"/>
        </w:rPr>
        <w:t>&lt;/</w:t>
        <w:t>&gt;</w:t>
      </w:r>
    </w:p>
    <w:p>
      <w:r>
        <w:rPr>
          <w:b w:val="off"/>
        </w:rPr>
        <w:t>Ribbon</w:t>
      </w:r>
    </w:p>
    <w:p>
      <w:r>
        <w:rPr>
          <w:b w:val="off"/>
        </w:rPr>
        <w:t>&lt;!-- 插件作用的专业，多个使用","隔开 &lt;ActionChDomainKeys&gt;电气,BIMBase&lt;/ActionChDomainKeys&gt;--&gt;</w:t>
      </w:r>
    </w:p>
    <w:p>
      <w:r>
        <w:rPr>
          <w:b w:val="off"/>
        </w:rPr>
        <w:t>&lt;</w:t>
        <w:t>&gt;</w:t>
      </w:r>
    </w:p>
    <w:p>
      <w:r>
        <w:rPr>
          <w:b w:val="off"/>
        </w:rPr>
        <w:t>ActionChDomainKeys</w:t>
      </w:r>
    </w:p>
    <w:p>
      <w:r>
        <w:rPr>
          <w:b w:val="off"/>
        </w:rPr>
        <w:t>&lt;/</w:t>
        <w:t>&gt;</w:t>
      </w:r>
    </w:p>
    <w:p>
      <w:r>
        <w:rPr>
          <w:b w:val="off"/>
        </w:rPr>
        <w:t>ActionChDomainKeys</w:t>
      </w:r>
    </w:p>
    <w:p>
      <w:r>
        <w:rPr>
          <w:b w:val="off"/>
        </w:rPr>
        <w:t>&lt;!-- 界面配置文件，值可以为空 --&gt;</w:t>
      </w:r>
    </w:p>
    <w:p>
      <w:r>
        <w:rPr>
          <w:b w:val="off"/>
        </w:rPr>
        <w:t>&lt;</w:t>
        <w:t>&gt;</w:t>
      </w:r>
    </w:p>
    <w:p>
      <w:r>
        <w:rPr>
          <w:b w:val="off"/>
        </w:rPr>
        <w:t>MajorConfig</w:t>
      </w:r>
    </w:p>
    <w:p>
      <w:r>
        <w:rPr>
          <w:b w:val="off"/>
        </w:rPr>
        <w:t>&lt;/</w:t>
        <w:t>&gt;</w:t>
      </w:r>
    </w:p>
    <w:p>
      <w:r>
        <w:rPr>
          <w:b w:val="off"/>
        </w:rPr>
        <w:t>MajorConfig</w:t>
      </w:r>
    </w:p>
    <w:p>
      <w:r>
        <w:rPr>
          <w:b w:val="off"/>
        </w:rPr>
        <w:t>&lt;!-- 插件研发基于BIMBase的版本 --&gt;</w:t>
      </w:r>
    </w:p>
    <w:p>
      <w:r>
        <w:rPr>
          <w:b w:val="off"/>
        </w:rPr>
        <w:t>&lt;</w:t>
        <w:t>&gt;</w:t>
      </w:r>
    </w:p>
    <w:p>
      <w:r>
        <w:rPr>
          <w:b w:val="off"/>
        </w:rPr>
        <w:t>PluginSDKVersion</w:t>
      </w:r>
    </w:p>
    <w:p>
      <w:r>
        <w:rPr>
          <w:b w:val="off"/>
        </w:rPr>
        <w:t>&lt;/</w:t>
        <w:t>&gt;</w:t>
      </w:r>
    </w:p>
    <w:p>
      <w:r>
        <w:rPr>
          <w:b w:val="off"/>
        </w:rPr>
        <w:t>PluginSDKVersion</w:t>
      </w:r>
    </w:p>
    <w:p>
      <w:r>
        <w:rPr>
          <w:b w:val="off"/>
        </w:rPr>
        <w:t>&lt;</w:t>
        <w:t>&gt;</w:t>
      </w:r>
    </w:p>
    <w:p>
      <w:r>
        <w:rPr>
          <w:b w:val="off"/>
        </w:rPr>
        <w:t>PluginVersion</w:t>
      </w:r>
    </w:p>
    <w:p>
      <w:r>
        <w:rPr>
          <w:b w:val="off"/>
        </w:rPr>
        <w:t>&lt;/</w:t>
        <w:t>&gt;</w:t>
      </w:r>
    </w:p>
    <w:p>
      <w:r>
        <w:rPr>
          <w:b w:val="off"/>
        </w:rPr>
        <w:t>PluginVersion</w:t>
      </w:r>
    </w:p>
    <w:p>
      <w:r>
        <w:rPr>
          <w:b w:val="off"/>
        </w:rPr>
        <w:t>&lt;</w:t>
        <w:t>&gt;</w:t>
      </w:r>
    </w:p>
    <w:p>
      <w:r>
        <w:rPr>
          <w:b w:val="off"/>
        </w:rPr>
        <w:t>PluginId</w:t>
      </w:r>
    </w:p>
    <w:p>
      <w:r>
        <w:rPr>
          <w:b w:val="off"/>
        </w:rPr>
        <w:t>&lt;/</w:t>
        <w:t>&gt;</w:t>
      </w:r>
    </w:p>
    <w:p>
      <w:r>
        <w:rPr>
          <w:b w:val="off"/>
        </w:rPr>
        <w:t>PluginId</w:t>
      </w:r>
    </w:p>
    <w:p>
      <w:r>
        <w:rPr>
          <w:b w:val="off"/>
        </w:rPr>
        <w:t>&lt;</w:t>
        <w:t>&gt;</w:t>
      </w:r>
    </w:p>
    <w:p>
      <w:r>
        <w:rPr>
          <w:b w:val="off"/>
        </w:rPr>
        <w:t>VendorId</w:t>
      </w:r>
    </w:p>
    <w:p>
      <w:r>
        <w:rPr>
          <w:b w:val="off"/>
        </w:rPr>
        <w:t>&lt;/</w:t>
        <w:t>&gt;</w:t>
      </w:r>
    </w:p>
    <w:p>
      <w:r>
        <w:rPr>
          <w:b w:val="off"/>
        </w:rPr>
        <w:t>VendorId</w:t>
      </w:r>
    </w:p>
    <w:p>
      <w:r>
        <w:rPr>
          <w:b w:val="off"/>
        </w:rPr>
        <w:t>&lt;</w:t>
        <w:t>&gt;</w:t>
      </w:r>
    </w:p>
    <w:p>
      <w:r>
        <w:rPr>
          <w:b w:val="off"/>
        </w:rPr>
        <w:t>LoadStatus</w:t>
      </w:r>
    </w:p>
    <w:p>
      <w:r>
        <w:rPr>
          <w:b w:val="off"/>
        </w:rPr>
        <w:t>&lt;/</w:t>
        <w:t>&gt;</w:t>
      </w:r>
    </w:p>
    <w:p>
      <w:r>
        <w:rPr>
          <w:b w:val="off"/>
        </w:rPr>
        <w:t>LoadStatus</w:t>
      </w:r>
    </w:p>
    <w:p>
      <w:r>
        <w:rPr>
          <w:b w:val="off"/>
        </w:rPr>
        <w:t>&lt;/</w:t>
        <w:t>&gt;</w:t>
      </w:r>
    </w:p>
    <w:p>
      <w:r>
        <w:rPr>
          <w:b w:val="off"/>
        </w:rPr>
        <w:t>Plugin</w:t>
      </w:r>
    </w:p>
    <w:p>
      <w:r>
        <w:rPr>
          <w:b w:val="off"/>
        </w:rPr>
        <w:t>若想成功使用插件，需要将schema文件的储存路径添加到</w:t>
        <w:t>&lt;SchemaPath&gt;[路径]&lt;/SchemaPath&gt;</w:t>
        <w:t>此处，注意不需要包含schema的文件名，保留上一级路径即可。此外，须在</w:t>
        <w:t>&lt;SchemaVersion&gt;&lt;/SchemaVersion&gt;</w:t>
        <w:t>添加schema版本号，版本号形式目前为1.0，可从schema路径文件获取。</w:t>
      </w:r>
    </w:p>
    <w:p>
      <w:pPr>
        <w:pStyle w:val="2"/>
      </w:pPr>
      <w:r>
        <w:t xml:space="preserve"> 附录三：Schema字段说明</w:t>
      </w:r>
    </w:p>
    <w:p/>
    <w:tbl>
      <w:tblPr>
        <w:tblW w:w="0" w:type="auto"/>
        <w:tblBorders>
          <w:top w:val="single"/>
          <w:left w:val="single"/>
          <w:bottom w:val="single"/>
          <w:right w:val="single"/>
          <w:insideH w:val="single"/>
          <w:insideV w:val="single"/>
        </w:tblBorders>
      </w:tblPr>
      <w:tr>
        <w:tc>
          <w:p>
            <w:r>
              <w:t>字段分类</w:t>
            </w:r>
          </w:p>
        </w:tc>
        <w:tc>
          <w:p>
            <w:r>
              <w:t>名称</w:t>
            </w:r>
          </w:p>
        </w:tc>
        <w:tc>
          <w:p>
            <w:r>
              <w:t>含义</w:t>
            </w:r>
          </w:p>
        </w:tc>
        <w:tc>
          <w:p>
            <w:r>
              <w:t>有效性说明</w:t>
            </w:r>
          </w:p>
        </w:tc>
      </w:tr>
      <w:tr>
        <w:tc>
          <w:p>
            <w:r>
              <w:t>schema首部字段</w:t>
            </w:r>
          </w:p>
        </w:tc>
        <w:tc>
          <w:p>
            <w:r>
              <w:t>Schema名称</w:t>
            </w:r>
          </w:p>
        </w:tc>
        <w:tc>
          <w:p>
            <w:r>
              <w:t>整个Schema内容的总名称</w:t>
            </w:r>
          </w:p>
        </w:tc>
        <w:tc>
          <w:p>
            <w:r>
              <w:t>不能为空，仅支持英文；不能以数字、特殊符号开头；</w:t>
            </w:r>
          </w:p>
        </w:tc>
      </w:tr>
      <w:tr>
        <w:tc>
          <w:p>
            <w:r>
              <w:t/>
            </w:r>
          </w:p>
        </w:tc>
        <w:tc>
          <w:p>
            <w:r>
              <w:t>命名空间前缀</w:t>
            </w:r>
          </w:p>
        </w:tc>
        <w:tc>
          <w:p>
            <w:r>
              <w:t>Schema名称前作为区分标识</w:t>
            </w:r>
          </w:p>
        </w:tc>
        <w:tc>
          <w:p>
            <w:r>
              <w:t>一般采用Schema名称的缩写；</w:t>
            </w:r>
          </w:p>
        </w:tc>
      </w:tr>
      <w:tr>
        <w:tc>
          <w:p>
            <w:r>
              <w:t/>
            </w:r>
          </w:p>
        </w:tc>
        <w:tc>
          <w:p>
            <w:r>
              <w:t>Schema版本</w:t>
            </w:r>
          </w:p>
        </w:tc>
        <w:tc>
          <w:p>
            <w:r>
              <w:t>描述版本信息</w:t>
            </w:r>
          </w:p>
        </w:tc>
        <w:tc>
          <w:p>
            <w:r>
              <w:t>遵循“主版本.次版本”格式，开发者自行维护</w:t>
            </w:r>
          </w:p>
        </w:tc>
      </w:tr>
      <w:tr>
        <w:tc>
          <w:p>
            <w:r>
              <w:t/>
            </w:r>
          </w:p>
        </w:tc>
        <w:tc>
          <w:p>
            <w:r>
              <w:t>显示名称</w:t>
            </w:r>
          </w:p>
        </w:tc>
        <w:tc>
          <w:p>
            <w:r>
              <w:t>用于编辑器和程序内部使用</w:t>
            </w:r>
          </w:p>
        </w:tc>
        <w:tc>
          <w:p>
            <w:r>
              <w:t>一般与Schema名称保持一致</w:t>
            </w:r>
          </w:p>
        </w:tc>
      </w:tr>
      <w:tr>
        <w:tc>
          <w:p>
            <w:r>
              <w:t/>
            </w:r>
          </w:p>
        </w:tc>
        <w:tc>
          <w:p>
            <w:r>
              <w:t>Schema全名</w:t>
            </w:r>
          </w:p>
        </w:tc>
        <w:tc>
          <w:p>
            <w:r>
              <w:t>与命名空间前缀一起作为标识</w:t>
            </w:r>
          </w:p>
        </w:tc>
        <w:tc>
          <w:p>
            <w:r>
              <w:t>由Schema名称和APIKey的哈希值默认生成</w:t>
            </w:r>
          </w:p>
        </w:tc>
      </w:tr>
      <w:tr>
        <w:tc>
          <w:p>
            <w:r>
              <w:t/>
            </w:r>
          </w:p>
        </w:tc>
        <w:tc>
          <w:p>
            <w:r>
              <w:t>描述信息</w:t>
            </w:r>
          </w:p>
        </w:tc>
        <w:tc>
          <w:p>
            <w:r>
              <w:t>解释当前schema的用途</w:t>
            </w:r>
          </w:p>
        </w:tc>
        <w:tc>
          <w:p>
            <w:r>
              <w:t>自定义</w:t>
            </w:r>
          </w:p>
        </w:tc>
      </w:tr>
      <w:tr>
        <w:tc>
          <w:p>
            <w:r>
              <w:t>Reference字段</w:t>
            </w:r>
          </w:p>
        </w:tc>
        <w:tc>
          <w:p>
            <w:r>
              <w:t>ReferenceSchema信息</w:t>
            </w:r>
          </w:p>
        </w:tc>
        <w:tc>
          <w:p>
            <w:r>
              <w:t>引用schema信息，同schema首部字段</w:t>
            </w:r>
          </w:p>
        </w:tc>
        <w:tc>
          <w:p>
            <w:r>
              <w:t>编辑器支持直接选中待引用的schema,自动获取该字段信息；</w:t>
            </w:r>
          </w:p>
        </w:tc>
      </w:tr>
      <w:tr>
        <w:tc>
          <w:p>
            <w:r>
              <w:t>Class字段Class字段</w:t>
            </w:r>
          </w:p>
        </w:tc>
        <w:tc>
          <w:p>
            <w:r>
              <w:t>Class名称</w:t>
            </w:r>
          </w:p>
        </w:tc>
        <w:tc>
          <w:p>
            <w:r>
              <w:t>class的标识字段</w:t>
            </w:r>
          </w:p>
        </w:tc>
        <w:tc>
          <w:p>
            <w:r>
              <w:t>建议使用有标识意义的字段</w:t>
            </w:r>
          </w:p>
        </w:tc>
      </w:tr>
      <w:tr>
        <w:tc>
          <w:p>
            <w:r>
              <w:t/>
            </w:r>
          </w:p>
        </w:tc>
        <w:tc>
          <w:p>
            <w:r>
              <w:t>显示名称</w:t>
            </w:r>
          </w:p>
        </w:tc>
        <w:tc>
          <w:p>
            <w:r>
              <w:t>编辑器和软件内部使用</w:t>
            </w:r>
          </w:p>
        </w:tc>
        <w:tc>
          <w:p>
            <w:r>
              <w:t>一般同Class名称</w:t>
            </w:r>
          </w:p>
        </w:tc>
      </w:tr>
      <w:tr>
        <w:tc>
          <w:p>
            <w:r>
              <w:t/>
            </w:r>
          </w:p>
        </w:tc>
        <w:tc>
          <w:p>
            <w:r>
              <w:t>Schema</w:t>
            </w:r>
          </w:p>
        </w:tc>
        <w:tc>
          <w:p>
            <w:r>
              <w:t>class所属的schema名称</w:t>
            </w:r>
          </w:p>
        </w:tc>
        <w:tc>
          <w:p>
            <w:r>
              <w:t>新建class时默认生成</w:t>
            </w:r>
          </w:p>
        </w:tc>
      </w:tr>
      <w:tr>
        <w:tc>
          <w:p>
            <w:r>
              <w:t/>
            </w:r>
          </w:p>
        </w:tc>
        <w:tc>
          <w:p>
            <w:r>
              <w:t>描述</w:t>
            </w:r>
          </w:p>
        </w:tc>
        <w:tc>
          <w:p>
            <w:r>
              <w:t>补充描述信息</w:t>
            </w:r>
          </w:p>
        </w:tc>
        <w:tc>
          <w:p>
            <w:r>
              <w:t>可省略；</w:t>
            </w:r>
          </w:p>
        </w:tc>
      </w:tr>
      <w:tr>
        <w:tc>
          <w:p>
            <w:r>
              <w:t/>
            </w:r>
          </w:p>
        </w:tc>
        <w:tc>
          <w:p>
            <w:r>
              <w:t>IsStruct</w:t>
            </w:r>
          </w:p>
        </w:tc>
        <w:tc>
          <w:p>
            <w:r>
              <w:t>是否为结构体</w:t>
            </w:r>
          </w:p>
        </w:tc>
        <w:tc>
          <w:p>
            <w:r>
              <w:t>结构体属性信息中的TypeName</w:t>
            </w:r>
          </w:p>
        </w:tc>
      </w:tr>
      <w:tr>
        <w:tc>
          <w:p>
            <w:r>
              <w:t/>
            </w:r>
          </w:p>
        </w:tc>
        <w:tc>
          <w:p>
            <w:r>
              <w:t>IsCustomAttributeClass</w:t>
            </w:r>
          </w:p>
        </w:tc>
        <w:tc>
          <w:p>
            <w:r>
              <w:t>是否为自定义属性</w:t>
            </w:r>
          </w:p>
        </w:tc>
        <w:tc>
          <w:p>
            <w:r>
              <w:t>默认Flase，（预留使用）</w:t>
            </w:r>
          </w:p>
        </w:tc>
      </w:tr>
      <w:tr>
        <w:tc>
          <w:p>
            <w:r>
              <w:t/>
            </w:r>
          </w:p>
        </w:tc>
        <w:tc>
          <w:p>
            <w:r>
              <w:t>IsDomainClass</w:t>
            </w:r>
          </w:p>
        </w:tc>
        <w:tc>
          <w:p>
            <w:r>
              <w:t>是否支持实例化</w:t>
            </w:r>
          </w:p>
        </w:tc>
        <w:tc>
          <w:p>
            <w:r>
              <w:t>默认True</w:t>
            </w:r>
          </w:p>
        </w:tc>
      </w:tr>
      <w:tr>
        <w:tc>
          <w:p>
            <w:r>
              <w:t/>
            </w:r>
          </w:p>
        </w:tc>
        <w:tc>
          <w:p>
            <w:r>
              <w:t>BaseClass</w:t>
            </w:r>
          </w:p>
        </w:tc>
        <w:tc>
          <w:p>
            <w:r>
              <w:t>引用的基类</w:t>
            </w:r>
          </w:p>
        </w:tc>
        <w:tc>
          <w:p>
            <w:r>
              <w:t>手动选择其他可以引用类的信息</w:t>
            </w:r>
          </w:p>
        </w:tc>
      </w:tr>
      <w:tr>
        <w:tc>
          <w:p>
            <w:r>
              <w:t/>
            </w:r>
          </w:p>
        </w:tc>
        <w:tc>
          <w:p>
            <w:r>
              <w:t>Name</w:t>
            </w:r>
          </w:p>
        </w:tc>
        <w:tc>
          <w:p>
            <w:r>
              <w:t>属性名称</w:t>
            </w:r>
          </w:p>
        </w:tc>
        <w:tc>
          <w:p>
            <w:r>
              <w:t>建议选择又标识的字段</w:t>
            </w:r>
          </w:p>
        </w:tc>
      </w:tr>
      <w:tr>
        <w:tc>
          <w:p>
            <w:r>
              <w:t/>
            </w:r>
          </w:p>
        </w:tc>
        <w:tc>
          <w:p>
            <w:r>
              <w:t>OriginClass</w:t>
            </w:r>
          </w:p>
        </w:tc>
        <w:tc>
          <w:p>
            <w:r>
              <w:t>所属的class</w:t>
            </w:r>
          </w:p>
        </w:tc>
        <w:tc>
          <w:p>
            <w:r>
              <w:t>默认自动生成</w:t>
            </w:r>
          </w:p>
        </w:tc>
      </w:tr>
      <w:tr>
        <w:tc>
          <w:p>
            <w:r>
              <w:t/>
            </w:r>
          </w:p>
        </w:tc>
        <w:tc>
          <w:p>
            <w:r>
              <w:t>Overrides</w:t>
            </w:r>
          </w:p>
        </w:tc>
        <w:tc>
          <w:p>
            <w:r>
              <w:t>是否重载</w:t>
            </w:r>
          </w:p>
        </w:tc>
        <w:tc>
          <w:p>
            <w:r>
              <w:t>默认生成false</w:t>
            </w:r>
          </w:p>
        </w:tc>
      </w:tr>
      <w:tr>
        <w:tc>
          <w:p>
            <w:r>
              <w:t/>
            </w:r>
          </w:p>
        </w:tc>
        <w:tc>
          <w:p>
            <w:r>
              <w:t>DisplayLable</w:t>
            </w:r>
          </w:p>
        </w:tc>
        <w:tc>
          <w:p>
            <w:r>
              <w:t>显示名称</w:t>
            </w:r>
          </w:p>
        </w:tc>
        <w:tc>
          <w:p>
            <w:r>
              <w:t>一般与Name保持一致</w:t>
            </w:r>
          </w:p>
        </w:tc>
      </w:tr>
      <w:tr>
        <w:tc>
          <w:p>
            <w:r>
              <w:t/>
            </w:r>
          </w:p>
        </w:tc>
        <w:tc>
          <w:p>
            <w:r>
              <w:t>TypeName</w:t>
            </w:r>
          </w:p>
        </w:tc>
        <w:tc>
          <w:p>
            <w:r>
              <w:t>描述属性值的类型</w:t>
            </w:r>
          </w:p>
        </w:tc>
        <w:tc>
          <w:p>
            <w:r>
              <w:t>支持选择项包括基本数据类型和PKPMEntity字段“描述信息”IsStruct为True的class</w:t>
            </w:r>
          </w:p>
        </w:tc>
      </w:tr>
      <w:tr>
        <w:tc>
          <w:p>
            <w:r>
              <w:t/>
            </w:r>
          </w:p>
        </w:tc>
        <w:tc>
          <w:p>
            <w:r>
              <w:t>Description</w:t>
            </w:r>
          </w:p>
        </w:tc>
        <w:tc>
          <w:p>
            <w:r>
              <w:t>描述信息</w:t>
            </w:r>
          </w:p>
        </w:tc>
        <w:tc>
          <w:p>
            <w:r>
              <w:t>可选</w:t>
            </w:r>
          </w:p>
        </w:tc>
      </w:tr>
      <w:tr>
        <w:tc>
          <w:p>
            <w:r>
              <w:t/>
            </w:r>
          </w:p>
        </w:tc>
        <w:tc>
          <w:p>
            <w:r>
              <w:t>IsArray</w:t>
            </w:r>
          </w:p>
        </w:tc>
        <w:tc>
          <w:p>
            <w:r>
              <w:t>当前属性为数组存储多个变量</w:t>
            </w:r>
          </w:p>
        </w:tc>
        <w:tc>
          <w:p>
            <w:r>
              <w:t>默认为False</w:t>
            </w:r>
          </w:p>
        </w:tc>
      </w:tr>
      <w:tr>
        <w:tc>
          <w:p>
            <w:r>
              <w:t/>
            </w:r>
          </w:p>
        </w:tc>
        <w:tc>
          <w:p>
            <w:r>
              <w:t>MinOccurs</w:t>
            </w:r>
          </w:p>
        </w:tc>
        <w:tc>
          <w:p>
            <w:r>
              <w:t>最少数量</w:t>
            </w:r>
          </w:p>
        </w:tc>
        <w:tc>
          <w:p>
            <w:r>
              <w:t>IsArray设置为True时有效，有效默认值为1</w:t>
            </w:r>
          </w:p>
        </w:tc>
      </w:tr>
      <w:tr>
        <w:tc>
          <w:p>
            <w:r>
              <w:t/>
            </w:r>
          </w:p>
        </w:tc>
        <w:tc>
          <w:p>
            <w:r>
              <w:t>MaxOccurs</w:t>
            </w:r>
          </w:p>
        </w:tc>
        <w:tc>
          <w:p>
            <w:r>
              <w:t>最多数量</w:t>
            </w:r>
          </w:p>
        </w:tc>
        <w:tc>
          <w:p>
            <w:r>
              <w:t>IsArray设置为True时有效，有效默认值为1</w:t>
            </w:r>
          </w:p>
        </w:tc>
      </w:tr>
      <w:tr>
        <w:tc>
          <w:p>
            <w:r>
              <w:t/>
            </w:r>
          </w:p>
        </w:tc>
        <w:tc>
          <w:p>
            <w:r>
              <w:t>ReadOnly</w:t>
            </w:r>
          </w:p>
        </w:tc>
        <w:tc>
          <w:p>
            <w:r>
              <w:t>只读</w:t>
            </w:r>
          </w:p>
        </w:tc>
        <w:tc>
          <w:p>
            <w:r>
              <w:t>默认False</w:t>
            </w:r>
          </w:p>
        </w:tc>
      </w:tr>
      <w:tr>
        <w:tc>
          <w:p>
            <w:r>
              <w:t/>
            </w:r>
          </w:p>
        </w:tc>
        <w:tc>
          <w:p>
            <w:r>
              <w:t>Priority</w:t>
            </w:r>
          </w:p>
        </w:tc>
        <w:tc>
          <w:p>
            <w:r>
              <w:t>优先权</w:t>
            </w:r>
          </w:p>
        </w:tc>
        <w:tc>
          <w:p>
            <w:r>
              <w:t>（预备使用）</w:t>
            </w:r>
          </w:p>
        </w:tc>
      </w:tr>
      <w:tr>
        <w:tc>
          <w:p>
            <w:r>
              <w:t/>
            </w:r>
          </w:p>
        </w:tc>
        <w:tc>
          <w:p>
            <w:r>
              <w:t>Releation</w:t>
            </w:r>
          </w:p>
        </w:tc>
        <w:tc>
          <w:p>
            <w:r>
              <w:t>描述两个Class关联关系</w:t>
            </w:r>
          </w:p>
        </w:tc>
        <w:tc>
          <w:p>
            <w:r>
              <w:t>设置Releationship Class自动生成</w:t>
            </w:r>
          </w:p>
        </w:tc>
      </w:tr>
      <w:tr>
        <w:tc>
          <w:p>
            <w:r>
              <w:t/>
            </w:r>
          </w:p>
        </w:tc>
        <w:tc>
          <w:p>
            <w:r>
              <w:t>Source</w:t>
            </w:r>
          </w:p>
        </w:tc>
        <w:tc>
          <w:p>
            <w:r>
              <w:t>关联关系中的源Class</w:t>
            </w:r>
          </w:p>
        </w:tc>
        <w:tc>
          <w:p>
            <w:r>
              <w:t>设置Releationship Class自动生成</w:t>
            </w:r>
          </w:p>
        </w:tc>
      </w:tr>
      <w:tr>
        <w:tc>
          <w:p>
            <w:r>
              <w:t/>
            </w:r>
          </w:p>
        </w:tc>
        <w:tc>
          <w:p>
            <w:r>
              <w:t>Target</w:t>
            </w:r>
          </w:p>
        </w:tc>
        <w:tc>
          <w:p>
            <w:r>
              <w:t>关联关系中的目标Class</w:t>
            </w:r>
          </w:p>
        </w:tc>
        <w:tc>
          <w:p>
            <w:r>
              <w:t>设置Releationship Class自动生成</w:t>
            </w:r>
          </w:p>
        </w:tc>
      </w:tr>
      <w:tr>
        <w:tc>
          <w:p>
            <w:r>
              <w:t>Relationship Class字段Relationship Class字段</w:t>
            </w:r>
          </w:p>
        </w:tc>
        <w:tc>
          <w:p>
            <w:r>
              <w:t>Name</w:t>
            </w:r>
          </w:p>
        </w:tc>
        <w:tc>
          <w:p>
            <w:r>
              <w:t>引用schema信息，同表1中字段；</w:t>
            </w:r>
          </w:p>
        </w:tc>
        <w:tc>
          <w:p>
            <w:r>
              <w:t>具有标识性即可</w:t>
            </w:r>
          </w:p>
        </w:tc>
      </w:tr>
      <w:tr>
        <w:tc>
          <w:p>
            <w:r>
              <w:t/>
            </w:r>
          </w:p>
        </w:tc>
        <w:tc>
          <w:p>
            <w:r>
              <w:t>DisplayLable</w:t>
            </w:r>
          </w:p>
        </w:tc>
        <w:tc>
          <w:p>
            <w:r>
              <w:t>显示名称</w:t>
            </w:r>
          </w:p>
        </w:tc>
        <w:tc>
          <w:p>
            <w:r>
              <w:t>具有标识性即可</w:t>
            </w:r>
          </w:p>
        </w:tc>
      </w:tr>
      <w:tr>
        <w:tc>
          <w:p>
            <w:r>
              <w:t/>
            </w:r>
          </w:p>
        </w:tc>
        <w:tc>
          <w:p>
            <w:r>
              <w:t>Schema</w:t>
            </w:r>
          </w:p>
        </w:tc>
        <w:tc>
          <w:p>
            <w:r>
              <w:t>当前关联关系所属的schema</w:t>
            </w:r>
          </w:p>
        </w:tc>
        <w:tc>
          <w:p>
            <w:r>
              <w:t>自动生成</w:t>
            </w:r>
          </w:p>
        </w:tc>
      </w:tr>
      <w:tr>
        <w:tc>
          <w:p>
            <w:r>
              <w:t/>
            </w:r>
          </w:p>
        </w:tc>
        <w:tc>
          <w:p>
            <w:r>
              <w:t>Description</w:t>
            </w:r>
          </w:p>
        </w:tc>
        <w:tc>
          <w:p>
            <w:r>
              <w:t>描述信息</w:t>
            </w:r>
          </w:p>
        </w:tc>
        <w:tc>
          <w:p>
            <w:r>
              <w:t>自行确定</w:t>
            </w:r>
          </w:p>
        </w:tc>
      </w:tr>
      <w:tr>
        <w:tc>
          <w:p>
            <w:r>
              <w:t/>
            </w:r>
          </w:p>
        </w:tc>
        <w:tc>
          <w:p>
            <w:r>
              <w:t>BaseClass</w:t>
            </w:r>
          </w:p>
        </w:tc>
        <w:tc>
          <w:p>
            <w:r>
              <w:t>继承的基类</w:t>
            </w:r>
          </w:p>
        </w:tc>
        <w:tc>
          <w:p>
            <w:r>
              <w:t>可选当前schema和引用schema中class</w:t>
            </w:r>
          </w:p>
        </w:tc>
      </w:tr>
      <w:tr>
        <w:tc>
          <w:p>
            <w:r>
              <w:t/>
            </w:r>
          </w:p>
        </w:tc>
        <w:tc>
          <w:p>
            <w:r>
              <w:t>Strength</w:t>
            </w:r>
          </w:p>
        </w:tc>
        <w:tc>
          <w:p>
            <w:r>
              <w:t>描述关联的强度</w:t>
            </w:r>
          </w:p>
        </w:tc>
        <w:tc>
          <w:p>
            <w:r>
              <w:t>(预留使用)</w:t>
            </w:r>
          </w:p>
        </w:tc>
      </w:tr>
      <w:tr>
        <w:tc>
          <w:p>
            <w:r>
              <w:t/>
            </w:r>
          </w:p>
        </w:tc>
        <w:tc>
          <w:p>
            <w:r>
              <w:t>StringthDirection</w:t>
            </w:r>
          </w:p>
        </w:tc>
        <w:tc>
          <w:p>
            <w:r>
              <w:t>描述关联的方向</w:t>
            </w:r>
          </w:p>
        </w:tc>
        <w:tc>
          <w:p>
            <w:r>
              <w:t>可选前向和后向</w:t>
            </w:r>
          </w:p>
        </w:tc>
      </w:tr>
      <w:tr>
        <w:tc>
          <w:p>
            <w:r>
              <w:t/>
            </w:r>
          </w:p>
        </w:tc>
        <w:tc>
          <w:p>
            <w:r>
              <w:t>SourceCardinality</w:t>
            </w:r>
          </w:p>
        </w:tc>
        <w:tc>
          <w:p>
            <w:r>
              <w:t>源class的基数，描述源实例与目标实例对应关系中源类实例的数量要求</w:t>
            </w:r>
          </w:p>
        </w:tc>
        <w:tc>
          <w:p>
            <w:r>
              <w:t>可取值为(0,1)和(0,N)</w:t>
            </w:r>
          </w:p>
        </w:tc>
      </w:tr>
      <w:tr>
        <w:tc>
          <w:p>
            <w:r>
              <w:t/>
            </w:r>
          </w:p>
        </w:tc>
        <w:tc>
          <w:p>
            <w:r>
              <w:t>SourcePolymorphic</w:t>
            </w:r>
          </w:p>
        </w:tc>
        <w:tc>
          <w:p>
            <w:r>
              <w:t>继承当前source class的子class是否添加为当前关系的source class</w:t>
            </w:r>
          </w:p>
        </w:tc>
        <w:tc>
          <w:p>
            <w:r>
              <w:t>默认为True</w:t>
            </w:r>
          </w:p>
        </w:tc>
      </w:tr>
      <w:tr>
        <w:tc>
          <w:p>
            <w:r>
              <w:t/>
            </w:r>
          </w:p>
        </w:tc>
        <w:tc>
          <w:p>
            <w:r>
              <w:t>SourceClass</w:t>
            </w:r>
          </w:p>
        </w:tc>
        <w:tc>
          <w:p>
            <w:r>
              <w:t>源class</w:t>
            </w:r>
          </w:p>
        </w:tc>
        <w:tc>
          <w:p>
            <w:r>
              <w:t>可选用当前schmea和引用schema中的class</w:t>
            </w:r>
          </w:p>
        </w:tc>
      </w:tr>
      <w:tr>
        <w:tc>
          <w:p>
            <w:r>
              <w:t/>
            </w:r>
          </w:p>
        </w:tc>
        <w:tc>
          <w:p>
            <w:r>
              <w:t>TargetCardinality</w:t>
            </w:r>
          </w:p>
        </w:tc>
        <w:tc>
          <w:p>
            <w:r>
              <w:t>目标class的基数，描述源实例与目标实例对应关系（一对一、一对多…）中目标类实例的数量要求</w:t>
            </w:r>
          </w:p>
        </w:tc>
        <w:tc>
          <w:p>
            <w:r>
              <w:t>可取值为(0,1)和(0,N)</w:t>
            </w:r>
          </w:p>
        </w:tc>
      </w:tr>
      <w:tr>
        <w:tc>
          <w:p>
            <w:r>
              <w:t/>
            </w:r>
          </w:p>
        </w:tc>
        <w:tc>
          <w:p>
            <w:r>
              <w:t>TargetPolymorphic</w:t>
            </w:r>
          </w:p>
        </w:tc>
        <w:tc>
          <w:p>
            <w:r>
              <w:t>继承当前target class的子class是否添加为当前关系的target class</w:t>
            </w:r>
          </w:p>
        </w:tc>
        <w:tc>
          <w:p>
            <w:r>
              <w:t>默认为True</w:t>
            </w:r>
          </w:p>
        </w:tc>
      </w:tr>
      <w:tr>
        <w:tc>
          <w:p>
            <w:r>
              <w:t/>
            </w:r>
          </w:p>
        </w:tc>
        <w:tc>
          <w:p>
            <w:r>
              <w:t>TargetClass</w:t>
            </w:r>
          </w:p>
        </w:tc>
        <w:tc>
          <w:p>
            <w:r>
              <w:t>源class</w:t>
            </w:r>
          </w:p>
        </w:tc>
        <w:tc>
          <w:p>
            <w:r>
              <w:t>可选用当前schmea和引用schema中的class</w:t>
            </w:r>
          </w:p>
        </w:tc>
      </w:tr>
    </w:tbl>
    <w:p>
      <w:r>
        <w:br/>
      </w:r>
    </w:p>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BIMBase二次开发教程（C++）V2.1_新插件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1" Target="media/image4.jpeg" Type="http://schemas.openxmlformats.org/officeDocument/2006/relationships/image"/><Relationship Id="rId12" Target="../customXml/item1.xml" Type="http://schemas.openxmlformats.org/officeDocument/2006/relationships/customXml"/><Relationship Id="rId13" Target="numbering.xml" Type="http://schemas.openxmlformats.org/officeDocument/2006/relationships/numbering"/><Relationship Id="rId14" Target="../customXml/item2.xml" Type="http://schemas.openxmlformats.org/officeDocument/2006/relationships/customXml"/><Relationship Id="rId15" Target="../customXml/item3.xml" Type="http://schemas.openxmlformats.org/officeDocument/2006/relationships/customXml"/><Relationship Id="rId16" Target="fontTable.xml" Type="http://schemas.openxmlformats.org/officeDocument/2006/relationships/fontTable"/><Relationship Id="rId17" Target="glossary/document.xml" Type="http://schemas.openxmlformats.org/officeDocument/2006/relationships/glossaryDocument"/><Relationship Id="rId2" Target="settings.xml" Type="http://schemas.openxmlformats.org/officeDocument/2006/relationships/settings"/><Relationship Id="rId3" Target="header1.xml" Type="http://schemas.openxmlformats.org/officeDocument/2006/relationships/header"/><Relationship Id="rId4" Target="header2.xml" Type="http://schemas.openxmlformats.org/officeDocument/2006/relationships/header"/><Relationship Id="rId5" Target="footer1.xml" Type="http://schemas.openxmlformats.org/officeDocument/2006/relationships/footer"/><Relationship Id="rId6" Target="footer2.xml" Type="http://schemas.openxmlformats.org/officeDocument/2006/relationships/footer"/><Relationship Id="rId7" Target="theme/theme1.xml" Type="http://schemas.openxmlformats.org/officeDocument/2006/relationships/theme"/><Relationship Id="rId8" Target="media/image1.jpeg" Type="http://schemas.openxmlformats.org/officeDocument/2006/relationships/image"/><Relationship Id="rId9" Target="media/image2.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