
<file path=[Content_Types].xml><?xml version="1.0" encoding="utf-8"?>
<Types xmlns="http://schemas.openxmlformats.org/package/2006/content-types">
  <Default ContentType="image/gif" Extension="gif"/>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BIMBase Python插件开发</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一.插件开发入门</w:t>
      </w:r>
    </w:p>
    <w:p/>
    <w:p>
      <w:pPr>
        <w:pStyle w:val="2"/>
      </w:pPr>
      <w:r>
        <w:t>BIMBase-Python插件开发文档</w:t>
      </w:r>
    </w:p>
    <w:p/>
    <w:p>
      <w:pPr>
        <w:pStyle w:val="3"/>
      </w:pPr>
      <w:r>
        <w:t>前言</w:t>
      </w:r>
    </w:p>
    <w:p>
      <w:r>
        <w:rPr>
          <w:b w:val="on"/>
        </w:rPr>
        <w:t>(1) 1.本手册仅供北京构力科技有限公司进行培训、教学使用，未经授权，不得用于其他任何活动。</w:t>
      </w:r>
    </w:p>
    <w:p>
      <w:r>
        <w:rPr>
          <w:b w:val="on"/>
        </w:rPr>
        <w:t>(2) 2.由于文字有限，可以搭配相关视频内容使用。点击此处跳转【BIMBase插件开发快速上手】教学视频</w:t>
      </w:r>
    </w:p>
    <w:p>
      <w:r>
        <w:rPr>
          <w:b w:val="on"/>
        </w:rPr>
        <w:t>(3) 3.学习本文前，请确保已认真阅读并学习BIMBasePython参数化组件建模（点击此处跳转使用手册）及BIMBase建模软件（点击此处跳转使用手册）</w:t>
      </w:r>
    </w:p>
    <w:p>
      <w:r/>
    </w:p>
    <w:p>
      <w:pPr>
        <w:pStyle w:val="3"/>
      </w:pPr>
      <w:r>
        <w:t>1 环境配置与基础开发</w:t>
      </w:r>
    </w:p>
    <w:p/>
    <w:p>
      <w:pPr>
        <w:pStyle w:val="3"/>
      </w:pPr>
      <w:r>
        <w:t>本章主要介绍如何安装BIMBase建模软件以及配置VSCode环境</w:t>
      </w:r>
    </w:p>
    <w:p>
      <w:r>
        <w:rPr>
          <w:b w:val="on"/>
        </w:rPr>
        <w:t>(1) 安装须知</w:t>
      </w:r>
    </w:p>
    <w:p>
      <w:r>
        <w:rPr>
          <w:b w:val="off"/>
        </w:rPr>
        <w:t>安装和环境配置前前请先退出其他程序，如有必要，可重启电脑后进行。BIMBase建模软件2024提供免费试用，下载安装后，登录即可正常使用。</w:t>
      </w:r>
    </w:p>
    <w:p>
      <w:r>
        <w:rPr>
          <w:b w:val="on"/>
        </w:rPr>
        <w:t>(2) 详细介绍请查看本章各节内容</w:t>
      </w:r>
    </w:p>
    <w:p>
      <w:pPr>
        <w:pStyle w:val="4"/>
      </w:pPr>
      <w:r>
        <w:t>1.1 软件安装与VSCode环境配置</w:t>
      </w:r>
    </w:p>
    <w:p/>
    <w:p>
      <w:pPr>
        <w:pStyle w:val="5"/>
      </w:pPr>
      <w:r>
        <w:t>完整步骤请查看Python参数化组件建模使用手册</w:t>
      </w:r>
    </w:p>
    <w:p>
      <w:r>
        <w:t>BIMBase建模软件下载安装</w:t>
        <w:br/>
        <w:t>VSCODE下载安装及配置</w:t>
        <w:br/>
        <w:t>环境及插件配置调整</w:t>
      </w:r>
    </w:p>
    <w:p/>
    <w:p>
      <w:pPr>
        <w:pStyle w:val="5"/>
      </w:pPr>
      <w:r>
        <w:t>1.1.1 官网下载软件（以下内容为简化版内容）</w:t>
      </w:r>
    </w:p>
    <w:p>
      <w:r/>
    </w:p>
    <w:p>
      <w:r>
        <w:rPr>
          <w:b w:val="off"/>
        </w:rPr>
        <w:t>操作系统：win10、win11 64位操作系统 最低配置：4G内存，酷睿i5 推荐配置：8G内存，酷睿i7 增加内存，提高CPU GPU频率，使用固态硬盘对提高运行速度有明显提升</w:t>
      </w:r>
    </w:p>
    <w:p>
      <w:r>
        <w:rPr>
          <w:b w:val="on"/>
        </w:rPr>
        <w:t>(1) 下载地址：</w:t>
      </w:r>
    </w:p>
    <w:p>
      <w:r>
        <w:rPr>
          <w:b w:val="off"/>
        </w:rPr>
        <w:t>BIMBase 建模软件 2024：</w:t>
        <w:t>https://match.pkpm.cn/app/download</w:t>
        <w:br/>
        <w:t>BIMBase 浏览器：</w:t>
        <w:t>https://lite.bimbase.pkpm.cn/?utm_source=DWPX</w:t>
      </w:r>
    </w:p>
    <w:p>
      <w:r/>
    </w:p>
    <w:p/>
    <w:p>
      <w:pPr>
        <w:pStyle w:val="5"/>
      </w:pPr>
      <w:r>
        <w:t>1.1.2 BIMBase建模软件安装</w:t>
      </w:r>
    </w:p>
    <w:p>
      <w:r>
        <w:drawing>
          <wp:inline distT="0" distR="0" distB="0" distL="0">
            <wp:extent cx="5238750" cy="3438525"/>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0" cy="3438525"/>
                    </a:xfrm>
                    <a:prstGeom prst="rect">
                      <a:avLst/>
                    </a:prstGeom>
                  </pic:spPr>
                </pic:pic>
              </a:graphicData>
            </a:graphic>
          </wp:inline>
        </w:drawing>
      </w:r>
    </w:p>
    <w:p>
      <w:r>
        <w:rPr>
          <w:b w:val="on"/>
        </w:rPr>
        <w:t>(2) 双击安装包运行后指定安装路径，点击开始安装，稍等片刻即可完成安装，需要注意要牢记BIMBase的安装路径，文档大多数操作都要根据安装路径去查找文件。</w:t>
      </w:r>
    </w:p>
    <w:p>
      <w:r/>
    </w:p>
    <w:p/>
    <w:p>
      <w:pPr>
        <w:pStyle w:val="5"/>
      </w:pPr>
      <w:r>
        <w:t>1.1.3 开发环境IDE如何配置</w:t>
      </w:r>
    </w:p>
    <w:p>
      <w:r>
        <w:rPr>
          <w:b w:val="on"/>
        </w:rPr>
        <w:t>(3) 1.1.3.1 VSCode安装</w:t>
      </w:r>
    </w:p>
    <w:p>
      <w:r>
        <w:rPr>
          <w:b w:val="off"/>
        </w:rPr>
        <w:t>IDE 全称为集成开发环境，是用于提供程序开发环境的应用程序。这里我们推荐使用微软旗下的IDE:VS Code，安装教程可参考此CSDN文章。</w:t>
        <w:br/>
        <w:t>https://blog.csdn.net/msdcp/article/details/127033151</w:t>
      </w:r>
    </w:p>
    <w:p>
      <w:r>
        <w:rPr>
          <w:b w:val="on"/>
        </w:rPr>
        <w:t>(4) 1.1.3.2 VSCode插件配置</w:t>
      </w:r>
    </w:p>
    <w:p>
      <w:r>
        <w:rPr>
          <w:b w:val="off"/>
        </w:rPr>
        <w:t>BIMBase建模软件内置了python3.7.9，因此无需额外下载python即可运行。在安装最新VS Code后，需要在【扩展】中安装所需插件：</w:t>
        <w:t>Chinese（Simplified）</w:t>
        <w:t>、</w:t>
        <w:t>Python</w:t>
        <w:t>、</w:t>
        <w:t>Pylance</w:t>
      </w:r>
    </w:p>
    <w:p/>
    <w:p>
      <w:pPr>
        <w:jc w:val="center"/>
      </w:pPr>
      <w:r>
        <w:t/>
      </w:r>
    </w:p>
    <w:p>
      <w:r>
        <w:rPr>
          <w:b w:val="on"/>
        </w:rPr>
        <w:t>(5) 1.1.3.3 Python解释器配置</w:t>
      </w:r>
    </w:p>
    <w:p>
      <w:r/>
      <w:r>
        <w:rPr>
          <w:b w:val="on"/>
        </w:rPr>
        <w:t>BIMBase-Python解释器安装不同于常规Python或者Anaconda</w:t>
      </w:r>
      <w:r>
        <w:rPr>
          <w:b w:val="off"/>
        </w:rPr>
        <w:br/>
        <w:t>接下来我们配置解释器路径，因为很多用户的电脑通常会有多个版本Python，为防止相互干扰，BIMBase内置的Python不会添加到系统环境变量中，VSCode无法自动识别找到Python，需要手动配置。</w:t>
      </w:r>
    </w:p>
    <w:p/>
    <w:p>
      <w:r>
        <w:t>● 选择“文件” -&gt; “打开文件夹” -&gt; 打开已经准备好的用来维护的文件夹</w:t>
        <w:br/>
      </w:r>
      <w:r>
        <w:t>● 右键VScode内“资源管理器”空白区域 -&gt; “新建文件” -&gt; 命名为”test.py”（必须包含后缀.py）</w:t>
        <w:br/>
      </w:r>
      <w:r>
        <w:t>● 也可在构件库社区网站下载模型Python代码:</w:t>
        <w:br/>
      </w:r>
      <w:r>
        <w:t>● 点击test.py -&gt; 在右侧代码编辑区域的右下角点击“选择解释器”或显示为3.XX(X为数字)的区域</w:t>
        <w:br/>
      </w:r>
      <w:r>
        <w:t>● 点击上方“选择解释器”窗口内的“输入解释器路径” -&gt; “查找”</w:t>
        <w:br/>
      </w:r>
      <w:r>
        <w:t>● 如下图所示，按照流程找到路径</w:t>
        <w:br/>
      </w:r>
      <w:r>
        <w:t>● ，即可完成路径配置。</w:t>
        <w:br/>
      </w:r>
      <w:r>
        <w:t>● 输入代码</w:t>
        <w:br/>
      </w:r>
      <w:r>
        <w:t>● 运行代码（按F5键或点击VSCode菜单栏重点”运行”-“调试”）</w:t>
        <w:br/>
      </w:r>
      <w:r>
        <w:t>● 下方终端显示了版本号且不报错，则配置完成</w:t>
        <w:br/>
      </w:r>
    </w:p>
    <w:p>
      <w:r>
        <w:rPr>
          <w:b w:val="on"/>
        </w:rPr>
        <w:t>(6) 调整插件版本并取消自动更新，点击下方内容查看完整内容</w:t>
      </w:r>
    </w:p>
    <w:p>
      <w:r>
        <w:t>点击此处查看完整内容</w:t>
      </w:r>
    </w:p>
    <w:p>
      <w:pPr>
        <w:pStyle w:val="4"/>
      </w:pPr>
      <w:r>
        <w:t>1.2 软件界面介绍与基础概念</w:t>
      </w:r>
    </w:p>
    <w:p/>
    <w:p>
      <w:pPr>
        <w:pStyle w:val="5"/>
      </w:pPr>
      <w:r>
        <w:t>1.2.1 软件界面介绍</w:t>
      </w:r>
    </w:p>
    <w:p>
      <w:r>
        <w:rPr>
          <w:b w:val="off"/>
        </w:rPr>
        <w:t>首次打开BIMBase建模软件的界面如下图所示，主要包含了</w:t>
        <w:t>【Ribbon菜单】</w:t>
        <w:t>、</w:t>
        <w:t>【属性栏】</w:t>
        <w:t>、</w:t>
        <w:t>【视图盒子】</w:t>
        <w:t>、</w:t>
        <w:t>【命令栏】</w:t>
        <w:t>和</w:t>
        <w:t>【全局坐标系】</w:t>
        <w:t>:</w:t>
        <w:br/>
        <w:drawing>
          <wp:inline distT="0" distR="0" distB="0" distL="0">
            <wp:extent cx="5238750" cy="3057525"/>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3057525"/>
                    </a:xfrm>
                    <a:prstGeom prst="rect">
                      <a:avLst/>
                    </a:prstGeom>
                  </pic:spPr>
                </pic:pic>
              </a:graphicData>
            </a:graphic>
          </wp:inline>
        </w:drawing>
      </w:r>
    </w:p>
    <w:p>
      <w:r>
        <w:rPr>
          <w:b w:val="on"/>
        </w:rPr>
        <w:t>(1) 【视图盒子】：单击视图盒子的点、线、面都可以旋转视图到指定角度，也可以左键拖动视图盒子实现任意角度旋转。</w:t>
      </w:r>
    </w:p>
    <w:p>
      <w:r>
        <w:rPr>
          <w:b w:val="on"/>
        </w:rPr>
        <w:t>(2) 【命令栏】：通过输入命令快速启动某些服务或功能，双击【insert】键可以开启联想输入。</w:t>
      </w:r>
    </w:p>
    <w:p>
      <w:r>
        <w:rPr>
          <w:b w:val="on"/>
        </w:rPr>
        <w:t>(3) 【属性栏】：当点击一个构件后，可以在属性栏查看其属性列表和数值，通过右键菜单对属性栏进行开启和关闭。</w:t>
      </w:r>
    </w:p>
    <w:p>
      <w:r>
        <w:rPr>
          <w:b w:val="on"/>
        </w:rPr>
        <w:t>(4) 【全局坐标系】：用于全局定位模型位置，通常模型应默认布置再全局坐标系原点。</w:t>
      </w:r>
    </w:p>
    <w:p>
      <w:r>
        <w:rPr>
          <w:b w:val="off"/>
        </w:rPr>
        <w:t>这里我们要着重介绍下</w:t>
        <w:t>【Ribbon菜单】</w:t>
        <w:t>相关内容，Python插件安装成功后会以Ribbon菜单的形式存在，详细结构如下图所示：</w:t>
        <w:br/>
        <w:drawing>
          <wp:inline distT="0" distR="0" distB="0" distL="0">
            <wp:extent cx="5238750" cy="609600"/>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5238750" cy="609600"/>
                    </a:xfrm>
                    <a:prstGeom prst="rect">
                      <a:avLst/>
                    </a:prstGeom>
                  </pic:spPr>
                </pic:pic>
              </a:graphicData>
            </a:graphic>
          </wp:inline>
        </w:drawing>
        <w:br/>
        <w:t>首先整个区域我们称为</w:t>
        <w:t>【Ribbon菜单】</w:t>
        <w:t>，最上方可以点击切换的部分称为</w:t>
        <w:t>【页签】</w:t>
        <w:t>，每个可以点击具有实际功能的部分称为</w:t>
        <w:t>【按钮】</w:t>
        <w:t>，按照按钮功能进行分类显示的下方标签称为</w:t>
        <w:t>【面板】</w:t>
        <w:t>。每个部分的英文名称会一一对应插件配置文件中的控制区域，详细内容会在插件封装章节中进行阐述。</w:t>
      </w:r>
    </w:p>
    <w:p/>
    <w:p>
      <w:pPr>
        <w:pStyle w:val="5"/>
      </w:pPr>
      <w:r>
        <w:t>1.2.2 基础概念与名词解释</w:t>
      </w:r>
    </w:p>
    <w:p>
      <w:r>
        <w:rPr>
          <w:b w:val="on"/>
        </w:rPr>
        <w:t>(5) 【Python构件】：BIMBase建模软件支持多种类型的构件生成导入，如SKP、OBJ、IFC、RFA等。基于Python二次开发生成的模型我们称之为Python构件，因其具有最佳适配Python插件的能力，通常会更多的使用python构件完成插件开发相关工作。</w:t>
      </w:r>
    </w:p>
    <w:p>
      <w:r>
        <w:rPr>
          <w:b w:val="on"/>
        </w:rPr>
        <w:t>(6) 【Python脚本】：通常指的是基于Python编写的功能性或模型脚本，其本质是后缀为.py文件，要注意Python脚本和Python构件的区别。</w:t>
      </w:r>
    </w:p>
    <w:p>
      <w:r>
        <w:rPr>
          <w:b w:val="on"/>
        </w:rPr>
        <w:t>(7) 【bfa构件】：之前提到的各种类型构件虽然支持导入，但是其本质上存储格式仍未统一，为方便构件管理，我们会最后将各类构件都统一导出为bfa构件（即后缀为.bfa的文件），其仍具备原模型的特性（造型、参数化接口等），但不需要依赖任何其他环境即可生成布置（比如Python构件每次生成需要打开VS Code才能生成）。</w:t>
      </w:r>
    </w:p>
    <w:p>
      <w:r>
        <w:rPr>
          <w:b w:val="on"/>
        </w:rPr>
        <w:t>(8) 【参数化】：参数化指的是模型的一些属性可以根据具体需求随时调整。而不是“写死”的数据。例如一个桌子的长度会随着使用场景不同而有所变化，那么我们可以将桌子长度“参数化”，根据输入的数值生成所需长度的桌子，这时，我们称这类模型为【参数化模型】，桌子长度可以叫做该模型的【参数化接口】，详细内容会在第3章阐述。</w:t>
      </w:r>
    </w:p>
    <w:p>
      <w:r>
        <w:rPr>
          <w:b w:val="on"/>
        </w:rPr>
        <w:t>(9) 【p3d文件】：以上概念均针对单个构件，通常在布置场景时都是多个构件共同使用，可以保存整个场景的所有内容的文件叫做p3d文件，文件后缀为.p3d。</w:t>
      </w:r>
    </w:p>
    <w:p>
      <w:pPr>
        <w:pStyle w:val="3"/>
      </w:pPr>
      <w:r>
        <w:t>2 Python插件开发</w:t>
      </w:r>
    </w:p>
    <w:p/>
    <w:p>
      <w:pPr>
        <w:pStyle w:val="3"/>
      </w:pPr>
      <w:r>
        <w:t>Python插件开发功能</w:t>
      </w:r>
    </w:p>
    <w:p>
      <w:r>
        <w:rPr>
          <w:b w:val="on"/>
        </w:rPr>
        <w:t>(1) BIMBase建模软件提供的Python插件开发功能可以满足绝大多数场景的使用需求。</w:t>
      </w:r>
    </w:p>
    <w:p>
      <w:r>
        <w:rPr>
          <w:b w:val="off"/>
        </w:rPr>
        <w:t>得益于Python丰富的第三方库和BIMBase建模软件的pyp3d接口库，细到模型属性提质、大到AI大模型生成式建模，都可以在Python插件中得以实现，插件机制架构图如下所示。</w:t>
      </w:r>
    </w:p>
    <w:p>
      <w:r>
        <w:rPr>
          <w:b w:val="on"/>
        </w:rPr>
        <w:t>(2) 如果我不会python怎么办</w:t>
      </w:r>
    </w:p>
    <w:p>
      <w:r>
        <w:rPr>
          <w:b w:val="off"/>
        </w:rPr>
        <w:t>不会python的朋友不用担心，BIMBase-Python开发所用专业知识较少，遇到问题随用随查，让我们先跟着手册继续向下走吧。</w:t>
        <w:br/>
        <w:drawing>
          <wp:inline distT="0" distR="0" distB="0" distL="0">
            <wp:extent cx="5238750" cy="2219325"/>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5238750" cy="2219325"/>
                    </a:xfrm>
                    <a:prstGeom prst="rect">
                      <a:avLst/>
                    </a:prstGeom>
                  </pic:spPr>
                </pic:pic>
              </a:graphicData>
            </a:graphic>
          </wp:inline>
        </w:drawing>
      </w:r>
    </w:p>
    <w:p>
      <w:pPr>
        <w:pStyle w:val="4"/>
      </w:pPr>
      <w:r>
        <w:t>2.1 Python插件开发标准工作流</w:t>
      </w:r>
    </w:p>
    <w:p>
      <w:r>
        <w:rPr>
          <w:b w:val="off"/>
        </w:rPr>
        <w:t>本小节将为大家展示一个最基础最精简的插件是如何形成的、每个配置在何处生效、每个文件夹是做什么用的、这些基础问题将有详尽的回答。</w:t>
      </w:r>
    </w:p>
    <w:p/>
    <w:p>
      <w:pPr>
        <w:pStyle w:val="5"/>
      </w:pPr>
      <w:r>
        <w:t>2.1.1 BIMBase的Python路径概念及其分工</w:t>
      </w:r>
    </w:p>
    <w:p>
      <w:r>
        <w:rPr>
          <w:b w:val="off"/>
        </w:rPr>
        <w:t>每一个软件都有自己的安装路径，同样的，BIMBase的默认安装路径一般在C:/Program Files下，BIMBase文件夹内部的PythonScript中存放着软件中与python相关的全部内容。</w:t>
      </w:r>
    </w:p>
    <w:p>
      <w:r>
        <w:rPr>
          <w:b w:val="on"/>
        </w:rPr>
        <w:t>(1) 【python-3.7.9-embed-amd64】: 该文件夹中包含内置解释器python.exe，可以避免安装的繁琐流程，直接在Visual Studio Code中直接调用，另外在Lib/site-packages下放置numpy等众多第三方库，为编写插件提供便利。其中，pyp3d文件夹为python二次开发专用功能包，提供了丰富的造型接口并在持续不断地更新迭代。</w:t>
      </w:r>
    </w:p>
    <w:p>
      <w:r>
        <w:rPr>
          <w:b w:val="on"/>
        </w:rPr>
        <w:t>(2) 【ParamComponentLib】:内有“构建资源库”和“行业构件库”两个文件夹，里面包含各个行业模型的python脚本和其对应的Bfa。Bfa用于定义和保存构建物件（如窗户、门、家具等）的几何形状、参数和关联逻辑等信息，可以被多次重复使用，避免了同一脚本多次运行的繁琐。</w:t>
      </w:r>
    </w:p>
    <w:p>
      <w:r>
        <w:rPr>
          <w:b w:val="on"/>
        </w:rPr>
        <w:t>(3) 【BFAComponentLib】:存放参数化组件样例，包括直线、弧线、立方体、圆柱体、球等基本体的python实例以及相对应的Bfa，供python教学使用。</w:t>
      </w:r>
    </w:p>
    <w:p/>
    <w:p>
      <w:pPr>
        <w:pStyle w:val="5"/>
      </w:pPr>
      <w:r>
        <w:t>2.1.2 三步走标准插件开发</w:t>
      </w:r>
    </w:p>
    <w:p>
      <w:r>
        <w:rPr>
          <w:b w:val="on"/>
        </w:rPr>
        <w:t>(4) 2.1.2.1 第一步-新建插件：</w:t>
      </w:r>
    </w:p>
    <w:p>
      <w:r>
        <w:rPr>
          <w:b w:val="on"/>
        </w:rPr>
        <w:t>(5) 1. 打开BIMBase软件，在菜单栏的“插件扩展”目录下找到“插件开发”按钮</w:t>
      </w:r>
    </w:p>
    <w:p>
      <w:r>
        <w:drawing>
          <wp:inline distT="0" distR="0" distB="0" distL="0">
            <wp:extent cx="5238750" cy="1524000"/>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5238750" cy="1524000"/>
                    </a:xfrm>
                    <a:prstGeom prst="rect">
                      <a:avLst/>
                    </a:prstGeom>
                  </pic:spPr>
                </pic:pic>
              </a:graphicData>
            </a:graphic>
          </wp:inline>
        </w:drawing>
      </w:r>
    </w:p>
    <w:p>
      <w:r>
        <w:rPr>
          <w:b w:val="on"/>
        </w:rPr>
        <w:t>(6) 2. 点击插件开发按钮，进入VSCODE进行编辑</w:t>
      </w:r>
    </w:p>
    <w:p>
      <w:r>
        <w:rPr>
          <w:b w:val="off"/>
        </w:rPr>
        <w:t>正常情况下会自动打开VSCODE并进入plugin文件编辑状态（部分电脑可能需要提前启动VSCODE）</w:t>
        <w:br/>
        <w:drawing>
          <wp:inline distT="0" distR="0" distB="0" distL="0">
            <wp:extent cx="5238750" cy="2838450"/>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5238750" cy="2838450"/>
                    </a:xfrm>
                    <a:prstGeom prst="rect">
                      <a:avLst/>
                    </a:prstGeom>
                  </pic:spPr>
                </pic:pic>
              </a:graphicData>
            </a:graphic>
          </wp:inline>
        </w:drawing>
      </w:r>
    </w:p>
    <w:p>
      <w:r>
        <w:rPr>
          <w:b w:val="on"/>
        </w:rPr>
        <w:t>(7) 如未自动启动VSCODE并弹出页面，请点击【打开源码目录】按钮</w:t>
      </w:r>
    </w:p>
    <w:p>
      <w:r>
        <w:rPr>
          <w:b w:val="off"/>
        </w:rPr>
        <w:drawing>
          <wp:inline distT="0" distR="0" distB="0" distL="0">
            <wp:extent cx="5238750" cy="1495425"/>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5238750" cy="1495425"/>
                    </a:xfrm>
                    <a:prstGeom prst="rect">
                      <a:avLst/>
                    </a:prstGeom>
                  </pic:spPr>
                </pic:pic>
              </a:graphicData>
            </a:graphic>
          </wp:inline>
        </w:drawing>
        <w:br/>
        <w:t>打开本地文件夹后，使用VSCODE打开对应Plugin文件。默认名称为Sample.pyplugin</w:t>
      </w:r>
    </w:p>
    <w:p>
      <w:r>
        <w:rPr>
          <w:b w:val="on"/>
        </w:rPr>
        <w:t>(8) 请注意，如果文件打开出现乱码，需要在右下角选择UTF-8格式并重新打开文件。Visual Studio Code截图如下所示</w:t>
      </w:r>
    </w:p>
    <w:p>
      <w:r>
        <w:drawing>
          <wp:inline distT="0" distR="0" distB="0" distL="0">
            <wp:extent cx="5238750" cy="2809875"/>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5238750" cy="2809875"/>
                    </a:xfrm>
                    <a:prstGeom prst="rect">
                      <a:avLst/>
                    </a:prstGeom>
                  </pic:spPr>
                </pic:pic>
              </a:graphicData>
            </a:graphic>
          </wp:inline>
        </w:drawing>
      </w:r>
    </w:p>
    <w:p>
      <w:r>
        <w:rPr>
          <w:b w:val="on"/>
        </w:rPr>
        <w:t>(9) 2.1.2.2 第二步-插件开发和菜单配置：</w:t>
      </w:r>
    </w:p>
    <w:p>
      <w:r>
        <w:rPr>
          <w:b w:val="off"/>
        </w:rPr>
        <w:t>插件包内配置文件职责及功能如下</w:t>
      </w:r>
    </w:p>
    <w:p>
      <w:r>
        <w:rPr>
          <w:b w:val="on"/>
        </w:rPr>
        <w:t>(10) 【model.py】:模板文件model.py以最简单的Cube脚本为例，包含了立方体的参数设置、造型以及布置流程</w:t>
      </w:r>
    </w:p>
    <w:p>
      <w:r>
        <w:rPr>
          <w:b w:val="on"/>
        </w:rPr>
        <w:t>(11) 【SystemConfig_BIMBase.pyplugin】:该文件本质为xml格式，清晰地描述插件的含义和结构，包含了插件菜单配置信息以及所需的python脚本。插件共分为两种类型，一种为执行python脚本，另一种则为跳转至对应的Bfa构件库文件。具体内容如下图所示：</w:t>
      </w:r>
    </w:p>
    <w:p>
      <w:r>
        <w:drawing>
          <wp:inline distT="0" distR="0" distB="0" distL="0">
            <wp:extent cx="5238750" cy="192405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5238750" cy="1924050"/>
                    </a:xfrm>
                    <a:prstGeom prst="rect">
                      <a:avLst/>
                    </a:prstGeom>
                  </pic:spPr>
                </pic:pic>
              </a:graphicData>
            </a:graphic>
          </wp:inline>
        </w:drawing>
      </w:r>
    </w:p>
    <w:p>
      <w:r>
        <w:rPr>
          <w:b w:val="off"/>
        </w:rPr>
        <w:t>第一行是pyplugin文档声明，该声明为必须条件，它定义了文档的版本和所使用的字符编码。</w:t>
      </w:r>
    </w:p>
    <w:p>
      <w:r>
        <w:rPr>
          <w:b w:val="on"/>
        </w:rPr>
        <w:t>(12) 【BfaLibName】：若插件类型为跳转至Bfa构件库，该字段应填写对应的Bfa文件夹，该字段可为空。</w:t>
      </w:r>
    </w:p>
    <w:p>
      <w:r>
        <w:rPr>
          <w:b w:val="on"/>
        </w:rPr>
        <w:t>(13) 【PluginVersion】：记录Plugin的版本信息，当前为1.0.6版本，该值不可为空。</w:t>
      </w:r>
    </w:p>
    <w:p>
      <w:r>
        <w:rPr>
          <w:b w:val="on"/>
        </w:rPr>
        <w:t>(14) 【LoadStatus】：描述当前插件的加载情况，默认为true，即软件启动时便同时加载，若修改为false，则做过滤处理，不予加载。</w:t>
      </w:r>
    </w:p>
    <w:p>
      <w:r>
        <w:rPr>
          <w:b w:val="on"/>
        </w:rPr>
        <w:t>(15) 【Category】：该字段内部包含ribbon的配置信息，包含目录、面板、按钮的名称，用户可自由操作该插件在菜单中显示的位置。以上图为例，在菜单中点击“cube”按钮后，即执行model.py脚本。iconPath为插件按钮的图标位置，该值不可为空。</w:t>
      </w:r>
    </w:p>
    <w:p>
      <w:r>
        <w:rPr>
          <w:b w:val="on"/>
        </w:rPr>
        <w:t>(16) 【command】：该配置字段最为关键，决定了此配置按钮点击后执行哪个python脚本文件</w:t>
      </w:r>
    </w:p>
    <w:p>
      <w:r>
        <w:rPr>
          <w:b w:val="on"/>
        </w:rPr>
        <w:t>(17) 模型脚本model.py</w:t>
      </w:r>
    </w:p>
    <w:p/>
    <w:p>
      <w:r>
        <w:t xml:space="preserve">●  </w:t>
        <w:br/>
      </w:r>
      <w:r>
        <w:t xml:space="preserve">●  </w:t>
        <w:br/>
      </w:r>
    </w:p>
    <w:p>
      <w:r>
        <w:rPr>
          <w:b w:val="on"/>
        </w:rPr>
        <w:t>(18) 此时回到BIMBase软件中，可以看到立方体已经生成，用户可以把它布置在任何位置。</w:t>
      </w:r>
    </w:p>
    <w:p/>
    <w:p>
      <w:pPr>
        <w:jc w:val="center"/>
      </w:pPr>
      <w:r>
        <w:t/>
      </w:r>
    </w:p>
    <w:p/>
    <w:p>
      <w:r>
        <w:rPr>
          <w:b w:val="on"/>
        </w:rPr>
        <w:t>(19) 2.1.2.3 第三步-插件加载进BIMBase：</w:t>
      </w:r>
    </w:p>
    <w:p>
      <w:r>
        <w:rPr>
          <w:b w:val="off"/>
        </w:rPr>
        <w:t>至此，插件开发完毕，但是——</w:t>
      </w:r>
    </w:p>
    <w:p>
      <w:r>
        <w:rPr>
          <w:b w:val="on"/>
        </w:rPr>
        <w:t>(20) 如何将插件加载到BIMBase软件内呢？</w:t>
      </w:r>
    </w:p>
    <w:p>
      <w:r>
        <w:rPr>
          <w:b w:val="off"/>
        </w:rPr>
        <w:t>在用户开发，编辑和修改插件的过程中，相关文件都存放在“C:\ProgramData\PKPM\BIMBase\Plugins\Pro\V1.6\pythonplugin”文件夹中（版本号随软件更新而变动）</w:t>
      </w:r>
    </w:p>
    <w:p>
      <w:r>
        <w:rPr>
          <w:b w:val="on"/>
        </w:rPr>
        <w:t>(21) 1.如何快速更新插件至Ribbon菜单</w:t>
      </w:r>
    </w:p>
    <w:p>
      <w:r>
        <w:rPr>
          <w:b w:val="off"/>
        </w:rPr>
        <w:t>当我们编辑好脚本和pyplugin文件后，BIMBase建模软件的菜单中并不能第一时间立刻显示出我们的插件。我们需要在BIMBase建模软件的命令行中输入以下命令并回车，即可刷新菜单栏，无需重新启动BIMBase建模软件。</w:t>
        <w:br/>
        <w:t>命令如下：refreshRibbonAll</w:t>
        <w:br/>
        <w:t>（命令无需区分大小写）</w:t>
        <w:br/>
        <w:drawing>
          <wp:inline distT="0" distR="0" distB="0" distL="0">
            <wp:extent cx="5238750" cy="1123950"/>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5238750" cy="1123950"/>
                    </a:xfrm>
                    <a:prstGeom prst="rect">
                      <a:avLst/>
                    </a:prstGeom>
                  </pic:spPr>
                </pic:pic>
              </a:graphicData>
            </a:graphic>
          </wp:inline>
        </w:drawing>
      </w:r>
    </w:p>
    <w:p>
      <w:r>
        <w:rPr>
          <w:b w:val="on"/>
        </w:rPr>
        <w:t>(22) 2. 插件排序</w:t>
      </w:r>
    </w:p>
    <w:p>
      <w:r>
        <w:rPr>
          <w:b w:val="off"/>
        </w:rPr>
        <w:t>用户可通过修改文件夹名称来改变插件按钮对应的位置：</w:t>
      </w:r>
    </w:p>
    <w:p/>
    <w:p>
      <w:pPr>
        <w:jc w:val="center"/>
      </w:pPr>
      <w:r>
        <w:t/>
      </w:r>
    </w:p>
    <w:p/>
    <w:p>
      <w:r>
        <w:rPr>
          <w:b w:val="on"/>
        </w:rPr>
        <w:t>(23) 3.排序方式</w:t>
      </w:r>
    </w:p>
    <w:p>
      <w:r>
        <w:rPr>
          <w:b w:val="off"/>
        </w:rPr>
        <w:t>文件夹名称前方的数字代表插件在菜单中的顺序，可以方便快捷的在软件菜单内使用自己创建的插件。帮助应始终在菜单的最后位置，修改后重新启动BIMBase，菜单位置如下图所示：</w:t>
      </w:r>
    </w:p>
    <w:p/>
    <w:p>
      <w:pPr>
        <w:jc w:val="center"/>
      </w:pPr>
      <w:r>
        <w:t/>
      </w:r>
    </w:p>
    <w:p/>
    <w:p>
      <w:pPr>
        <w:pStyle w:val="4"/>
      </w:pPr>
      <w:r>
        <w:t>2.2 实战Python组件库插件开发</w:t>
      </w:r>
    </w:p>
    <w:p/>
    <w:p>
      <w:pPr>
        <w:pStyle w:val="4"/>
      </w:pPr>
      <w:r>
        <w:t>如何建立一个组件库插件</w:t>
      </w:r>
    </w:p>
    <w:p>
      <w:r>
        <w:rPr>
          <w:b w:val="off"/>
        </w:rPr>
        <w:t>当我们建立好一个完整组件库时（包含各级文件夹分级、Py文件和BFA文件），我们就可以将其通过插件形式，将其变为一个组件库插件</w:t>
        <w:br/>
        <w:t>如何打包bfa（无图版)</w:t>
        <w:br/>
        <w:t>如何打包bfa（有图版）</w:t>
      </w:r>
    </w:p>
    <w:p/>
    <w:p>
      <w:pPr>
        <w:pStyle w:val="5"/>
      </w:pPr>
      <w:r>
        <w:t>如何配置组件库插件</w:t>
      </w:r>
    </w:p>
    <w:p>
      <w:r>
        <w:rPr>
          <w:b w:val="on"/>
        </w:rPr>
        <w:t>(1) 1. 首先，我们要按照组件模型分类，分好文件夹层级，例如施工场布组件库</w:t>
      </w:r>
    </w:p>
    <w:p>
      <w:r>
        <w:t>1.插件名称为施工场布，下面分设1-7共七个文件夹，每个文件夹下又细分为多个文件夹</w:t>
        <w:br/>
      </w:r>
      <w:r>
        <w:t>2.如1-建构筑物下又设置了5个文件夹</w:t>
        <w:br/>
      </w:r>
    </w:p>
    <w:p>
      <w:r>
        <w:rPr>
          <w:b w:val="on"/>
        </w:rPr>
        <w:t>(2) 2. 我们需要配置施工场布组件库的Plugin文件</w:t>
      </w:r>
    </w:p>
    <w:p>
      <w:r>
        <w:t>1.注意，Pyplugin文件需要和插件最外层文件夹处于同级目录下，插件plugin文件名称应当和插件文件夹名称一致</w:t>
        <w:br/>
      </w:r>
      <w:r>
        <w:t>2.编辑plugin文件 需要注意，第一行的xml verion和encoding不需要修改。需要我们修改的是从第三行开始 首先，因为这是一个组件库插件，所以需要填写BfaLibName，填写时注意格式以及“/”的所在位置。 组件库名称是施工场布，所以我们在这里写施工场布即可。 PluginVersion，目前是1.0.6（截止2025年8月更新为止） LoadStatus这里使用true即可</w:t>
        <w:br/>
      </w:r>
      <w:r>
        <w:t>3.接下来，就是配置Ribbion菜单了。需要配置Categroy，Panel和Button 他们在建模软件中所对应的位置如下图所示</w:t>
        <w:br/>
      </w:r>
    </w:p>
    <w:p>
      <w:r>
        <w:rPr>
          <w:b w:val="on"/>
        </w:rPr>
        <w:t>(3) 所以，我们需要配置一个Category，多个Panel，每个Panel下会有一个或多个Button，我们需要实现的是点击Button就会跳转至对应的组件库位置，而不是启动某个Py文件</w:t>
      </w:r>
    </w:p>
    <w:p>
      <w:r>
        <w:rPr>
          <w:b w:val="off"/>
        </w:rPr>
        <w:t>我们的插件是施工场布插件，所以我们就给Category起名为“施工场布”，前面提到过，施工场布文件夹下有7个细分文件夹，那么就对应着7个Panel。这7个细分文件夹下还有各自的细分文件夹，这就对应着每个Panel下的button</w:t>
        <w:br/>
        <w:t>因此，我们的第一个panel的名字就起名为“建/构筑物”。注意，Plugin文件中的Category、Panel和Button的名字（字符串）不需要和文件夹名称一致</w:t>
        <w:br/>
        <w:t>【1-建构筑物】文件夹下有五个细分文件夹，那么我们就需要创建5个对应的button。这5个button的名字就根据其文件夹名字命名即可。</w:t>
        <w:br/>
        <w:t>Commond一行中，填写的是Button所在的相对位置。</w:t>
      </w:r>
    </w:p>
    <w:p>
      <w:r>
        <w:rPr>
          <w:b w:val="on"/>
        </w:rPr>
        <w:t>(4) 如果填写到Py文件，会变成运行该文件，但如果使用插件的电脑没有配置过环境，则会出现各种问题，所以组件库插件不允许将py文件写在commond命令中。</w:t>
      </w:r>
    </w:p>
    <w:p>
      <w:r>
        <w:rPr>
          <w:b w:val="on"/>
        </w:rPr>
        <w:t>(5) 注意，Plugin文件会寻找和他同名的文件夹，Commond命令中的路径是在同名文件夹下的路径。</w:t>
      </w:r>
    </w:p>
    <w:p>
      <w:r>
        <w:rPr>
          <w:b w:val="off"/>
        </w:rPr>
        <w:t>所以在这里填写的路径是【施工场布</w:t>
        <w:t>//1-建构筑物//1-墙、板】，而不是【1-施工场布</w:t>
        <w:t>//施工场布//1-建构筑物//1-墙、板】，文件夹【1-墙、板】下不再有细分文件夹，存放的都是bfa文件和Py文件（如需交付给其他用户，可不上传py文件，如比赛有要求，则需要提供py文件）</w:t>
        <w:br/>
        <w:t>iconpath,填写ico文件名称（含文件后缀名）</w:t>
        <w:br/>
        <w:t>helpweburl,可以使用默认链接，也可以不写</w:t>
      </w:r>
    </w:p>
    <w:p>
      <w:r>
        <w:rPr>
          <w:b w:val="off"/>
        </w:rPr>
        <w:t>如下图所示</w:t>
        <w:br/>
        <w:drawing>
          <wp:inline distT="0" distR="0" distB="0" distL="0">
            <wp:extent cx="5238750" cy="359092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5238750" cy="3590925"/>
                    </a:xfrm>
                    <a:prstGeom prst="rect">
                      <a:avLst/>
                    </a:prstGeom>
                  </pic:spPr>
                </pic:pic>
              </a:graphicData>
            </a:graphic>
          </wp:inline>
        </w:drawing>
      </w:r>
    </w:p>
    <w:p>
      <w:r>
        <w:rPr>
          <w:b w:val="on"/>
        </w:rPr>
        <w:t>(6) icopath也需要注意，直接填写ico文件名即可，软件会自动寻找Plugin文件同名文件夹下的Picture文件夹中对应的ico文件</w:t>
      </w:r>
    </w:p>
    <w:p>
      <w:r>
        <w:drawing>
          <wp:inline distT="0" distR="0" distB="0" distL="0">
            <wp:extent cx="5238750" cy="2495550"/>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5238750" cy="2495550"/>
                    </a:xfrm>
                    <a:prstGeom prst="rect">
                      <a:avLst/>
                    </a:prstGeom>
                  </pic:spPr>
                </pic:pic>
              </a:graphicData>
            </a:graphic>
          </wp:inline>
        </w:drawing>
      </w:r>
    </w:p>
    <w:p>
      <w:r>
        <w:t>4.重复以上步骤，编写设置好剩下的6个Panel和其下的button。最后Name一行，同BfaLibName即可</w:t>
        <w:br/>
      </w:r>
      <w:r>
        <w:t>4.检查PluginModule路径。其路径为默认即可（因为使用BIMBase新建插件时就自动确定了），大多数情况下无需修改。（当前版本为V1.6,但如此处显示为V1.4或V1.5，那请将此处改为V1.6即可。注意，如果修改了此处版本号，需将Plugin文件和组件库插件文件夹一并移入修改后的文件目录下。）</w:t>
        <w:br/>
      </w:r>
    </w:p>
    <w:p>
      <w:r>
        <w:drawing>
          <wp:inline distT="0" distR="0" distB="0" distL="0">
            <wp:extent cx="5238750" cy="981075"/>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5238750" cy="981075"/>
                    </a:xfrm>
                    <a:prstGeom prst="rect">
                      <a:avLst/>
                    </a:prstGeom>
                  </pic:spPr>
                </pic:pic>
              </a:graphicData>
            </a:graphic>
          </wp:inline>
        </w:drawing>
      </w:r>
    </w:p>
    <w:p>
      <w:r>
        <w:t>6.PluginSDKVersion设置为1.6.1即可</w:t>
        <w:br/>
      </w:r>
    </w:p>
    <w:p>
      <w:pPr>
        <w:pStyle w:val="4"/>
      </w:pPr>
      <w:r>
        <w:t>2.3 实战Python插件开发</w:t>
      </w:r>
    </w:p>
    <w:p>
      <w:r>
        <w:rPr>
          <w:b w:val="off"/>
        </w:rPr>
        <w:t>经过上面三步走的练习，相信大家已经了解插件开发的要素和基础工作流程。本小节以App市场中《围墙清单插件》举例，为大家介绍一个实际插件的组成部分。</w:t>
      </w:r>
    </w:p>
    <w:p/>
    <w:p>
      <w:pPr>
        <w:pStyle w:val="5"/>
      </w:pPr>
      <w:r>
        <w:t>2.2.1 围墙清单插件功能分析</w:t>
      </w:r>
    </w:p>
    <w:p>
      <w:r>
        <w:rPr>
          <w:b w:val="off"/>
        </w:rPr>
        <w:t>插件的制作要以具体的功能场景为依托，不宜过大，明确插件和软件两者概念的区别，才能提高插件的使用率，并在实际应用中为用户切实的解决问题，下面以围墙清单为示例来描述一个插件的完整制作流程。</w:t>
      </w:r>
    </w:p>
    <w:p>
      <w:r>
        <w:rPr>
          <w:b w:val="on"/>
        </w:rPr>
        <w:t>(1) 【需求】</w:t>
      </w:r>
    </w:p>
    <w:p>
      <w:r>
        <w:rPr>
          <w:b w:val="off"/>
        </w:rPr>
        <w:t>施工过程中围墙的建造需要明确围墙的具体位置、设计高度以及所需的总长度。这些参数将直接影响围墙的结构设计，而围墙出于美观性和提高施工效率的考虑常设有“标准单片长度”。因此施工人员需要了解工程中围墙的完整遮挡个数和补充长度，便于更准确地计算所需材料的数量，避免材料浪费或不足。</w:t>
      </w:r>
    </w:p>
    <w:p>
      <w:r>
        <w:rPr>
          <w:b w:val="on"/>
        </w:rPr>
        <w:t>(2) 【围墙清单插件使用说明】</w:t>
      </w:r>
    </w:p>
    <w:p>
      <w:r>
        <w:rPr>
          <w:b w:val="on"/>
        </w:rPr>
        <w:t>(3) 1. 点击APP市场后，下载安装“围墙清单”插件</w:t>
      </w:r>
    </w:p>
    <w:p>
      <w:r>
        <w:drawing>
          <wp:inline distT="0" distR="0" distB="0" distL="0">
            <wp:extent cx="5238750" cy="2800350"/>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5238750" cy="2800350"/>
                    </a:xfrm>
                    <a:prstGeom prst="rect">
                      <a:avLst/>
                    </a:prstGeom>
                  </pic:spPr>
                </pic:pic>
              </a:graphicData>
            </a:graphic>
          </wp:inline>
        </w:drawing>
      </w:r>
    </w:p>
    <w:p>
      <w:r>
        <w:rPr>
          <w:b w:val="on"/>
        </w:rPr>
        <w:t>(4) 2. 点击“自动配置环境”，弹出控制台窗口，自动下载“围墙清单”运行所需要的第三方库</w:t>
      </w:r>
    </w:p>
    <w:p>
      <w:r>
        <w:drawing>
          <wp:inline distT="0" distR="0" distB="0" distL="0">
            <wp:extent cx="5238750" cy="2809875"/>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5238750" cy="2809875"/>
                    </a:xfrm>
                    <a:prstGeom prst="rect">
                      <a:avLst/>
                    </a:prstGeom>
                  </pic:spPr>
                </pic:pic>
              </a:graphicData>
            </a:graphic>
          </wp:inline>
        </w:drawing>
      </w:r>
    </w:p>
    <w:p>
      <w:r>
        <w:rPr>
          <w:b w:val="on"/>
        </w:rPr>
        <w:t>(5) 3. 点击“组件建模”菜单下的“参数化组件库”按钮进入“场地建模”类别，布置若干围墙，这里以围墙3为例，布置若干围墙供计算使用</w:t>
      </w:r>
    </w:p>
    <w:p>
      <w:r>
        <w:drawing>
          <wp:inline distT="0" distR="0" distB="0" distL="0">
            <wp:extent cx="5238750" cy="2809875"/>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5238750" cy="2809875"/>
                    </a:xfrm>
                    <a:prstGeom prst="rect">
                      <a:avLst/>
                    </a:prstGeom>
                  </pic:spPr>
                </pic:pic>
              </a:graphicData>
            </a:graphic>
          </wp:inline>
        </w:drawing>
      </w:r>
    </w:p>
    <w:p>
      <w:r>
        <w:rPr>
          <w:b w:val="on"/>
        </w:rPr>
        <w:t>(6) 4. 点击“围墙清单”按钮并框选需要进行计算的围墙，右键确认</w:t>
      </w:r>
    </w:p>
    <w:p>
      <w:r>
        <w:rPr>
          <w:b w:val="off"/>
        </w:rPr>
        <w:drawing>
          <wp:inline distT="0" distR="0" distB="0" distL="0">
            <wp:extent cx="5238750" cy="2800350"/>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5238750" cy="2800350"/>
                    </a:xfrm>
                    <a:prstGeom prst="rect">
                      <a:avLst/>
                    </a:prstGeom>
                  </pic:spPr>
                </pic:pic>
              </a:graphicData>
            </a:graphic>
          </wp:inline>
        </w:drawing>
        <w:t>\</w:t>
      </w:r>
    </w:p>
    <w:p>
      <w:r>
        <w:rPr>
          <w:b w:val="on"/>
        </w:rPr>
        <w:t>(7) 5. 等候1-2秒，会自动弹出计算好的Excel表格</w:t>
      </w:r>
    </w:p>
    <w:p>
      <w:r>
        <w:drawing>
          <wp:inline distT="0" distR="0" distB="0" distL="0">
            <wp:extent cx="5238750" cy="2800350"/>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5238750" cy="2800350"/>
                    </a:xfrm>
                    <a:prstGeom prst="rect">
                      <a:avLst/>
                    </a:prstGeom>
                  </pic:spPr>
                </pic:pic>
              </a:graphicData>
            </a:graphic>
          </wp:inline>
        </w:drawing>
      </w:r>
    </w:p>
    <w:p/>
    <w:p>
      <w:pPr>
        <w:pStyle w:val="5"/>
      </w:pPr>
      <w:r>
        <w:t>2.2.2 围墙清单插件开发详解</w:t>
      </w:r>
    </w:p>
    <w:p>
      <w:r>
        <w:rPr>
          <w:b w:val="on"/>
        </w:rPr>
        <w:t>(8) 如何找到源码</w:t>
      </w:r>
    </w:p>
    <w:p>
      <w:r>
        <w:rPr>
          <w:b w:val="off"/>
        </w:rPr>
        <w:t>用户可以在本地文件夹中找到围墙清单的开发源码，位于BIMBase安装目录下的App文件夹中，可以使用Visual Studio Code打开“3围墙清单”文件夹。</w:t>
        <w:br/>
        <w:drawing>
          <wp:inline distT="0" distR="0" distB="0" distL="0">
            <wp:extent cx="5238750" cy="3038475"/>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6"/>
                    <a:stretch>
                      <a:fillRect/>
                    </a:stretch>
                  </pic:blipFill>
                  <pic:spPr>
                    <a:xfrm>
                      <a:off x="0" y="0"/>
                      <a:ext cx="5238750" cy="3038475"/>
                    </a:xfrm>
                    <a:prstGeom prst="rect">
                      <a:avLst/>
                    </a:prstGeom>
                  </pic:spPr>
                </pic:pic>
              </a:graphicData>
            </a:graphic>
          </wp:inline>
        </w:drawing>
      </w:r>
    </w:p>
    <w:p>
      <w:r>
        <w:rPr>
          <w:b w:val="on"/>
        </w:rPr>
        <w:t>(9) 围墙清单插件功能实现流程</w:t>
      </w:r>
    </w:p>
    <w:p>
      <w:r>
        <w:rPr>
          <w:b w:val="off"/>
        </w:rPr>
        <w:t>下面请跟随示例了解“围墙清单”插件功能的实现流程，下文将进行详细的代码剖析。首先，在Visual Studio Code中打开“围墙清单.py”脚本，对照代码内容进行逐步理解：</w:t>
        <w:br/>
        <w:t>导入相关功能包</w:t>
      </w:r>
    </w:p>
    <w:p>
      <w:r/>
    </w:p>
    <w:p>
      <w:r>
        <w:rPr>
          <w:b w:val="off"/>
        </w:rPr>
        <w:t xml:space="preserve"> pyp3d </w:t>
        <w:t xml:space="preserve"> * </w:t>
        <w:t xml:space="preserve"> os </w:t>
        <w:t xml:space="preserve"> openpyxl </w:t>
        <w:t xml:space="preserve"> * </w:t>
        <w:t xml:space="preserve"> openpyxl.styles </w:t>
        <w:t xml:space="preserve"> *</w:t>
      </w:r>
    </w:p>
    <w:p>
      <w:r>
        <w:rPr>
          <w:b w:val="off"/>
        </w:rPr>
        <w:t>from</w:t>
      </w:r>
    </w:p>
    <w:p>
      <w:r>
        <w:rPr>
          <w:b w:val="off"/>
        </w:rPr>
        <w:t>import</w:t>
      </w:r>
    </w:p>
    <w:p>
      <w:r>
        <w:rPr>
          <w:b w:val="off"/>
        </w:rPr>
        <w:t>import</w:t>
      </w:r>
    </w:p>
    <w:p>
      <w:r>
        <w:rPr>
          <w:b w:val="off"/>
        </w:rPr>
        <w:t>from</w:t>
      </w:r>
    </w:p>
    <w:p>
      <w:r>
        <w:rPr>
          <w:b w:val="off"/>
        </w:rPr>
        <w:t>import</w:t>
      </w:r>
    </w:p>
    <w:p>
      <w:r>
        <w:rPr>
          <w:b w:val="off"/>
        </w:rPr>
        <w:t>from</w:t>
      </w:r>
    </w:p>
    <w:p>
      <w:r>
        <w:rPr>
          <w:b w:val="off"/>
        </w:rPr>
        <w:t>import</w:t>
      </w:r>
    </w:p>
    <w:p>
      <w:r>
        <w:rPr>
          <w:b w:val="on"/>
        </w:rPr>
        <w:t>(10) pyp3d：BIMBase软件python开发功能包，包含丰富的几何造型</w:t>
      </w:r>
    </w:p>
    <w:p>
      <w:r>
        <w:rPr>
          <w:b w:val="on"/>
        </w:rPr>
        <w:t>(11) os：python标准库，提供了与操作系统的交互操作，包括文件执行和目录执行操作</w:t>
      </w:r>
    </w:p>
    <w:p>
      <w:r>
        <w:rPr>
          <w:b w:val="on"/>
        </w:rPr>
        <w:t>(12) openpyxl：专门用于读写Excel文件，允许用户创建和修改Excel表格。</w:t>
      </w:r>
    </w:p>
    <w:p>
      <w:r>
        <w:rPr>
          <w:b w:val="off"/>
        </w:rPr>
        <w:t>将脚本位置加入全局变量</w:t>
      </w:r>
    </w:p>
    <w:p>
      <w:r/>
    </w:p>
    <w:p>
      <w:r>
        <w:rPr>
          <w:b w:val="off"/>
        </w:rPr>
        <w:t xml:space="preserve"> = sys.argv[</w:t>
        <w:t>] set_global_variable(</w:t>
        <w:t>, path[</w:t>
        <w:t>:-</w:t>
        <w:t>])</w:t>
      </w:r>
    </w:p>
    <w:p>
      <w:r>
        <w:rPr>
          <w:b w:val="off"/>
        </w:rPr>
        <w:t>path</w:t>
      </w:r>
    </w:p>
    <w:p>
      <w:r>
        <w:rPr>
          <w:b w:val="off"/>
        </w:rPr>
        <w:t>0</w:t>
      </w:r>
    </w:p>
    <w:p>
      <w:r>
        <w:rPr>
          <w:b w:val="off"/>
        </w:rPr>
        <w:t>'\a_path'</w:t>
      </w:r>
    </w:p>
    <w:p>
      <w:r>
        <w:rPr>
          <w:b w:val="off"/>
        </w:rPr>
        <w:t>0</w:t>
      </w:r>
    </w:p>
    <w:p>
      <w:r>
        <w:rPr>
          <w:b w:val="off"/>
        </w:rPr>
        <w:t>3</w:t>
      </w:r>
    </w:p>
    <w:p>
      <w:r>
        <w:rPr>
          <w:b w:val="off"/>
        </w:rPr>
        <w:t>path为当前脚本的绝对路径，将绝对路径的“.py”后缀删除并存入全局变量，便于BIMBase执行时找到脚本位置。(不写这个可能会在BIMBase运行没有反应哦！)</w:t>
        <w:br/>
        <w:t>ü获取当前框选到的实体，返回值中每一个entity对应一个几何实体</w:t>
      </w:r>
    </w:p>
    <w:p>
      <w:r/>
    </w:p>
    <w:p>
      <w:r>
        <w:rPr>
          <w:b w:val="off"/>
        </w:rPr>
        <w:t xml:space="preserve"> = get_element_from_boxselect()</w:t>
      </w:r>
    </w:p>
    <w:p>
      <w:r>
        <w:rPr>
          <w:b w:val="off"/>
        </w:rPr>
        <w:t>entitys</w:t>
      </w:r>
    </w:p>
    <w:p>
      <w:r>
        <w:rPr>
          <w:b w:val="off"/>
        </w:rPr>
        <w:t>遍历当前实体，并逐个判断实体有效性，若为有效，则从entity中取出用于持久化操作的datakey，并从datakey中获取当前实体的全部几何信息。Noumenon是一个无序map，可以通过map的字段筛查，找出有效的围墙实体。</w:t>
      </w:r>
    </w:p>
    <w:p>
      <w:r/>
    </w:p>
    <w:p>
      <w:r>
        <w:rPr>
          <w:b w:val="off"/>
        </w:rPr>
        <w:t xml:space="preserve"> i </w:t>
        <w:t xml:space="preserve"> entitys: </w:t>
        <w:t xml:space="preserve"> entityid_isvaid(i): </w:t>
        <w:t xml:space="preserve"> datakey = get_datakey_from_entity(i) noumenon = get_noumKV_from_instancekey(datakey)</w:t>
      </w:r>
    </w:p>
    <w:p>
      <w:r>
        <w:rPr>
          <w:b w:val="off"/>
        </w:rPr>
        <w:t>for</w:t>
      </w:r>
    </w:p>
    <w:p>
      <w:r>
        <w:rPr>
          <w:b w:val="off"/>
        </w:rPr>
        <w:t>in</w:t>
      </w:r>
    </w:p>
    <w:p>
      <w:r>
        <w:rPr>
          <w:b w:val="off"/>
        </w:rPr>
        <w:t>if</w:t>
      </w:r>
    </w:p>
    <w:p>
      <w:r>
        <w:rPr>
          <w:b w:val="off"/>
        </w:rPr>
        <w:t># 获取模型属性</w:t>
      </w:r>
    </w:p>
    <w:p>
      <w:r>
        <w:rPr>
          <w:b w:val="off"/>
        </w:rPr>
        <w:t>可以进行清单计算的围墙实体均经过特殊处理，noumenon中包含“补充长度”字段，在下面这一步中可以将经过处理的围墙筛选出来</w:t>
      </w:r>
    </w:p>
    <w:p>
      <w:r/>
    </w:p>
    <w:p>
      <w:r>
        <w:rPr>
          <w:b w:val="off"/>
        </w:rPr>
        <w:t>supple_keys_i=[</w:t>
      </w:r>
    </w:p>
    <w:p>
      <w:r>
        <w:rPr>
          <w:b w:val="off"/>
        </w:rPr>
        <w:t xml:space="preserve"> </w:t>
        <w:t xml:space="preserve"> </w:t>
        <w:t xml:space="preserve"> </w:t>
        <w:t xml:space="preserve"> </w:t>
        <w:t>(</w:t>
        <w:t xml:space="preserve">)) </w:t>
        <w:t xml:space="preserve"> '补充长度' </w:t>
        <w:t xml:space="preserve"> </w:t>
        <w:t xml:space="preserve">] </w:t>
        <w:t xml:space="preserve"> not supple_keys_i: </w:t>
      </w:r>
    </w:p>
    <w:p>
      <w:r>
        <w:rPr>
          <w:b w:val="off"/>
        </w:rPr>
        <w:t>string</w:t>
      </w:r>
    </w:p>
    <w:p>
      <w:r>
        <w:rPr>
          <w:b w:val="off"/>
        </w:rPr>
        <w:t>for</w:t>
      </w:r>
    </w:p>
    <w:p>
      <w:r>
        <w:rPr>
          <w:b w:val="off"/>
        </w:rPr>
        <w:t>string</w:t>
      </w:r>
    </w:p>
    <w:p>
      <w:r>
        <w:rPr>
          <w:b w:val="off"/>
        </w:rPr>
        <w:t>in</w:t>
      </w:r>
    </w:p>
    <w:p>
      <w:r>
        <w:rPr>
          <w:b w:val="off"/>
        </w:rPr>
        <w:t>list</w:t>
      </w:r>
    </w:p>
    <w:p>
      <w:r>
        <w:rPr>
          <w:b w:val="off"/>
        </w:rPr>
        <w:t>noumenon.keys(</w:t>
      </w:r>
    </w:p>
    <w:p>
      <w:r>
        <w:rPr>
          <w:b w:val="off"/>
        </w:rPr>
        <w:t>if</w:t>
      </w:r>
    </w:p>
    <w:p>
      <w:r>
        <w:rPr>
          <w:b w:val="off"/>
        </w:rPr>
        <w:t>in</w:t>
      </w:r>
    </w:p>
    <w:p>
      <w:r>
        <w:rPr>
          <w:b w:val="off"/>
        </w:rPr>
        <w:t>string</w:t>
      </w:r>
    </w:p>
    <w:p>
      <w:r>
        <w:rPr>
          <w:b w:val="off"/>
        </w:rPr>
        <w:t>if</w:t>
      </w:r>
    </w:p>
    <w:p>
      <w:r>
        <w:rPr>
          <w:b w:val="off"/>
        </w:rPr>
        <w:t>continue</w:t>
      </w:r>
    </w:p>
    <w:p>
      <w:r>
        <w:rPr>
          <w:b w:val="off"/>
        </w:rPr>
        <w:t>在围墙的全部属性中筛选出期望导出进excel表格的属性，其中字段中包含‘\07‘的为固有属性，因此用户若要导出关键信息，此for循环为必要条件。</w:t>
      </w:r>
    </w:p>
    <w:p>
      <w:r/>
    </w:p>
    <w:p>
      <w:r>
        <w:rPr>
          <w:b w:val="off"/>
        </w:rPr>
        <w:t xml:space="preserve">d = {} </w:t>
        <w:t xml:space="preserve"> k, j </w:t>
        <w:t xml:space="preserve"> noumenon.items(): </w:t>
        <w:t xml:space="preserve"> </w:t>
        <w:t xml:space="preserve"> isinstance(j, bytearray): d[k] = j </w:t>
        <w:t xml:space="preserve"> (</w:t>
        <w:t xml:space="preserve"> </w:t>
        <w:t xml:space="preserve"> </w:t>
        <w:t xml:space="preserve"> k) </w:t>
        <w:t xml:space="preserve"> (k </w:t>
        <w:t xml:space="preserve"> </w:t>
        <w:t xml:space="preserve"> Tempfilter): all.add(k) temp.append(d) supple_keys_i.reverse() supple_keys.append(supple_keys_i)</w:t>
      </w:r>
    </w:p>
    <w:p>
      <w:r>
        <w:rPr>
          <w:b w:val="off"/>
        </w:rPr>
        <w:t>for</w:t>
      </w:r>
    </w:p>
    <w:p>
      <w:r>
        <w:rPr>
          <w:b w:val="off"/>
        </w:rPr>
        <w:t>in</w:t>
      </w:r>
    </w:p>
    <w:p>
      <w:r>
        <w:rPr>
          <w:b w:val="off"/>
        </w:rPr>
        <w:t>if</w:t>
      </w:r>
    </w:p>
    <w:p>
      <w:r>
        <w:rPr>
          <w:b w:val="off"/>
        </w:rPr>
        <w:t>not</w:t>
      </w:r>
    </w:p>
    <w:p>
      <w:r>
        <w:rPr>
          <w:b w:val="off"/>
        </w:rPr>
        <w:t>if</w:t>
      </w:r>
    </w:p>
    <w:p>
      <w:r>
        <w:rPr>
          <w:b w:val="off"/>
        </w:rPr>
        <w:t>'\x07'</w:t>
      </w:r>
    </w:p>
    <w:p>
      <w:r>
        <w:rPr>
          <w:b w:val="off"/>
        </w:rPr>
        <w:t>not</w:t>
      </w:r>
    </w:p>
    <w:p>
      <w:r>
        <w:rPr>
          <w:b w:val="off"/>
        </w:rPr>
        <w:t>in</w:t>
      </w:r>
    </w:p>
    <w:p>
      <w:r>
        <w:rPr>
          <w:b w:val="off"/>
        </w:rPr>
        <w:t>and</w:t>
      </w:r>
    </w:p>
    <w:p>
      <w:r>
        <w:rPr>
          <w:b w:val="off"/>
        </w:rPr>
        <w:t>not</w:t>
      </w:r>
    </w:p>
    <w:p>
      <w:r>
        <w:rPr>
          <w:b w:val="off"/>
        </w:rPr>
        <w:t>in</w:t>
      </w:r>
    </w:p>
    <w:p>
      <w:r>
        <w:rPr>
          <w:b w:val="off"/>
        </w:rPr>
        <w:t>若存在围墙实体，则根据key作为表头建立Excel表格的内容，并可根据场景需求进行自定义添加。</w:t>
      </w:r>
    </w:p>
    <w:p>
      <w:r/>
    </w:p>
    <w:p>
      <w:r>
        <w:rPr>
          <w:b w:val="off"/>
        </w:rPr>
        <w:t xml:space="preserve"> </w:t>
        <w:t xml:space="preserve"> </w:t>
        <w:t xml:space="preserve"> </w:t>
        <w:t xml:space="preserve"> </w:t>
        <w:t xml:space="preserve"> 以下包含通过openxl创建表格的全部内容，为了便于理解，已经逐行添加注释。 </w:t>
        <w:t xml:space="preserve"> wb = Workbook() </w:t>
        <w:t xml:space="preserve"> sheet = wb.create_sheet('清单', 0) </w:t>
        <w:t xml:space="preserve"> sheet.merge</w:t>
        <w:t>row=1, start_column=1, end</w:t>
        <w:t>column=len(headName)) sheet.merge</w:t>
        <w:t>row=2, start_column=1, end</w:t>
        <w:t>column=len(headName)) sheet.merge</w:t>
        <w:t>row=3, start_column=1, end</w:t>
        <w:t xml:space="preserve">column=len(headName)) </w:t>
        <w:t xml:space="preserve"> border = Border(top=Side(border_style='thin', color='FF000000'), </w:t>
        <w:t xml:space="preserve"> </w:t>
        <w:t xml:space="preserve"> </w:t>
        <w:t xml:space="preserve"> </w:t>
        <w:t xml:space="preserve"> center = Alignment(horizontal='center', vertical='center') </w:t>
        <w:t xml:space="preserve"> font = Font(size=20, bold=True) </w:t>
        <w:t xml:space="preserve"> font2 = Font(size=10, bold=True) </w:t>
        <w:t xml:space="preserve"> fill = PatternFill(fill</w:t>
        <w:t xml:space="preserve">color="808080") </w:t>
        <w:t xml:space="preserve"> sheet.cell(row=1, column=1).alignment = center sheet.cell(row=1, column=1).value = "算量清单" sheet.cell(row=1, column=1).font = font sheet.cell(row=2, column=1).value = "工程名称"+' '*ceil((len(headName)+3)/2)+"工程编号" sheet.cell(row=2, column=1).font = font2 sheet.cell(row=3, column=1).value = "总包单位"+' '*ceil((len(headName)+3)/2)+"合同编号" sheet.cell(row=3, column=1).font = font2 </w:t>
        <w:t xml:space="preserve"> for i in range(len(headName)): sheet.cell(row=4, column=1+i).alignment = center sheet.cell(row=4, column=1+i).value = headName[i] sheet.cell(row=4, column=1+i).fill = fill sheet.column_dimensions[chr(i+65)].width = len(headName[i])*2.5 </w:t>
        <w:t xml:space="preserve"> for i in range(5,len(temp)+5): sheet.cell(row=i, column=1).value = i-4 sheet.cell(row=i, column=2).value = temp[</w:t>
        <w:t>][</w:t>
        <w:t>] sheet.cell(row=i, column=3).value = temp[</w:t>
        <w:t>][</w:t>
        <w:t>] sheet.cell(row=i, column=4).value = temp[</w:t>
        <w:t>][</w:t>
        <w:t>] sheet.cell(row=i, column=5).value = 1 sheet.cell(row=i, column=6).value = temp[</w:t>
        <w:t>][</w:t>
        <w:t>] sheet.cell(row=i, column=7).value = temp[</w:t>
        <w:t>][</w:t>
        <w:t>] sheet.cell(row=i, column=8).value = temp[</w:t>
        <w:t>][</w:t>
        <w:t>] for j,supple</w:t>
        <w:t xml:space="preserve">keys[i-5]): </w:t>
        <w:t xml:space="preserve"> </w:t>
        <w:t xml:space="preserve"> sheet.cell(row=i, column=len(headName)-1).value = round(temp[</w:t>
        <w:t>][</w:t>
        <w:t>],2) sheet.cell(row=i, column=len(headName)).value = "含补充段"</w:t>
      </w:r>
    </w:p>
    <w:p>
      <w:r>
        <w:rPr>
          <w:b w:val="off"/>
        </w:rPr>
        <w:t xml:space="preserve"> if not temp:</w:t>
      </w:r>
    </w:p>
    <w:p>
      <w:r>
        <w:rPr>
          <w:b w:val="off"/>
        </w:rPr>
        <w:t xml:space="preserve"> messages("未选择实体！")</w:t>
      </w:r>
    </w:p>
    <w:p>
      <w:r>
        <w:rPr>
          <w:b w:val="off"/>
        </w:rPr>
        <w:t xml:space="preserve"> exit()</w:t>
      </w:r>
    </w:p>
    <w:p>
      <w:r>
        <w:rPr>
          <w:b w:val="off"/>
        </w:rPr>
        <w:t xml:space="preserve"> supplehead = [i+"(mm)" for i in max(supple_keys)]</w:t>
      </w:r>
    </w:p>
    <w:p>
      <w:r>
        <w:rPr>
          <w:b w:val="off"/>
        </w:rPr>
        <w:t xml:space="preserve"> headName = ["序号","构件名称","专业","构件类别","数量","单片围墙高度(mm)","单片围墙长度(mm)","完整围挡个数(片)"]+supplehead+["围墙总长(mm)","备注"]</w:t>
      </w:r>
    </w:p>
    <w:p>
      <w:r>
        <w:rPr>
          <w:b w:val="off"/>
        </w:rPr>
        <w:t># 创建表</w:t>
      </w:r>
    </w:p>
    <w:p>
      <w:r>
        <w:rPr>
          <w:b w:val="off"/>
        </w:rPr>
        <w:t># 创建sheet</w:t>
      </w:r>
    </w:p>
    <w:p>
      <w:r>
        <w:rPr>
          <w:b w:val="off"/>
        </w:rPr>
        <w:t># 合并单元格</w:t>
      </w:r>
    </w:p>
    <w:p>
      <w:r>
        <w:rPr>
          <w:b w:val="off"/>
        </w:rPr>
        <w:t>_cells(start_</w:t>
      </w:r>
    </w:p>
    <w:p>
      <w:r>
        <w:rPr>
          <w:b w:val="off"/>
        </w:rPr>
        <w:t>_row=1, end_</w:t>
      </w:r>
    </w:p>
    <w:p>
      <w:r>
        <w:rPr>
          <w:b w:val="off"/>
        </w:rPr>
        <w:t>_cells(start_</w:t>
      </w:r>
    </w:p>
    <w:p>
      <w:r>
        <w:rPr>
          <w:b w:val="off"/>
        </w:rPr>
        <w:t>_row=2, end_</w:t>
      </w:r>
    </w:p>
    <w:p>
      <w:r>
        <w:rPr>
          <w:b w:val="off"/>
        </w:rPr>
        <w:t>_cells(start_</w:t>
      </w:r>
    </w:p>
    <w:p>
      <w:r>
        <w:rPr>
          <w:b w:val="off"/>
        </w:rPr>
        <w:t>_row=3, end_</w:t>
      </w:r>
    </w:p>
    <w:p>
      <w:r>
        <w:rPr>
          <w:b w:val="off"/>
        </w:rPr>
        <w:t># 黑边框定义</w:t>
      </w:r>
    </w:p>
    <w:p>
      <w:r>
        <w:rPr>
          <w:b w:val="off"/>
        </w:rPr>
        <w:t xml:space="preserve"> right=Side(border_style='thin', color='FF000000'),</w:t>
      </w:r>
    </w:p>
    <w:p>
      <w:r>
        <w:rPr>
          <w:b w:val="off"/>
        </w:rPr>
        <w:t xml:space="preserve"> bottom=Side(border_style='thin', color='FF000000'),</w:t>
      </w:r>
    </w:p>
    <w:p>
      <w:r>
        <w:rPr>
          <w:b w:val="off"/>
        </w:rPr>
        <w:t xml:space="preserve"> left=Side(border_style='thin', color='FF000000'))</w:t>
      </w:r>
    </w:p>
    <w:p>
      <w:r>
        <w:rPr>
          <w:b w:val="off"/>
        </w:rPr>
        <w:t># 居中样式</w:t>
      </w:r>
    </w:p>
    <w:p>
      <w:r>
        <w:rPr>
          <w:b w:val="off"/>
        </w:rPr>
        <w:t># 字体字号，加粗</w:t>
      </w:r>
    </w:p>
    <w:p>
      <w:r>
        <w:rPr>
          <w:b w:val="off"/>
        </w:rPr>
        <w:t># 字体字号，加粗</w:t>
      </w:r>
    </w:p>
    <w:p>
      <w:r>
        <w:rPr>
          <w:b w:val="off"/>
        </w:rPr>
        <w:t># 填充单元格颜色</w:t>
      </w:r>
    </w:p>
    <w:p>
      <w:r>
        <w:rPr>
          <w:b w:val="off"/>
        </w:rPr>
        <w:t>_type="solid", start_</w:t>
      </w:r>
    </w:p>
    <w:p>
      <w:r>
        <w:rPr>
          <w:b w:val="off"/>
        </w:rPr>
        <w:t># 单元格控制</w:t>
      </w:r>
    </w:p>
    <w:p>
      <w:r>
        <w:rPr>
          <w:b w:val="off"/>
        </w:rPr>
        <w:t># 表头</w:t>
      </w:r>
    </w:p>
    <w:p>
      <w:r>
        <w:rPr>
          <w:b w:val="off"/>
        </w:rPr>
        <w:t># 内容</w:t>
      </w:r>
    </w:p>
    <w:p>
      <w:r>
        <w:rPr>
          <w:b w:val="off"/>
        </w:rPr>
        <w:t>i-5</w:t>
      </w:r>
    </w:p>
    <w:p>
      <w:r>
        <w:rPr>
          <w:b w:val="off"/>
        </w:rPr>
        <w:t>"构件名称"</w:t>
      </w:r>
    </w:p>
    <w:p>
      <w:r>
        <w:rPr>
          <w:b w:val="off"/>
        </w:rPr>
        <w:t>i-5</w:t>
      </w:r>
    </w:p>
    <w:p>
      <w:r>
        <w:rPr>
          <w:b w:val="off"/>
        </w:rPr>
        <w:t>"场布分类"</w:t>
      </w:r>
    </w:p>
    <w:p>
      <w:r>
        <w:rPr>
          <w:b w:val="off"/>
        </w:rPr>
        <w:t>i-5</w:t>
      </w:r>
    </w:p>
    <w:p>
      <w:r>
        <w:rPr>
          <w:b w:val="off"/>
        </w:rPr>
        <w:t>"构件类型"</w:t>
      </w:r>
    </w:p>
    <w:p>
      <w:r>
        <w:rPr>
          <w:b w:val="off"/>
        </w:rPr>
        <w:t>i-5</w:t>
      </w:r>
    </w:p>
    <w:p>
      <w:r>
        <w:rPr>
          <w:b w:val="off"/>
        </w:rPr>
        <w:t>"单个围挡高度"</w:t>
      </w:r>
    </w:p>
    <w:p>
      <w:r>
        <w:rPr>
          <w:b w:val="off"/>
        </w:rPr>
        <w:t>i-5</w:t>
      </w:r>
    </w:p>
    <w:p>
      <w:r>
        <w:rPr>
          <w:b w:val="off"/>
        </w:rPr>
        <w:t>"柱间距"</w:t>
      </w:r>
    </w:p>
    <w:p>
      <w:r>
        <w:rPr>
          <w:b w:val="off"/>
        </w:rPr>
        <w:t>i-5</w:t>
      </w:r>
    </w:p>
    <w:p>
      <w:r>
        <w:rPr>
          <w:b w:val="off"/>
        </w:rPr>
        <w:t>"完整围挡个数"</w:t>
      </w:r>
    </w:p>
    <w:p>
      <w:r>
        <w:rPr>
          <w:b w:val="off"/>
        </w:rPr>
        <w:t>_key in enumerate(supple_</w:t>
      </w:r>
    </w:p>
    <w:p>
      <w:r>
        <w:rPr>
          <w:b w:val="off"/>
        </w:rPr>
        <w:t xml:space="preserve"> if temp[i-5][supple_key]&gt;0:</w:t>
      </w:r>
    </w:p>
    <w:p>
      <w:r>
        <w:rPr>
          <w:b w:val="off"/>
        </w:rPr>
        <w:t xml:space="preserve"> sheet.cell(row=i, column=9+j).value = round(temp[i-5][supple_key],2)</w:t>
      </w:r>
    </w:p>
    <w:p>
      <w:r>
        <w:rPr>
          <w:b w:val="off"/>
        </w:rPr>
        <w:t>i-5</w:t>
      </w:r>
    </w:p>
    <w:p>
      <w:r>
        <w:rPr>
          <w:b w:val="off"/>
        </w:rPr>
        <w:t>"整体长度"</w:t>
      </w:r>
    </w:p>
    <w:p>
      <w:r>
        <w:rPr>
          <w:b w:val="off"/>
        </w:rPr>
        <w:t>将文件保存，文件名为“算量清单(单行)” 保存路径为</w:t>
      </w:r>
    </w:p>
    <w:p>
      <w:r/>
    </w:p>
    <w:p>
      <w:r>
        <w:rPr>
          <w:b w:val="off"/>
        </w:rPr>
        <w:t>wb.save(os.path.dirname(</w:t>
        <w:t>)+</w:t>
        <w:t>) wb.close() os.startfile(os.path.dirname(</w:t>
        <w:t>)+</w:t>
        <w:t>)</w:t>
      </w:r>
    </w:p>
    <w:p>
      <w:r>
        <w:rPr>
          <w:b w:val="off"/>
        </w:rPr>
        <w:t>__file__</w:t>
      </w:r>
    </w:p>
    <w:p>
      <w:r>
        <w:rPr>
          <w:b w:val="off"/>
        </w:rPr>
        <w:t>'\\算量清单(单行).xlsx'</w:t>
      </w:r>
    </w:p>
    <w:p>
      <w:r>
        <w:rPr>
          <w:b w:val="off"/>
        </w:rPr>
        <w:t>__file__</w:t>
      </w:r>
    </w:p>
    <w:p>
      <w:r>
        <w:rPr>
          <w:b w:val="off"/>
        </w:rPr>
        <w:t>'\\算量清单(单行).xlsx'</w:t>
      </w:r>
    </w:p>
    <w:p>
      <w:r>
        <w:rPr>
          <w:b w:val="off"/>
        </w:rPr>
        <w:t>若用户希望自己创建的插件可以在所有用户的电脑上正常可用，则需要仿照2.2.1中的“自动配置环境”功能来自定义一个bat批处理文件，用于自动部署环境并安装特定的Python包，关键步骤代码及相关注释如下所示。</w:t>
      </w:r>
    </w:p>
    <w:p>
      <w:r/>
    </w:p>
    <w:p>
      <w:r>
        <w:rPr>
          <w:b w:val="off"/>
        </w:rPr>
        <w:t>@</w:t>
        <w:t xml:space="preserve"> off </w:t>
        <w:t xml:space="preserve"> Starting automatic deployment of the environment... </w:t>
        <w:t>. cd %~dp0 cd .. cd .. cd .. REM 设置pyPath变量为Python解释器的路径 set pyPath=%CD%\PythonScript\python</w:t>
        <w:t>-embed-amd64\ REM 设置pipPath变量为pip工具的路径 set pipPath=%CD%\PythonScript\python</w:t>
        <w:t xml:space="preserve">-embed-amd64\Scripts\ REM 在命令台打印安装信息，便于用户查看 </w:t>
        <w:t xml:space="preserve"> Python interpreter path: %pyPath% </w:t>
        <w:t xml:space="preserve">. </w:t>
        <w:t xml:space="preserve"> Pip3 path: %pipPath% </w:t>
        <w:t xml:space="preserve">. </w:t>
        <w:t xml:space="preserve"> Pip3 installing </w:t>
        <w:t xml:space="preserve">. REM 使用Python解释器执行get-pip.py脚本来安装pip。这里使用了清华大学的PyPI镜像源来加速安装。 </w:t>
        <w:t xml:space="preserve"> </w:t>
        <w:t xml:space="preserve"> -i https:</w:t>
        <w:t xml:space="preserve"> </w:t>
        <w:t xml:space="preserve">. </w:t>
        <w:t xml:space="preserve"> openpyxl installing </w:t>
        <w:t xml:space="preserve">. REM 使用pip工具安装openpyxl包。openpyxl是一个用于处理Excel文件的Python库。同样，这里使用了清华大学的PyPI镜像源。 </w:t>
        <w:t xml:space="preserve"> install openpyxl -i https:</w:t>
        <w:t xml:space="preserve"> @PAUSE</w:t>
      </w:r>
    </w:p>
    <w:p>
      <w:r>
        <w:rPr>
          <w:b w:val="off"/>
        </w:rPr>
        <w:t>echo</w:t>
      </w:r>
    </w:p>
    <w:p>
      <w:r>
        <w:rPr>
          <w:b w:val="off"/>
        </w:rPr>
        <w:t>echo</w:t>
      </w:r>
    </w:p>
    <w:p>
      <w:r>
        <w:rPr>
          <w:b w:val="off"/>
        </w:rPr>
        <w:t>echo</w:t>
      </w:r>
    </w:p>
    <w:p>
      <w:r>
        <w:rPr>
          <w:b w:val="off"/>
        </w:rPr>
        <w:t>-3.7</w:t>
      </w:r>
    </w:p>
    <w:p>
      <w:r>
        <w:rPr>
          <w:b w:val="off"/>
        </w:rPr>
        <w:t>.9</w:t>
      </w:r>
    </w:p>
    <w:p>
      <w:r>
        <w:rPr>
          <w:b w:val="off"/>
        </w:rPr>
        <w:t>-3.7</w:t>
      </w:r>
    </w:p>
    <w:p>
      <w:r>
        <w:rPr>
          <w:b w:val="off"/>
        </w:rPr>
        <w:t>.9</w:t>
      </w:r>
    </w:p>
    <w:p>
      <w:r>
        <w:rPr>
          <w:b w:val="off"/>
        </w:rPr>
        <w:t>echo</w:t>
      </w:r>
    </w:p>
    <w:p>
      <w:r>
        <w:rPr>
          <w:b w:val="off"/>
        </w:rPr>
        <w:t>echo</w:t>
      </w:r>
    </w:p>
    <w:p>
      <w:r>
        <w:rPr>
          <w:b w:val="off"/>
        </w:rPr>
        <w:t>echo</w:t>
      </w:r>
    </w:p>
    <w:p>
      <w:r>
        <w:rPr>
          <w:b w:val="off"/>
        </w:rPr>
        <w:t>echo</w:t>
      </w:r>
    </w:p>
    <w:p>
      <w:r>
        <w:rPr>
          <w:b w:val="off"/>
        </w:rPr>
        <w:t>echo</w:t>
      </w:r>
    </w:p>
    <w:p>
      <w:r>
        <w:rPr>
          <w:b w:val="off"/>
        </w:rPr>
        <w:t>echo</w:t>
      </w:r>
    </w:p>
    <w:p>
      <w:r>
        <w:rPr>
          <w:b w:val="off"/>
        </w:rPr>
        <w:t>"%pyPath%\python.exe"</w:t>
      </w:r>
    </w:p>
    <w:p>
      <w:r>
        <w:rPr>
          <w:b w:val="off"/>
        </w:rPr>
        <w:t>"%pyPath%\get-pip.py"</w:t>
      </w:r>
    </w:p>
    <w:p>
      <w:r>
        <w:rPr>
          <w:b w:val="off"/>
        </w:rPr>
        <w:t>//pypi.tuna.tsinghua.edu.cn/simple/</w:t>
      </w:r>
    </w:p>
    <w:p>
      <w:r>
        <w:rPr>
          <w:b w:val="off"/>
        </w:rPr>
        <w:t>echo</w:t>
      </w:r>
    </w:p>
    <w:p>
      <w:r>
        <w:rPr>
          <w:b w:val="off"/>
        </w:rPr>
        <w:t>echo</w:t>
      </w:r>
    </w:p>
    <w:p>
      <w:r>
        <w:rPr>
          <w:b w:val="off"/>
        </w:rPr>
        <w:t>echo</w:t>
      </w:r>
    </w:p>
    <w:p>
      <w:r>
        <w:rPr>
          <w:b w:val="off"/>
        </w:rPr>
        <w:t>"%pipPath%\pip3.exe"</w:t>
      </w:r>
    </w:p>
    <w:p>
      <w:r>
        <w:rPr>
          <w:b w:val="off"/>
        </w:rPr>
        <w:t>//pypi.tuna.tsinghua.edu.cn/simple/</w:t>
      </w:r>
    </w:p>
    <w:p>
      <w:r>
        <w:rPr>
          <w:b w:val="off"/>
        </w:rPr>
        <w:t>用户可以编写脚本来自动运行上述bat批处理文件。</w:t>
      </w:r>
    </w:p>
    <w:p>
      <w:r/>
    </w:p>
    <w:p>
      <w:r>
        <w:rPr>
          <w:b w:val="off"/>
        </w:rPr>
        <w:t xml:space="preserve"> </w:t>
        <w:t xml:space="preserve"> </w:t>
        <w:t>(</w:t>
        <w:t>(__</w:t>
        <w:t>)+"\\自动配置环境</w:t>
        <w:t>")</w:t>
      </w:r>
    </w:p>
    <w:p>
      <w:r>
        <w:rPr>
          <w:b w:val="off"/>
        </w:rPr>
        <w:t>import</w:t>
      </w:r>
    </w:p>
    <w:p>
      <w:r>
        <w:rPr>
          <w:b w:val="off"/>
        </w:rPr>
        <w:t>os</w:t>
      </w:r>
    </w:p>
    <w:p>
      <w:r>
        <w:rPr>
          <w:b w:val="off"/>
        </w:rPr>
        <w:t>os</w:t>
      </w:r>
    </w:p>
    <w:p>
      <w:r>
        <w:rPr>
          <w:b w:val="off"/>
        </w:rPr>
        <w:t>.startfile</w:t>
      </w:r>
    </w:p>
    <w:p>
      <w:r>
        <w:rPr>
          <w:b w:val="off"/>
        </w:rPr>
        <w:t>os</w:t>
      </w:r>
    </w:p>
    <w:p>
      <w:r>
        <w:rPr>
          <w:b w:val="off"/>
        </w:rPr>
        <w:t>.path</w:t>
      </w:r>
    </w:p>
    <w:p>
      <w:r>
        <w:rPr>
          <w:b w:val="off"/>
        </w:rPr>
        <w:t>.dirname</w:t>
      </w:r>
    </w:p>
    <w:p>
      <w:r>
        <w:rPr>
          <w:b w:val="off"/>
        </w:rPr>
        <w:t>file__</w:t>
      </w:r>
    </w:p>
    <w:p>
      <w:r>
        <w:rPr>
          <w:b w:val="off"/>
        </w:rPr>
        <w:t>.bat</w:t>
      </w:r>
    </w:p>
    <w:p>
      <w:r>
        <w:rPr>
          <w:b w:val="off"/>
        </w:rPr>
        <w:t>最后，用户需要配置.pyplugin文件，实现插件在BIMBase菜单中正常显示，pyplugin具体内容见章节2.1.2.2，这里暂不做赘述。</w:t>
      </w:r>
    </w:p>
    <w:p>
      <w:r/>
    </w:p>
    <w:p>
      <w:r>
        <w:rPr>
          <w:b w:val="off"/>
        </w:rPr>
        <w:t xml:space="preserve"> </w:t>
        <w:t xml:space="preserve"> </w:t>
        <w:t>围墙清单</w:t>
        <w:t xml:space="preserve"> </w:t>
        <w:t>1.0.0</w:t>
        <w:t xml:space="preserve"> </w:t>
        <w:t>true</w:t>
        <w:t xml:space="preserve"> </w:t>
        <w:t xml:space="preserve"> </w:t>
        <w:t xml:space="preserve"> </w:t>
        <w:t xml:space="preserve"> </w:t>
        <w:t>围墙清单\\自动配置环境.py</w:t>
        <w:t xml:space="preserve"> </w:t>
        <w:t>插件管理.ico</w:t>
        <w:t xml:space="preserve"> </w:t>
        <w:t xml:space="preserve"> </w:t>
        <w:t xml:space="preserve"> </w:t>
        <w:t>围墙清单\\围墙清单.py</w:t>
        <w:t xml:space="preserve"> </w:t>
        <w:t>围墙清单.ico</w:t>
        <w:t xml:space="preserve"> </w:t>
        <w:t xml:space="preserve"> </w:t>
        <w:t xml:space="preserve"> </w:t>
        <w:t xml:space="preserve"> </w:t>
      </w:r>
    </w:p>
    <w:p>
      <w:r>
        <w:rPr>
          <w:b w:val="off"/>
        </w:rPr>
        <w:t>xml version=</w:t>
        <w:t xml:space="preserve"> encoding=</w:t>
      </w:r>
    </w:p>
    <w:p>
      <w:r>
        <w:rPr>
          <w:b w:val="off"/>
        </w:rPr>
        <w:t>&lt;?</w:t>
      </w:r>
    </w:p>
    <w:p>
      <w:r>
        <w:rPr>
          <w:b w:val="off"/>
        </w:rPr>
        <w:t>"1.0"</w:t>
      </w:r>
    </w:p>
    <w:p>
      <w:r>
        <w:rPr>
          <w:b w:val="off"/>
        </w:rPr>
        <w:t>"UTF-8"</w:t>
      </w:r>
    </w:p>
    <w:p>
      <w:r>
        <w:rPr>
          <w:b w:val="off"/>
        </w:rPr>
        <w:t>?&gt;</w:t>
      </w:r>
    </w:p>
    <w:p>
      <w:r>
        <w:rPr>
          <w:b w:val="off"/>
        </w:rPr>
        <w:t>&lt;</w:t>
        <w:t>&gt;</w:t>
      </w:r>
    </w:p>
    <w:p>
      <w:r>
        <w:rPr>
          <w:b w:val="off"/>
        </w:rPr>
        <w:t>BIMPyPlugin</w:t>
      </w:r>
    </w:p>
    <w:p>
      <w:r>
        <w:rPr>
          <w:b w:val="off"/>
        </w:rPr>
        <w:t>&lt;</w:t>
        <w:t>&gt;</w:t>
      </w:r>
    </w:p>
    <w:p>
      <w:r>
        <w:rPr>
          <w:b w:val="off"/>
        </w:rPr>
        <w:t>BfaLibName</w:t>
      </w:r>
    </w:p>
    <w:p>
      <w:r>
        <w:rPr>
          <w:b w:val="off"/>
        </w:rPr>
        <w:t>&lt;/</w:t>
        <w:t>&gt;</w:t>
      </w:r>
    </w:p>
    <w:p>
      <w:r>
        <w:rPr>
          <w:b w:val="off"/>
        </w:rPr>
        <w:t>BfaLibName</w:t>
      </w:r>
    </w:p>
    <w:p>
      <w:r>
        <w:rPr>
          <w:b w:val="off"/>
        </w:rPr>
        <w:t>&lt;</w:t>
        <w:t>&gt;</w:t>
      </w:r>
    </w:p>
    <w:p>
      <w:r>
        <w:rPr>
          <w:b w:val="off"/>
        </w:rPr>
        <w:t>PluginVersion</w:t>
      </w:r>
    </w:p>
    <w:p>
      <w:r>
        <w:rPr>
          <w:b w:val="off"/>
        </w:rPr>
        <w:t>&lt;/</w:t>
        <w:t>&gt;</w:t>
      </w:r>
    </w:p>
    <w:p>
      <w:r>
        <w:rPr>
          <w:b w:val="off"/>
        </w:rPr>
        <w:t>PluginVersion</w:t>
      </w:r>
    </w:p>
    <w:p>
      <w:r>
        <w:rPr>
          <w:b w:val="off"/>
        </w:rPr>
        <w:t>&lt;</w:t>
        <w:t>&gt;</w:t>
      </w:r>
    </w:p>
    <w:p>
      <w:r>
        <w:rPr>
          <w:b w:val="off"/>
        </w:rPr>
        <w:t>LoadStatus</w:t>
      </w:r>
    </w:p>
    <w:p>
      <w:r>
        <w:rPr>
          <w:b w:val="off"/>
        </w:rPr>
        <w:t>&lt;/</w:t>
        <w:t>&gt;</w:t>
      </w:r>
    </w:p>
    <w:p>
      <w:r>
        <w:rPr>
          <w:b w:val="off"/>
        </w:rPr>
        <w:t>LoadStatus</w:t>
      </w:r>
    </w:p>
    <w:p>
      <w:r>
        <w:rPr>
          <w:b w:val="off"/>
        </w:rPr>
        <w:t>&lt;</w:t>
        <w:t xml:space="preserve"> </w:t>
        <w:t>=</w:t>
        <w:t>&gt;</w:t>
      </w:r>
    </w:p>
    <w:p>
      <w:r>
        <w:rPr>
          <w:b w:val="off"/>
        </w:rPr>
        <w:t>Category</w:t>
      </w:r>
    </w:p>
    <w:p>
      <w:r>
        <w:rPr>
          <w:b w:val="off"/>
        </w:rPr>
        <w:t>name</w:t>
      </w:r>
    </w:p>
    <w:p>
      <w:r>
        <w:rPr>
          <w:b w:val="off"/>
        </w:rPr>
        <w:t>"围墙清单"</w:t>
      </w:r>
    </w:p>
    <w:p>
      <w:r>
        <w:rPr>
          <w:b w:val="off"/>
        </w:rPr>
        <w:t>&lt;</w:t>
        <w:t xml:space="preserve"> </w:t>
        <w:t>=</w:t>
        <w:t>&gt;</w:t>
      </w:r>
    </w:p>
    <w:p>
      <w:r>
        <w:rPr>
          <w:b w:val="off"/>
        </w:rPr>
        <w:t>Panel</w:t>
      </w:r>
    </w:p>
    <w:p>
      <w:r>
        <w:rPr>
          <w:b w:val="off"/>
        </w:rPr>
        <w:t>name</w:t>
      </w:r>
    </w:p>
    <w:p>
      <w:r>
        <w:rPr>
          <w:b w:val="off"/>
        </w:rPr>
        <w:t>"围墙清单"</w:t>
      </w:r>
    </w:p>
    <w:p>
      <w:r>
        <w:rPr>
          <w:b w:val="off"/>
        </w:rPr>
        <w:t>&lt;</w:t>
        <w:t xml:space="preserve"> </w:t>
        <w:t>=</w:t>
        <w:t>&gt;</w:t>
      </w:r>
    </w:p>
    <w:p>
      <w:r>
        <w:rPr>
          <w:b w:val="off"/>
        </w:rPr>
        <w:t>Button</w:t>
      </w:r>
    </w:p>
    <w:p>
      <w:r>
        <w:rPr>
          <w:b w:val="off"/>
        </w:rPr>
        <w:t>name</w:t>
      </w:r>
    </w:p>
    <w:p>
      <w:r>
        <w:rPr>
          <w:b w:val="off"/>
        </w:rPr>
        <w:t>"自动配置环境"</w:t>
      </w:r>
    </w:p>
    <w:p>
      <w:r>
        <w:rPr>
          <w:b w:val="off"/>
        </w:rPr>
        <w:t>&lt;</w:t>
        <w:t>&gt;</w:t>
      </w:r>
    </w:p>
    <w:p>
      <w:r>
        <w:rPr>
          <w:b w:val="off"/>
        </w:rPr>
        <w:t>command</w:t>
      </w:r>
    </w:p>
    <w:p>
      <w:r>
        <w:rPr>
          <w:b w:val="off"/>
        </w:rPr>
        <w:t>&lt;/</w:t>
        <w:t>&gt;</w:t>
      </w:r>
    </w:p>
    <w:p>
      <w:r>
        <w:rPr>
          <w:b w:val="off"/>
        </w:rPr>
        <w:t>command</w:t>
      </w:r>
    </w:p>
    <w:p>
      <w:r>
        <w:rPr>
          <w:b w:val="off"/>
        </w:rPr>
        <w:t>&lt;</w:t>
        <w:t>&gt;</w:t>
      </w:r>
    </w:p>
    <w:p>
      <w:r>
        <w:rPr>
          <w:b w:val="off"/>
        </w:rPr>
        <w:t>iconPath</w:t>
      </w:r>
    </w:p>
    <w:p>
      <w:r>
        <w:rPr>
          <w:b w:val="off"/>
        </w:rPr>
        <w:t>&lt;/</w:t>
        <w:t>&gt;</w:t>
      </w:r>
    </w:p>
    <w:p>
      <w:r>
        <w:rPr>
          <w:b w:val="off"/>
        </w:rPr>
        <w:t>iconPath</w:t>
      </w:r>
    </w:p>
    <w:p>
      <w:r>
        <w:rPr>
          <w:b w:val="off"/>
        </w:rPr>
        <w:t>&lt;/</w:t>
        <w:t>&gt;</w:t>
      </w:r>
    </w:p>
    <w:p>
      <w:r>
        <w:rPr>
          <w:b w:val="off"/>
        </w:rPr>
        <w:t>Button</w:t>
      </w:r>
    </w:p>
    <w:p>
      <w:r>
        <w:rPr>
          <w:b w:val="off"/>
        </w:rPr>
        <w:t>&lt;</w:t>
        <w:t xml:space="preserve"> </w:t>
        <w:t>=</w:t>
        <w:t>&gt;</w:t>
      </w:r>
    </w:p>
    <w:p>
      <w:r>
        <w:rPr>
          <w:b w:val="off"/>
        </w:rPr>
        <w:t>Button</w:t>
      </w:r>
    </w:p>
    <w:p>
      <w:r>
        <w:rPr>
          <w:b w:val="off"/>
        </w:rPr>
        <w:t>name</w:t>
      </w:r>
    </w:p>
    <w:p>
      <w:r>
        <w:rPr>
          <w:b w:val="off"/>
        </w:rPr>
        <w:t>"围墙清单"</w:t>
      </w:r>
    </w:p>
    <w:p>
      <w:r>
        <w:rPr>
          <w:b w:val="off"/>
        </w:rPr>
        <w:t>&lt;</w:t>
        <w:t>&gt;</w:t>
      </w:r>
    </w:p>
    <w:p>
      <w:r>
        <w:rPr>
          <w:b w:val="off"/>
        </w:rPr>
        <w:t>command</w:t>
      </w:r>
    </w:p>
    <w:p>
      <w:r>
        <w:rPr>
          <w:b w:val="off"/>
        </w:rPr>
        <w:t>&lt;/</w:t>
        <w:t>&gt;</w:t>
      </w:r>
    </w:p>
    <w:p>
      <w:r>
        <w:rPr>
          <w:b w:val="off"/>
        </w:rPr>
        <w:t>command</w:t>
      </w:r>
    </w:p>
    <w:p>
      <w:r>
        <w:rPr>
          <w:b w:val="off"/>
        </w:rPr>
        <w:t>&lt;</w:t>
        <w:t>&gt;</w:t>
      </w:r>
    </w:p>
    <w:p>
      <w:r>
        <w:rPr>
          <w:b w:val="off"/>
        </w:rPr>
        <w:t>iconPath</w:t>
      </w:r>
    </w:p>
    <w:p>
      <w:r>
        <w:rPr>
          <w:b w:val="off"/>
        </w:rPr>
        <w:t>&lt;/</w:t>
        <w:t>&gt;</w:t>
      </w:r>
    </w:p>
    <w:p>
      <w:r>
        <w:rPr>
          <w:b w:val="off"/>
        </w:rPr>
        <w:t>iconPath</w:t>
      </w:r>
    </w:p>
    <w:p>
      <w:r>
        <w:rPr>
          <w:b w:val="off"/>
        </w:rPr>
        <w:t>&lt;/</w:t>
        <w:t>&gt;</w:t>
      </w:r>
    </w:p>
    <w:p>
      <w:r>
        <w:rPr>
          <w:b w:val="off"/>
        </w:rPr>
        <w:t>Button</w:t>
      </w:r>
    </w:p>
    <w:p>
      <w:r>
        <w:rPr>
          <w:b w:val="off"/>
        </w:rPr>
        <w:t>&lt;/</w:t>
        <w:t>&gt;</w:t>
      </w:r>
    </w:p>
    <w:p>
      <w:r>
        <w:rPr>
          <w:b w:val="off"/>
        </w:rPr>
        <w:t>Panel</w:t>
      </w:r>
    </w:p>
    <w:p>
      <w:r>
        <w:rPr>
          <w:b w:val="off"/>
        </w:rPr>
        <w:t>&lt;/</w:t>
        <w:t>&gt;</w:t>
      </w:r>
    </w:p>
    <w:p>
      <w:r>
        <w:rPr>
          <w:b w:val="off"/>
        </w:rPr>
        <w:t>Category</w:t>
      </w:r>
    </w:p>
    <w:p>
      <w:r>
        <w:rPr>
          <w:b w:val="off"/>
        </w:rPr>
        <w:t>&lt;/</w:t>
        <w:t>&gt;</w:t>
      </w:r>
    </w:p>
    <w:p>
      <w:r>
        <w:rPr>
          <w:b w:val="off"/>
        </w:rPr>
        <w:t>BIMPyPlugin</w:t>
      </w:r>
    </w:p>
    <w:p>
      <w:r>
        <w:rPr>
          <w:b w:val="off"/>
        </w:rPr>
        <w:t>完成上述文件编写后，需按照章节2.1.2.3中所述，将文件夹移动到APP文件夹中，重新启动BIMBase，即可在菜单中看到“围墙清单”插件，点击按钮并框选围墙后，右键会在脚本同目录下发现对应的Excel文件</w:t>
      </w:r>
    </w:p>
    <w:p/>
    <w:p>
      <w:pPr>
        <w:jc w:val="center"/>
      </w:pPr>
      <w:r>
        <w:t/>
      </w:r>
    </w:p>
    <w:p>
      <w:r/>
    </w:p>
    <w:p/>
    <w:p/>
    <w:p>
      <w:pPr>
        <w:jc w:val="center"/>
      </w:pPr>
      <w:r>
        <w:t/>
      </w:r>
    </w:p>
    <w:p>
      <w:r/>
    </w:p>
    <w:p/>
    <w:p>
      <w:pPr>
        <w:pStyle w:val="4"/>
      </w:pPr>
      <w:r>
        <w:t>2.4 插件的打包发布流程</w:t>
      </w:r>
    </w:p>
    <w:p>
      <w:r>
        <w:rPr>
          <w:b w:val="off"/>
        </w:rPr>
        <w:t>插件开发的目的之一是将具体的轻量级功能模块化，允许其他开发者和用户通过插件来扩展功能，最大程度的提高开发效率，缩短开发周期。因此，需要将插件打包成为可执行的exe文件，并进行发布。</w:t>
      </w:r>
    </w:p>
    <w:p/>
    <w:p>
      <w:pPr>
        <w:pStyle w:val="5"/>
      </w:pPr>
      <w:r>
        <w:t>2.3.1 制作插件安装包</w:t>
      </w:r>
    </w:p>
    <w:p>
      <w:r>
        <w:rPr>
          <w:b w:val="on"/>
        </w:rPr>
        <w:t>(1) 1. 打包插件</w:t>
      </w:r>
    </w:p>
    <w:p>
      <w:r>
        <w:rPr>
          <w:b w:val="off"/>
        </w:rPr>
        <w:t>这里以章节2.2中的插件为例来打包插件。点击【插件扩展】页签的【插件打包】命令：</w:t>
      </w:r>
    </w:p>
    <w:p/>
    <w:p>
      <w:pPr>
        <w:jc w:val="center"/>
      </w:pPr>
      <w:r>
        <w:t/>
      </w:r>
    </w:p>
    <w:p>
      <w:r>
        <w:rPr>
          <w:b w:val="on"/>
        </w:rPr>
        <w:t>(2) 2. 点击“选择配置文件路径”按钮</w:t>
      </w:r>
    </w:p>
    <w:p>
      <w:r>
        <w:rPr>
          <w:b w:val="off"/>
        </w:rPr>
        <w:t>先选择python插件，然后找到插件plugin文件所在位置，点击【打开】按钮：</w:t>
      </w:r>
    </w:p>
    <w:p/>
    <w:p>
      <w:pPr>
        <w:jc w:val="center"/>
      </w:pPr>
      <w:r>
        <w:t>)</w:t>
      </w:r>
    </w:p>
    <w:p>
      <w:r/>
    </w:p>
    <w:p/>
    <w:p>
      <w:pPr>
        <w:jc w:val="center"/>
      </w:pPr>
      <w:r>
        <w:t>)</w:t>
      </w:r>
    </w:p>
    <w:p/>
    <w:p>
      <w:r>
        <w:rPr>
          <w:b w:val="on"/>
        </w:rPr>
        <w:t>(3) 3. 点击“选择插件生成路径”按钮</w:t>
      </w:r>
    </w:p>
    <w:p>
      <w:r>
        <w:rPr>
          <w:b w:val="off"/>
        </w:rPr>
        <w:t>选择需要将插件生成的位置，这里暂先将插件生成在桌面，插件名称默认为</w:t>
        <w:t>【新插件.exe】</w:t>
        <w:t>，我们这里改为施工场布，并确认好插件类型：</w:t>
        <w:br/>
        <w:t xml:space="preserve"> </w:t>
      </w:r>
    </w:p>
    <w:p/>
    <w:p>
      <w:pPr>
        <w:jc w:val="center"/>
      </w:pPr>
      <w:r>
        <w:t>)</w:t>
      </w:r>
    </w:p>
    <w:p/>
    <w:p>
      <w:r>
        <w:rPr>
          <w:b w:val="on"/>
        </w:rPr>
        <w:t>(4) 5. 单击【确认】按钮</w:t>
      </w:r>
    </w:p>
    <w:p>
      <w:r>
        <w:rPr>
          <w:b w:val="off"/>
        </w:rPr>
        <w:t>提示插件打包完成，即可在桌面找到相应插件包：</w:t>
      </w:r>
    </w:p>
    <w:p/>
    <w:p>
      <w:pPr>
        <w:jc w:val="center"/>
      </w:pPr>
      <w:r>
        <w:t/>
      </w:r>
    </w:p>
    <w:p/>
    <w:p>
      <w:r>
        <w:rPr>
          <w:b w:val="on"/>
        </w:rPr>
        <w:t>(5) 6. 双击插件exe，进行安装使用，安装时请检查安装路径（默认路径为PluginModule一行中的路径，请检查路径是否为当前最新版本）</w:t>
      </w:r>
    </w:p>
    <w:p>
      <w:r>
        <w:rPr>
          <w:b w:val="off"/>
        </w:rPr>
        <w:t>如图所示，该插件的安装路径默认为V1.6，因此无需修改</w:t>
      </w:r>
    </w:p>
    <w:p/>
    <w:p>
      <w:pPr>
        <w:jc w:val="center"/>
      </w:pPr>
      <w:r>
        <w:t/>
      </w:r>
    </w:p>
    <w:p>
      <w:r>
        <w:rPr>
          <w:b w:val="on"/>
        </w:rPr>
        <w:t>(6) PS：插件包可以进行分享使用，其他开发者双击【施工场布.exe】，即可在本地进行插件安装并使用。</w:t>
      </w:r>
    </w:p>
    <w:p/>
    <w:p>
      <w:pPr>
        <w:pStyle w:val="5"/>
      </w:pPr>
      <w:r>
        <w:t>2.3.2 App插件市场</w:t>
      </w:r>
    </w:p>
    <w:p>
      <w:r>
        <w:rPr>
          <w:b w:val="on"/>
        </w:rPr>
        <w:t>(7) 1. 点击【插件扩展】菜单下的【APP市场】按钮：</w:t>
      </w:r>
    </w:p>
    <w:p>
      <w:r>
        <w:drawing>
          <wp:inline distT="0" distR="0" distB="0" distL="0">
            <wp:extent cx="5238750" cy="1247775"/>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7"/>
                    <a:stretch>
                      <a:fillRect/>
                    </a:stretch>
                  </pic:blipFill>
                  <pic:spPr>
                    <a:xfrm>
                      <a:off x="0" y="0"/>
                      <a:ext cx="5238750" cy="1247775"/>
                    </a:xfrm>
                    <a:prstGeom prst="rect">
                      <a:avLst/>
                    </a:prstGeom>
                  </pic:spPr>
                </pic:pic>
              </a:graphicData>
            </a:graphic>
          </wp:inline>
        </w:drawing>
      </w:r>
    </w:p>
    <w:p>
      <w:r>
        <w:rPr>
          <w:b w:val="on"/>
        </w:rPr>
        <w:t>(8) 2. 弹出App市场界面如下图所示：</w:t>
      </w:r>
    </w:p>
    <w:p>
      <w:r>
        <w:drawing>
          <wp:inline distT="0" distR="0" distB="0" distL="0">
            <wp:extent cx="5238750" cy="3467100"/>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8"/>
                    <a:stretch>
                      <a:fillRect/>
                    </a:stretch>
                  </pic:blipFill>
                  <pic:spPr>
                    <a:xfrm>
                      <a:off x="0" y="0"/>
                      <a:ext cx="5238750" cy="3467100"/>
                    </a:xfrm>
                    <a:prstGeom prst="rect">
                      <a:avLst/>
                    </a:prstGeom>
                  </pic:spPr>
                </pic:pic>
              </a:graphicData>
            </a:graphic>
          </wp:inline>
        </w:drawing>
      </w:r>
    </w:p>
    <w:p>
      <w:r>
        <w:rPr>
          <w:b w:val="on"/>
        </w:rPr>
        <w:t>(9) 如何查看插件详情</w:t>
      </w:r>
    </w:p>
    <w:p>
      <w:r>
        <w:rPr>
          <w:b w:val="off"/>
        </w:rPr>
        <w:t>App市场中的部分官方插件，用户可点击详情跳转到对应的网页，即可了解插件功能详情。用户也可点击“安装”按钮，体验BIMBase插件带来的丰富功能。若您乐于分享，我们很欢迎您制作的插件上传至官方APP市场，并供更多的用户使用，可以扫描本文《前言》中的二维码，加入我们BIMBase官方插件开发交流群，会有与您志同道合的专业开发者为您答疑解惑，介绍插件上传的具体步骤。</w:t>
      </w:r>
    </w:p>
    <w:p>
      <w:r>
        <w:rPr>
          <w:b w:val="on"/>
        </w:rPr>
        <w:t>(10) 更多插件，可以访问产品中心获得</w:t>
      </w:r>
    </w:p>
    <w:p>
      <w:r>
        <w:t>点此跳转</w:t>
      </w:r>
    </w:p>
    <w:p>
      <w:pPr>
        <w:pStyle w:val="3"/>
      </w:pPr>
      <w:r>
        <w:t>3 核心pyp3d库介绍</w:t>
      </w:r>
    </w:p>
    <w:p/>
    <w:p>
      <w:pPr>
        <w:pStyle w:val="3"/>
      </w:pPr>
      <w:r>
        <w:t>Python库</w:t>
      </w:r>
    </w:p>
    <w:p>
      <w:r>
        <w:rPr>
          <w:b w:val="on"/>
        </w:rPr>
        <w:t>(1) Python库的概念</w:t>
      </w:r>
    </w:p>
    <w:p>
      <w:r>
        <w:rPr>
          <w:b w:val="off"/>
        </w:rPr>
        <w:t>python库（library）是指一组相关的模块和函数，用于提供特定领域或功能的支持。Python标准库和第三方库都属于Python库，以后会遇到很多python库。这些库是经过开发人员编写和测试的可重用代码集合。这些库提供了各种常用的函数、类、工具和算法，能够快速解决实际问题和加速开发过程。我们也可以自行编写并发布自己的库。</w:t>
      </w:r>
    </w:p>
    <w:p>
      <w:r>
        <w:rPr>
          <w:b w:val="on"/>
        </w:rPr>
        <w:t>(2) python库分为：</w:t>
      </w:r>
    </w:p>
    <w:p>
      <w:r>
        <w:rPr>
          <w:b w:val="on"/>
        </w:rPr>
        <w:t>(3) 标准库：</w:t>
      </w:r>
    </w:p>
    <w:p>
      <w:r>
        <w:rPr>
          <w:b w:val="off"/>
        </w:rPr>
        <w:t xml:space="preserve"> Python官方提供的库，已经包含在Python解释器中，无需安装。Python标准库是指Python官方提供的、包含在Python解释器里的多个模块和包。这些模块和包提供了许多常用的功能，例如文件操作、网络通信、GUI开发、数据处理等等，可以直接在代码中使用。</w:t>
        <w:br/>
        <w:t>Python标准库中的模块和函数都经过严格测试和验证，确保其稳定性和可靠性。因此，在实际开发中，我们通常会优先使用Python标准库提供的功能，而不是自己编写代码实现同样的功能。这不仅可以节省时间和精力，还可以提高代码的可维护性和可重用性。</w:t>
      </w:r>
    </w:p>
    <w:p>
      <w:r>
        <w:rPr>
          <w:b w:val="on"/>
        </w:rPr>
        <w:t>(4) 第三方库：</w:t>
      </w:r>
    </w:p>
    <w:p>
      <w:r>
        <w:rPr>
          <w:b w:val="off"/>
        </w:rPr>
        <w:t xml:space="preserve"> 由其他开发者提供的库，需要通过pip等包管理工具单独安装。</w:t>
      </w:r>
    </w:p>
    <w:p>
      <w:r>
        <w:rPr>
          <w:b w:val="on"/>
        </w:rPr>
        <w:t>(5) 什么是pyp3d库</w:t>
      </w:r>
    </w:p>
    <w:p>
      <w:r>
        <w:rPr>
          <w:b w:val="off"/>
        </w:rPr>
        <w:t>pyp3d是BIMBase建模软件提供的Python建模接口库，提供有丰富的造型函数（立方体Cube、球Sphere、扫掠体Sweep等）和造型功能函数（放缩函数Scale、位移函数Trans、旋转函数Rotate、布置函数Place等），可实现Python与BIMBase交互驱动来满足复杂的使用需求，需搭配内置的Python解释器共同使用。</w:t>
        <w:br/>
        <w:t>BIMBase已经内置了专用的Python3.7.9，已包含pyp3d库，因此无需单独进行pyp3d库的安装。</w:t>
        <w:br/>
        <w:t>注：pyp3d库不提供安装包，只能通过BIMBase自带的Python3.7.9使用。</w:t>
      </w:r>
    </w:p>
    <w:p>
      <w:r>
        <w:rPr>
          <w:b w:val="on"/>
        </w:rPr>
        <w:t>(6) 详细内容请查看本章各节</w:t>
      </w:r>
    </w:p>
    <w:p>
      <w:pPr>
        <w:pStyle w:val="4"/>
      </w:pPr>
      <w:r>
        <w:t>3.1 第一个Python模型</w:t>
      </w:r>
    </w:p>
    <w:p/>
    <w:p>
      <w:pPr>
        <w:pStyle w:val="5"/>
      </w:pPr>
      <w:r>
        <w:t>3.1 第一个Python模型</w:t>
      </w:r>
    </w:p>
    <w:p>
      <w:r>
        <w:rPr>
          <w:b w:val="on"/>
        </w:rPr>
        <w:t>(1) 参数化建模结构</w:t>
      </w:r>
    </w:p>
    <w:p>
      <w:r>
        <w:rPr>
          <w:b w:val="off"/>
        </w:rPr>
        <w:t>本节内容请点击此处进行学习</w:t>
        <w:t xml:space="preserve"> 或跳转至本文档</w:t>
        <w:t>二.Python建模接口文档</w:t>
        <w:t>学习如何进行Python参数化组件建模</w:t>
      </w:r>
    </w:p>
    <w:p>
      <w:r>
        <w:rPr>
          <w:b w:val="on"/>
        </w:rPr>
        <w:t>(2) BIMBase Python 参数化组件建模教学视频课程</w:t>
      </w:r>
    </w:p>
    <w:p>
      <w:r>
        <w:rPr>
          <w:b w:val="off"/>
        </w:rPr>
        <w:t>如果你对Python参数化组件建模有兴趣，可以点击下方链接进行学习</w:t>
        <w:br/>
        <w:t>【视频】BIMBase Python参数化组件建模</w:t>
      </w:r>
    </w:p>
    <w:p>
      <w:pPr>
        <w:pStyle w:val="4"/>
      </w:pPr>
      <w:r>
        <w:t>3.2 构件库社区</w:t>
      </w:r>
    </w:p>
    <w:p/>
    <w:p>
      <w:pPr>
        <w:pStyle w:val="5"/>
      </w:pPr>
      <w:r>
        <w:t>3.2 构件库社区</w:t>
      </w:r>
    </w:p>
    <w:p>
      <w:r>
        <w:rPr>
          <w:b w:val="off"/>
        </w:rPr>
        <w:t>在构件库社区网站中，我们可以实现模型的代码级分享、在线预览、源码文件下载和评论交流，能够随时上传自己的构件代码与模型文件，甚至你可以把它当作是一个云端的个人构件库来使用。同时，他也是一个交流、提问和反馈问题的社区平台，在参数化组件的使用和开发过程中遇到问题和疑难杂症，都可以在社区网站上进行提问、交流问题解决方案；在使用过程中如果有关于参数化组件和建模软件的意见和建议，也可以在社区网站进行提议和反馈。点击该按钮可打开构件库社区网页。</w:t>
      </w:r>
    </w:p>
    <w:p>
      <w:r>
        <w:rPr>
          <w:b w:val="off"/>
        </w:rPr>
        <w:t>点击此处打开</w:t>
        <w:t>BIMBase构件库社区</w:t>
      </w:r>
    </w:p>
    <w:p/>
    <w:p>
      <w:pPr>
        <w:jc w:val="center"/>
      </w:pPr>
      <w:r>
        <w:t/>
      </w:r>
    </w:p>
    <w:p/>
    <w:p/>
    <w:p>
      <w:pPr>
        <w:jc w:val="center"/>
      </w:pPr>
      <w:r>
        <w:t/>
      </w:r>
    </w:p>
    <w:p/>
    <w:p>
      <w:pPr>
        <w:pStyle w:val="3"/>
      </w:pPr>
      <w:r>
        <w:t>4 Python第三方库使用指南</w:t>
      </w:r>
    </w:p>
    <w:p/>
    <w:p>
      <w:pPr>
        <w:pStyle w:val="3"/>
      </w:pPr>
      <w:r>
        <w:t>Python第三方库</w:t>
      </w:r>
    </w:p>
    <w:p>
      <w:r>
        <w:rPr>
          <w:b w:val="on"/>
        </w:rPr>
        <w:t>(1) 第三方库安装</w:t>
      </w:r>
    </w:p>
    <w:p>
      <w:r>
        <w:rPr>
          <w:b w:val="off"/>
        </w:rPr>
        <w:t>第三章中我们提到过，Python库分为标准库和第三方库。第三方库需要通过pip等方式进行安装。</w:t>
        <w:br/>
        <w:t>因为BIMBase内置的python3.7.9是内置专用版本，不包含pip包，如果要使用其他的python三方库需先安装pip包管理器，之后使用pip安装其他三方库。</w:t>
      </w:r>
    </w:p>
    <w:p>
      <w:r>
        <w:rPr>
          <w:b w:val="on"/>
        </w:rPr>
        <w:t>(2) 详细介绍请查看本章各节内容</w:t>
      </w:r>
    </w:p>
    <w:p>
      <w:r>
        <w:rPr>
          <w:b w:val="off"/>
        </w:rPr>
        <w:t>4.1章节 在本机安装第三方库自行使用</w:t>
        <w:br/>
        <w:t>4.2-4.3章节 主要讲解内容为给使用插件的用户配置自动安装环境的脚本</w:t>
      </w:r>
    </w:p>
    <w:p>
      <w:pPr>
        <w:pStyle w:val="4"/>
      </w:pPr>
      <w:r>
        <w:t>4.1 本地环境安装第三方库</w:t>
      </w:r>
    </w:p>
    <w:p/>
    <w:p>
      <w:pPr>
        <w:pStyle w:val="4"/>
      </w:pPr>
      <w:r>
        <w:t>本地环境安装第三方库</w:t>
      </w:r>
    </w:p>
    <w:p>
      <w:r>
        <w:rPr>
          <w:b w:val="off"/>
        </w:rPr>
        <w:t>在BIMBase的Python二开中，Python扩展的安装方式与常规方式略有不同</w:t>
      </w:r>
    </w:p>
    <w:p/>
    <w:p>
      <w:pPr>
        <w:pStyle w:val="5"/>
      </w:pPr>
      <w:r>
        <w:t>以安装Numpy库为例</w:t>
      </w:r>
    </w:p>
    <w:p>
      <w:r>
        <w:rPr>
          <w:b w:val="on"/>
        </w:rPr>
        <w:t>(1) 安装numpy:</w:t>
      </w:r>
    </w:p>
    <w:p>
      <w:r>
        <w:rPr>
          <w:b w:val="on"/>
        </w:rPr>
        <w:t>(2) 1. 打开BIMBase的安装路径，找到并打开我们解释器所在的python-3.7.9-embed-amd64文件夹</w:t>
      </w:r>
    </w:p>
    <w:p>
      <w:r>
        <w:drawing>
          <wp:inline distT="0" distR="0" distB="0" distL="0">
            <wp:extent cx="3676650" cy="3057525"/>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9"/>
                    <a:stretch>
                      <a:fillRect/>
                    </a:stretch>
                  </pic:blipFill>
                  <pic:spPr>
                    <a:xfrm>
                      <a:off x="0" y="0"/>
                      <a:ext cx="3676650" cy="3057525"/>
                    </a:xfrm>
                    <a:prstGeom prst="rect">
                      <a:avLst/>
                    </a:prstGeom>
                  </pic:spPr>
                </pic:pic>
              </a:graphicData>
            </a:graphic>
          </wp:inline>
        </w:drawing>
      </w:r>
    </w:p>
    <w:p>
      <w:r>
        <w:rPr>
          <w:b w:val="on"/>
        </w:rPr>
        <w:t>(3) 2. 打开python-3.7.9-embed-amd64文件夹后，按住shift键并在空白处+右键启动PowerShell</w:t>
      </w:r>
    </w:p>
    <w:p>
      <w:r>
        <w:drawing>
          <wp:inline distT="0" distR="0" distB="0" distL="0">
            <wp:extent cx="5238750" cy="3086100"/>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40"/>
                    <a:stretch>
                      <a:fillRect/>
                    </a:stretch>
                  </pic:blipFill>
                  <pic:spPr>
                    <a:xfrm>
                      <a:off x="0" y="0"/>
                      <a:ext cx="5238750" cy="3086100"/>
                    </a:xfrm>
                    <a:prstGeom prst="rect">
                      <a:avLst/>
                    </a:prstGeom>
                  </pic:spPr>
                </pic:pic>
              </a:graphicData>
            </a:graphic>
          </wp:inline>
        </w:drawing>
      </w:r>
    </w:p>
    <w:p>
      <w:r>
        <w:rPr>
          <w:b w:val="on"/>
        </w:rPr>
        <w:t>(4) 输入“ .\python.exe .\get-pip.py” （不含引号，开头句号之前有个空格）并回车，等待安装完成后，关闭powershell窗口</w:t>
      </w:r>
    </w:p>
    <w:p>
      <w:r>
        <w:drawing>
          <wp:inline distT="0" distR="0" distB="0" distL="0">
            <wp:extent cx="5238750" cy="2943225"/>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41"/>
                    <a:stretch>
                      <a:fillRect/>
                    </a:stretch>
                  </pic:blipFill>
                  <pic:spPr>
                    <a:xfrm>
                      <a:off x="0" y="0"/>
                      <a:ext cx="5238750" cy="2943225"/>
                    </a:xfrm>
                    <a:prstGeom prst="rect">
                      <a:avLst/>
                    </a:prstGeom>
                  </pic:spPr>
                </pic:pic>
              </a:graphicData>
            </a:graphic>
          </wp:inline>
        </w:drawing>
      </w:r>
    </w:p>
    <w:p>
      <w:r>
        <w:rPr>
          <w:b w:val="on"/>
        </w:rPr>
        <w:t>(5) 3. 此时会发现多了一个Scripts文件夹，打开Scripts文件夹，按住shift键并在空白处+右键启动PowerShell</w:t>
      </w:r>
    </w:p>
    <w:p>
      <w:r>
        <w:drawing>
          <wp:inline distT="0" distR="0" distB="0" distL="0">
            <wp:extent cx="5238750" cy="3419475"/>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2"/>
                    <a:stretch>
                      <a:fillRect/>
                    </a:stretch>
                  </pic:blipFill>
                  <pic:spPr>
                    <a:xfrm>
                      <a:off x="0" y="0"/>
                      <a:ext cx="5238750" cy="3419475"/>
                    </a:xfrm>
                    <a:prstGeom prst="rect">
                      <a:avLst/>
                    </a:prstGeom>
                  </pic:spPr>
                </pic:pic>
              </a:graphicData>
            </a:graphic>
          </wp:inline>
        </w:drawing>
      </w:r>
    </w:p>
    <w:p>
      <w:r>
        <w:rPr>
          <w:b w:val="on"/>
        </w:rPr>
        <w:t>(6) 4 输入“ .\pip.exe install numpy” （不含引号，开头句号之前有个空格）并回车</w:t>
      </w:r>
    </w:p>
    <w:p>
      <w:r>
        <w:drawing>
          <wp:inline distT="0" distR="0" distB="0" distL="0">
            <wp:extent cx="5238750" cy="2943225"/>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3"/>
                    <a:stretch>
                      <a:fillRect/>
                    </a:stretch>
                  </pic:blipFill>
                  <pic:spPr>
                    <a:xfrm>
                      <a:off x="0" y="0"/>
                      <a:ext cx="5238750" cy="2943225"/>
                    </a:xfrm>
                    <a:prstGeom prst="rect">
                      <a:avLst/>
                    </a:prstGeom>
                  </pic:spPr>
                </pic:pic>
              </a:graphicData>
            </a:graphic>
          </wp:inline>
        </w:drawing>
      </w:r>
    </w:p>
    <w:p>
      <w:r>
        <w:rPr>
          <w:b w:val="on"/>
        </w:rPr>
        <w:t>(7) 注意，在此安装过程的2-4步骤期间，不要进行任何键鼠操作，不要进行任何键鼠操作，不要进行任何键鼠操作！直到出现提示安装成功，以免误触导致安装失败</w:t>
      </w:r>
    </w:p>
    <w:p>
      <w:r>
        <w:rPr>
          <w:b w:val="on"/>
        </w:rPr>
        <w:t>(8) 其他第三方库安装方法与上述numpy库基本一致，第二步通常只需操作一次，之后安装其他大多数第三方库只需要重复步骤3-4即可</w:t>
      </w:r>
    </w:p>
    <w:p/>
    <w:p>
      <w:pPr>
        <w:pStyle w:val="5"/>
      </w:pPr>
      <w:r>
        <w:t>常见报错</w:t>
      </w:r>
    </w:p>
    <w:p>
      <w:r>
        <w:rPr>
          <w:b w:val="on"/>
        </w:rPr>
        <w:t>(9) 如果遇到此报错，可以使用以下命令</w:t>
      </w:r>
    </w:p>
    <w:p>
      <w:r>
        <w:drawing>
          <wp:inline distT="0" distR="0" distB="0" distL="0">
            <wp:extent cx="5238750" cy="752475"/>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4"/>
                    <a:stretch>
                      <a:fillRect/>
                    </a:stretch>
                  </pic:blipFill>
                  <pic:spPr>
                    <a:xfrm>
                      <a:off x="0" y="0"/>
                      <a:ext cx="5238750" cy="752475"/>
                    </a:xfrm>
                    <a:prstGeom prst="rect">
                      <a:avLst/>
                    </a:prstGeom>
                  </pic:spPr>
                </pic:pic>
              </a:graphicData>
            </a:graphic>
          </wp:inline>
        </w:drawing>
      </w:r>
    </w:p>
    <w:p>
      <w:r>
        <w:rPr>
          <w:b w:val="on"/>
        </w:rPr>
        <w:t>(10) cd “C:\Program Files (x86)\BIMBase建模软件 2024\PythonScript\python-3.7.9-embed-amd64” .\python.exe .\get-pip.py</w:t>
      </w:r>
    </w:p>
    <w:p>
      <w:r>
        <w:rPr>
          <w:b w:val="on"/>
        </w:rPr>
        <w:t>(11) cd “C:\Program Files (x86)\BIMBase建模软件 2024\PythonScript\python-3.7.9-embed-amd64\Scripts” .\pip.exe install numpy</w:t>
      </w:r>
    </w:p>
    <w:p>
      <w:r>
        <w:rPr>
          <w:b w:val="on"/>
        </w:rPr>
        <w:t>(12) 即在路径前后加上引号后输入命令,注意，上述两条命令前均有个空格</w:t>
      </w:r>
    </w:p>
    <w:p>
      <w:r>
        <w:rPr>
          <w:b w:val="on"/>
        </w:rPr>
        <w:t>(13) 安装第三方库时请确保网络畅通，如网络条件较差，可以使用国内备份源</w:t>
      </w:r>
    </w:p>
    <w:p>
      <w:r>
        <w:rPr>
          <w:b w:val="off"/>
        </w:rPr>
        <w:t xml:space="preserve">命令为“.\pip.exe install numpy -i </w:t>
        <w:t>https://pypi.tuna.tsinghua.edu.cn/simple”（不含引号）</w:t>
      </w:r>
    </w:p>
    <w:p>
      <w:pPr>
        <w:pStyle w:val="4"/>
      </w:pPr>
      <w:r>
        <w:t>4.2 使用bat-pip方式安装</w:t>
      </w:r>
    </w:p>
    <w:p>
      <w:r>
        <w:rPr>
          <w:b w:val="off"/>
        </w:rPr>
        <w:t>bat文件是dos下的批处理文件。批处理文件是无格式的文本文件，它包含一条或多条命令。它的文件扩展名- 为 .bat 或 .cmd。在命令提示下输入批处理文件的名称，或者双击该批处理文件，系统就会调用cmd.exe按照该文件中各个命令出现的顺序来逐个运行它们。使用批处理文件（也被称为批处理程序或脚本），可以简化日常或重复性任务。</w:t>
        <w:br/>
        <w:t>向BIMBase建模软件内置的Python配置第三方库过程相对复杂，这里我们提供一种采用bat文件自动执行pip安装的简化方案，具体步骤为：</w:t>
      </w:r>
    </w:p>
    <w:p>
      <w:r>
        <w:rPr>
          <w:b w:val="on"/>
        </w:rPr>
        <w:t>(1) 1.在插件文件夹下新建文本文档，注意，因bat文件存放的路径为相对路径，bat文件只能放在该插件文件夹下才可生效，不可放在下一级文件夹。如下图所示，该bat文件路径为【\BIMBase建模软件 2024\App\3围墙清单\围墙清单】，运行后安装正常</w:t>
      </w:r>
    </w:p>
    <w:p>
      <w:r>
        <w:drawing>
          <wp:inline distT="0" distR="0" distB="0" distL="0">
            <wp:extent cx="5238750" cy="2514600"/>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45"/>
                    <a:stretch>
                      <a:fillRect/>
                    </a:stretch>
                  </pic:blipFill>
                  <pic:spPr>
                    <a:xfrm>
                      <a:off x="0" y="0"/>
                      <a:ext cx="5238750" cy="2514600"/>
                    </a:xfrm>
                    <a:prstGeom prst="rect">
                      <a:avLst/>
                    </a:prstGeom>
                  </pic:spPr>
                </pic:pic>
              </a:graphicData>
            </a:graphic>
          </wp:inline>
        </w:drawing>
      </w:r>
    </w:p>
    <w:p>
      <w:r>
        <w:rPr>
          <w:b w:val="on"/>
        </w:rPr>
        <w:t>(2) 注意： 当bat文件移动至下一级文件夹，路径为【\BIMBase建模软件 2024\App\3围墙清单\围墙清单\测试】时，bat文件找不到python路径安装失败</w:t>
      </w:r>
    </w:p>
    <w:p>
      <w:r>
        <w:drawing>
          <wp:inline distT="0" distR="0" distB="0" distL="0">
            <wp:extent cx="5238750" cy="1733550"/>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46"/>
                    <a:stretch>
                      <a:fillRect/>
                    </a:stretch>
                  </pic:blipFill>
                  <pic:spPr>
                    <a:xfrm>
                      <a:off x="0" y="0"/>
                      <a:ext cx="5238750" cy="1733550"/>
                    </a:xfrm>
                    <a:prstGeom prst="rect">
                      <a:avLst/>
                    </a:prstGeom>
                  </pic:spPr>
                </pic:pic>
              </a:graphicData>
            </a:graphic>
          </wp:inline>
        </w:drawing>
      </w:r>
    </w:p>
    <w:p>
      <w:r>
        <w:rPr>
          <w:b w:val="on"/>
        </w:rPr>
        <w:t>(3) 2.在文本文档输入以下代码</w:t>
      </w:r>
    </w:p>
    <w:p>
      <w:r/>
    </w:p>
    <w:p>
      <w:r>
        <w:rPr>
          <w:b w:val="off"/>
        </w:rPr>
        <w:t>@</w:t>
        <w:t xml:space="preserve"> off </w:t>
        <w:t xml:space="preserve"> Starting automatic deployment of the environment... </w:t>
        <w:t>. cd %~dp0 cd .. cd .. cd .. set pyPath=%CD%\PythonScript\python</w:t>
        <w:t>-embed-amd64\ set pipPath=%CD%\PythonScript\python</w:t>
        <w:t xml:space="preserve">-embed-amd64\Scripts\ </w:t>
        <w:t xml:space="preserve"> Python interpreter path: %pyPath% </w:t>
        <w:t xml:space="preserve">. </w:t>
        <w:t xml:space="preserve"> Pip3 path: %pipPath% </w:t>
        <w:t xml:space="preserve">. </w:t>
        <w:t xml:space="preserve"> Pip3 installing </w:t>
        <w:t xml:space="preserve">. </w:t>
        <w:t xml:space="preserve"> </w:t>
        <w:t xml:space="preserve"> -i https:</w:t>
        <w:t xml:space="preserve"> </w:t>
        <w:t xml:space="preserve">. </w:t>
        <w:t xml:space="preserve"> openpyxl installing </w:t>
        <w:t xml:space="preserve">. </w:t>
        <w:t xml:space="preserve"> install openpyxl -i https:</w:t>
        <w:t xml:space="preserve"> @PAUSE</w:t>
      </w:r>
    </w:p>
    <w:p>
      <w:r>
        <w:rPr>
          <w:b w:val="off"/>
        </w:rPr>
        <w:t>echo</w:t>
      </w:r>
    </w:p>
    <w:p>
      <w:r>
        <w:rPr>
          <w:b w:val="off"/>
        </w:rPr>
        <w:t>echo</w:t>
      </w:r>
    </w:p>
    <w:p>
      <w:r>
        <w:rPr>
          <w:b w:val="off"/>
        </w:rPr>
        <w:t>echo</w:t>
      </w:r>
    </w:p>
    <w:p>
      <w:r>
        <w:rPr>
          <w:b w:val="off"/>
        </w:rPr>
        <w:t>-3.7</w:t>
      </w:r>
    </w:p>
    <w:p>
      <w:r>
        <w:rPr>
          <w:b w:val="off"/>
        </w:rPr>
        <w:t>.9</w:t>
      </w:r>
    </w:p>
    <w:p>
      <w:r>
        <w:rPr>
          <w:b w:val="off"/>
        </w:rPr>
        <w:t>-3.7</w:t>
      </w:r>
    </w:p>
    <w:p>
      <w:r>
        <w:rPr>
          <w:b w:val="off"/>
        </w:rPr>
        <w:t>.9</w:t>
      </w:r>
    </w:p>
    <w:p>
      <w:r>
        <w:rPr>
          <w:b w:val="off"/>
        </w:rPr>
        <w:t>echo</w:t>
      </w:r>
    </w:p>
    <w:p>
      <w:r>
        <w:rPr>
          <w:b w:val="off"/>
        </w:rPr>
        <w:t>echo</w:t>
      </w:r>
    </w:p>
    <w:p>
      <w:r>
        <w:rPr>
          <w:b w:val="off"/>
        </w:rPr>
        <w:t>echo</w:t>
      </w:r>
    </w:p>
    <w:p>
      <w:r>
        <w:rPr>
          <w:b w:val="off"/>
        </w:rPr>
        <w:t>echo</w:t>
      </w:r>
    </w:p>
    <w:p>
      <w:r>
        <w:rPr>
          <w:b w:val="off"/>
        </w:rPr>
        <w:t>echo</w:t>
      </w:r>
    </w:p>
    <w:p>
      <w:r>
        <w:rPr>
          <w:b w:val="off"/>
        </w:rPr>
        <w:t>echo</w:t>
      </w:r>
    </w:p>
    <w:p>
      <w:r>
        <w:rPr>
          <w:b w:val="off"/>
        </w:rPr>
        <w:t>"%pyPath%\python.exe"</w:t>
      </w:r>
    </w:p>
    <w:p>
      <w:r>
        <w:rPr>
          <w:b w:val="off"/>
        </w:rPr>
        <w:t>"%pyPath%\get-pip.py"</w:t>
      </w:r>
    </w:p>
    <w:p>
      <w:r>
        <w:rPr>
          <w:b w:val="off"/>
        </w:rPr>
        <w:t>//pypi.tuna.tsinghua.edu.cn/simple/</w:t>
      </w:r>
    </w:p>
    <w:p>
      <w:r>
        <w:rPr>
          <w:b w:val="off"/>
        </w:rPr>
        <w:t>echo</w:t>
      </w:r>
    </w:p>
    <w:p>
      <w:r>
        <w:rPr>
          <w:b w:val="off"/>
        </w:rPr>
        <w:t>echo</w:t>
      </w:r>
    </w:p>
    <w:p>
      <w:r>
        <w:rPr>
          <w:b w:val="off"/>
        </w:rPr>
        <w:t>echo</w:t>
      </w:r>
    </w:p>
    <w:p>
      <w:r>
        <w:rPr>
          <w:b w:val="off"/>
        </w:rPr>
        <w:t>"%pipPath%\pip3.exe"</w:t>
      </w:r>
    </w:p>
    <w:p>
      <w:r>
        <w:rPr>
          <w:b w:val="off"/>
        </w:rPr>
        <w:t>//pypi.tuna.tsinghua.edu.cn/simple/</w:t>
      </w:r>
    </w:p>
    <w:p>
      <w:r>
        <w:rPr>
          <w:b w:val="off"/>
        </w:rPr>
        <w:t>需要注意的是，</w:t>
      </w:r>
      <w:r>
        <w:rPr>
          <w:b w:val="on"/>
        </w:rPr>
        <w:t>此段代码仅修改第21行和第23行，其他地方可以视为固定写法不用动，仅需把要用的三方库名称在对应位置更改即可</w:t>
      </w:r>
      <w:r>
        <w:rPr>
          <w:b w:val="off"/>
        </w:rPr>
        <w:t>，如果需要同时安装多个库，将20-23行代码复制更改后列在下方。</w:t>
      </w:r>
    </w:p>
    <w:p>
      <w:r>
        <w:rPr>
          <w:b w:val="on"/>
        </w:rPr>
        <w:t>(4) 3.将文件名后缀改为.bat，保存类型改为所有文件，编码改为utf-8。</w:t>
      </w:r>
    </w:p>
    <w:p>
      <w:r>
        <w:rPr>
          <w:b w:val="on"/>
        </w:rPr>
        <w:t>(5) 4.双击bat文件即可通过pip向内置Python安装第三方库。</w:t>
      </w:r>
    </w:p>
    <w:p>
      <w:pPr>
        <w:pStyle w:val="4"/>
      </w:pPr>
      <w:r>
        <w:t>4.3 Ribbon菜单配置bat</w:t>
      </w:r>
    </w:p>
    <w:p>
      <w:r>
        <w:rPr>
          <w:b w:val="off"/>
        </w:rPr>
        <w:t>为方便其他用户去使用这个bat文件，我们可以将Ribbon菜单上新增一个按钮来一键启动bat，这时候需要再写一个py脚本来启动bat文件，代码如下：</w:t>
      </w:r>
    </w:p>
    <w:p>
      <w:r/>
    </w:p>
    <w:p>
      <w:r>
        <w:rPr>
          <w:b w:val="off"/>
        </w:rPr>
        <w:t xml:space="preserve"> </w:t>
        <w:t xml:space="preserve"> </w:t>
        <w:t>(</w:t>
        <w:t>(__</w:t>
        <w:t>)+"\\</w:t>
        <w:t>文件名</w:t>
        <w:t>")</w:t>
      </w:r>
    </w:p>
    <w:p>
      <w:r>
        <w:rPr>
          <w:b w:val="off"/>
        </w:rPr>
        <w:t>import</w:t>
      </w:r>
    </w:p>
    <w:p>
      <w:r>
        <w:rPr>
          <w:b w:val="off"/>
        </w:rPr>
        <w:t>os</w:t>
      </w:r>
    </w:p>
    <w:p>
      <w:r>
        <w:rPr>
          <w:b w:val="off"/>
        </w:rPr>
        <w:t>os</w:t>
      </w:r>
    </w:p>
    <w:p>
      <w:r>
        <w:rPr>
          <w:b w:val="off"/>
        </w:rPr>
        <w:t>.startfile</w:t>
      </w:r>
    </w:p>
    <w:p>
      <w:r>
        <w:rPr>
          <w:b w:val="off"/>
        </w:rPr>
        <w:t>os</w:t>
      </w:r>
    </w:p>
    <w:p>
      <w:r>
        <w:rPr>
          <w:b w:val="off"/>
        </w:rPr>
        <w:t>.path</w:t>
      </w:r>
    </w:p>
    <w:p>
      <w:r>
        <w:rPr>
          <w:b w:val="off"/>
        </w:rPr>
        <w:t>.dirname</w:t>
      </w:r>
    </w:p>
    <w:p>
      <w:r>
        <w:rPr>
          <w:b w:val="off"/>
        </w:rPr>
        <w:t>file__</w:t>
      </w:r>
    </w:p>
    <w:p>
      <w:r>
        <w:rPr>
          <w:b w:val="off"/>
        </w:rPr>
        <w:t>bat</w:t>
      </w:r>
    </w:p>
    <w:p>
      <w:r>
        <w:rPr>
          <w:b w:val="off"/>
        </w:rPr>
        <w:t>.bat</w:t>
      </w:r>
    </w:p>
    <w:p>
      <w:r>
        <w:rPr>
          <w:b w:val="off"/>
        </w:rPr>
        <w:t>再按照2.1.2.2章节中的方法配置xml即可。</w:t>
      </w:r>
    </w:p>
    <w:p>
      <w:pPr>
        <w:pStyle w:val="3"/>
      </w:pPr>
      <w:r>
        <w:t>5 实际案例</w:t>
      </w:r>
    </w:p>
    <w:p/>
    <w:p>
      <w:pPr>
        <w:pStyle w:val="3"/>
      </w:pPr>
      <w:r>
        <w:t>实际案例应用讲解</w:t>
      </w:r>
    </w:p>
    <w:p>
      <w:r>
        <w:rPr>
          <w:b w:val="on"/>
        </w:rPr>
        <w:t>(1) 本章节将通过实际案例，让各位可以快速上手掌握BIMBase建模软件Python二次开发的全流程</w:t>
      </w:r>
    </w:p>
    <w:p>
      <w:pPr>
        <w:pStyle w:val="4"/>
      </w:pPr>
      <w:r>
        <w:t>5.1 机器学习-基坑预测</w:t>
      </w:r>
    </w:p>
    <w:p>
      <w:r>
        <w:rPr>
          <w:b w:val="off"/>
        </w:rPr>
        <w:t>基坑预测插件是一个比较典型的功能性插件，基本涵盖了上述的大部分知识点，如果您更愿意跟随实际项目来快速上手，建议您阅读此章节。</w:t>
        <w:br/>
        <w:t>首先点击</w:t>
        <w:t>【插件开发】</w:t>
        <w:t>-</w:t>
        <w:t>【新建插件】</w:t>
        <w:t>，在该文件夹中中编写所有所需主要功能代码：</w:t>
        <w:br/>
        <w:drawing>
          <wp:inline distT="0" distR="0" distB="0" distL="0">
            <wp:extent cx="5238750" cy="4867275"/>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47"/>
                    <a:stretch>
                      <a:fillRect/>
                    </a:stretch>
                  </pic:blipFill>
                  <pic:spPr>
                    <a:xfrm>
                      <a:off x="0" y="0"/>
                      <a:ext cx="5238750" cy="4867275"/>
                    </a:xfrm>
                    <a:prstGeom prst="rect">
                      <a:avLst/>
                    </a:prstGeom>
                  </pic:spPr>
                </pic:pic>
              </a:graphicData>
            </a:graphic>
          </wp:inline>
        </w:drawing>
      </w:r>
    </w:p>
    <w:p/>
    <w:p>
      <w:pPr>
        <w:pStyle w:val="4"/>
      </w:pPr>
      <w:r>
        <w:t>代码解读</w:t>
      </w:r>
    </w:p>
    <w:p/>
    <w:p>
      <w:pPr>
        <w:pStyle w:val="5"/>
      </w:pPr>
      <w:r>
        <w:t>基坑支护数据-训练.py</w:t>
      </w:r>
    </w:p>
    <w:p>
      <w:r>
        <w:rPr>
          <w:b w:val="off"/>
        </w:rPr>
        <w:t>脚本通过pandas库加载了训练集和测试集数据。这些数据一般存储在CSV文件中，通过指定文件路径，脚本能够准确地找到并读取这些文件。在读取数据后，脚本将标准输出重定向到一个文本文件，这样所有后续的输出信息都会被记录在这个新的文件中，便于查看和分析。</w:t>
      </w:r>
    </w:p>
    <w:p>
      <w:r/>
    </w:p>
    <w:p>
      <w:r>
        <w:rPr>
          <w:b w:val="off"/>
        </w:rPr>
        <w:t xml:space="preserve"> sys savedStdout = sys.stdout </w:t>
        <w:t xml:space="preserve"> file = open(os.path.dirname(sys.argv[</w:t>
        <w:t xml:space="preserve">]) + </w:t>
        <w:t>+</w:t>
        <w:t xml:space="preserve">, </w:t>
        <w:t>, encoding=</w:t>
        <w:t xml:space="preserve">) sys.stdout = file </w:t>
        <w:t xml:space="preserve"> train_data = pd.read_csv(os.path.dirname( sys.argv[</w:t>
        <w:t xml:space="preserve">]) + </w:t>
        <w:t>+</w:t>
        <w:t xml:space="preserve">) </w:t>
        <w:t xml:space="preserve"> test_data = pd.read_csv( os.path.dirname( sys.argv[</w:t>
        <w:t xml:space="preserve">]) + </w:t>
        <w:t>+</w:t>
        <w:t xml:space="preserve">) </w:t>
      </w:r>
    </w:p>
    <w:p>
      <w:r>
        <w:rPr>
          <w:b w:val="off"/>
        </w:rPr>
        <w:t>import</w:t>
      </w:r>
    </w:p>
    <w:p>
      <w:r>
        <w:rPr>
          <w:b w:val="off"/>
        </w:rPr>
        <w:t># 保存标准输出流</w:t>
      </w:r>
    </w:p>
    <w:p>
      <w:r>
        <w:rPr>
          <w:b w:val="off"/>
        </w:rPr>
        <w:t>0</w:t>
      </w:r>
    </w:p>
    <w:p>
      <w:r>
        <w:rPr>
          <w:b w:val="off"/>
        </w:rPr>
        <w:t>"\\训练结果集\\"</w:t>
      </w:r>
    </w:p>
    <w:p>
      <w:r>
        <w:rPr>
          <w:b w:val="off"/>
        </w:rPr>
        <w:t>"训练数据结果.txt"</w:t>
      </w:r>
    </w:p>
    <w:p>
      <w:r>
        <w:rPr>
          <w:b w:val="off"/>
        </w:rPr>
        <w:t>'w+'</w:t>
      </w:r>
    </w:p>
    <w:p>
      <w:r>
        <w:rPr>
          <w:b w:val="off"/>
        </w:rPr>
        <w:t>"utf-8"</w:t>
      </w:r>
    </w:p>
    <w:p>
      <w:r>
        <w:rPr>
          <w:b w:val="off"/>
        </w:rPr>
        <w:t># 标准输出重定向至文件</w:t>
      </w:r>
    </w:p>
    <w:p>
      <w:r>
        <w:rPr>
          <w:b w:val="off"/>
        </w:rPr>
        <w:t>0</w:t>
      </w:r>
    </w:p>
    <w:p>
      <w:r>
        <w:rPr>
          <w:b w:val="off"/>
        </w:rPr>
        <w:t>"\\训练样本集\\"</w:t>
      </w:r>
    </w:p>
    <w:p>
      <w:r>
        <w:rPr>
          <w:b w:val="off"/>
        </w:rPr>
        <w:t>"train.csv"</w:t>
      </w:r>
    </w:p>
    <w:p>
      <w:r>
        <w:rPr>
          <w:b w:val="off"/>
        </w:rPr>
        <w:t># 训练集</w:t>
      </w:r>
    </w:p>
    <w:p>
      <w:r>
        <w:rPr>
          <w:b w:val="off"/>
        </w:rPr>
        <w:t>0</w:t>
      </w:r>
    </w:p>
    <w:p>
      <w:r>
        <w:rPr>
          <w:b w:val="off"/>
        </w:rPr>
        <w:t>"\\训练样本集\\"</w:t>
      </w:r>
    </w:p>
    <w:p>
      <w:r>
        <w:rPr>
          <w:b w:val="off"/>
        </w:rPr>
        <w:t>"test.csv"</w:t>
      </w:r>
    </w:p>
    <w:p>
      <w:r>
        <w:rPr>
          <w:b w:val="off"/>
        </w:rPr>
        <w:t># 测试集</w:t>
      </w:r>
    </w:p>
    <w:p>
      <w:r>
        <w:rPr>
          <w:b w:val="off"/>
        </w:rPr>
        <w:t>接下来，脚本进行了数据探索。它打印了训练集和测试集的整体信息，包括每一列的数据类型、非空值数量等，这些信息有助于了解数据的基本结构和质量。同时，脚本还输出了数据集的统计信息，如均值、标准差、最小值、最大值等，这些数据提供了对数据分布和范围的直观认识。此外，脚本还打印了数据集的前五行和后五行，这些样本数据能够直观地展示数据的实际内容和格式。</w:t>
      </w:r>
    </w:p>
    <w:p>
      <w:r/>
    </w:p>
    <w:p>
      <w:r>
        <w:rPr>
          <w:b w:val="off"/>
        </w:rPr>
        <w:t xml:space="preserve"> </w:t>
        <w:t xml:space="preserve"> </w:t>
        <w:t xml:space="preserve">(train_data.info()) </w:t>
        <w:t>(</w:t>
        <w:t xml:space="preserve">*100) </w:t>
        <w:t xml:space="preserve">(test_data.info()) </w:t>
        <w:t>(</w:t>
        <w:t xml:space="preserve">*100) </w:t>
        <w:t xml:space="preserve"> </w:t>
        <w:t xml:space="preserve">(train_data.describe()) </w:t>
        <w:t>(</w:t>
        <w:t xml:space="preserve">*100) </w:t>
        <w:t xml:space="preserve">(test_data.describe()) </w:t>
        <w:t>(</w:t>
        <w:t xml:space="preserve">*100) </w:t>
        <w:t xml:space="preserve"> </w:t>
        <w:t xml:space="preserve">(train_data.head()) </w:t>
        <w:t>(</w:t>
        <w:t xml:space="preserve">*100) </w:t>
        <w:t xml:space="preserve">(test_data.head()) </w:t>
        <w:t>(</w:t>
        <w:t xml:space="preserve">*100) </w:t>
        <w:t xml:space="preserve"> </w:t>
        <w:t xml:space="preserve">(train_data.tail()) </w:t>
        <w:t>(</w:t>
        <w:t xml:space="preserve">*100) </w:t>
        <w:t>(test_data.tail())</w:t>
      </w:r>
    </w:p>
    <w:p>
      <w:r>
        <w:rPr>
          <w:b w:val="off"/>
        </w:rPr>
        <w:t># 数据探索</w:t>
      </w:r>
    </w:p>
    <w:p>
      <w:r>
        <w:rPr>
          <w:b w:val="off"/>
        </w:rPr>
        <w:t># 查看数据集的整体情况</w:t>
      </w:r>
    </w:p>
    <w:p>
      <w:r>
        <w:rPr>
          <w:b w:val="off"/>
        </w:rPr>
        <w:t>print</w:t>
      </w:r>
    </w:p>
    <w:p>
      <w:r>
        <w:rPr>
          <w:b w:val="off"/>
        </w:rPr>
        <w:t>print</w:t>
      </w:r>
    </w:p>
    <w:p>
      <w:r>
        <w:rPr>
          <w:b w:val="off"/>
        </w:rPr>
        <w:t>'-'</w:t>
      </w:r>
    </w:p>
    <w:p>
      <w:r>
        <w:rPr>
          <w:b w:val="off"/>
        </w:rPr>
        <w:t>print</w:t>
      </w:r>
    </w:p>
    <w:p>
      <w:r>
        <w:rPr>
          <w:b w:val="off"/>
        </w:rPr>
        <w:t>print</w:t>
      </w:r>
    </w:p>
    <w:p>
      <w:r>
        <w:rPr>
          <w:b w:val="off"/>
        </w:rPr>
        <w:t>'-'</w:t>
      </w:r>
    </w:p>
    <w:p>
      <w:r>
        <w:rPr>
          <w:b w:val="off"/>
        </w:rPr>
        <w:t># 了解数据集的统计情况</w:t>
      </w:r>
    </w:p>
    <w:p>
      <w:r>
        <w:rPr>
          <w:b w:val="off"/>
        </w:rPr>
        <w:t>print</w:t>
      </w:r>
    </w:p>
    <w:p>
      <w:r>
        <w:rPr>
          <w:b w:val="off"/>
        </w:rPr>
        <w:t>print</w:t>
      </w:r>
    </w:p>
    <w:p>
      <w:r>
        <w:rPr>
          <w:b w:val="off"/>
        </w:rPr>
        <w:t>'-'</w:t>
      </w:r>
    </w:p>
    <w:p>
      <w:r>
        <w:rPr>
          <w:b w:val="off"/>
        </w:rPr>
        <w:t>print</w:t>
      </w:r>
    </w:p>
    <w:p>
      <w:r>
        <w:rPr>
          <w:b w:val="off"/>
        </w:rPr>
        <w:t>print</w:t>
      </w:r>
    </w:p>
    <w:p>
      <w:r>
        <w:rPr>
          <w:b w:val="off"/>
        </w:rPr>
        <w:t>'-'</w:t>
      </w:r>
    </w:p>
    <w:p>
      <w:r>
        <w:rPr>
          <w:b w:val="off"/>
        </w:rPr>
        <w:t># 数据集的前5行</w:t>
      </w:r>
    </w:p>
    <w:p>
      <w:r>
        <w:rPr>
          <w:b w:val="off"/>
        </w:rPr>
        <w:t>print</w:t>
      </w:r>
    </w:p>
    <w:p>
      <w:r>
        <w:rPr>
          <w:b w:val="off"/>
        </w:rPr>
        <w:t>print</w:t>
      </w:r>
    </w:p>
    <w:p>
      <w:r>
        <w:rPr>
          <w:b w:val="off"/>
        </w:rPr>
        <w:t>'-'</w:t>
      </w:r>
    </w:p>
    <w:p>
      <w:r>
        <w:rPr>
          <w:b w:val="off"/>
        </w:rPr>
        <w:t>print</w:t>
      </w:r>
    </w:p>
    <w:p>
      <w:r>
        <w:rPr>
          <w:b w:val="off"/>
        </w:rPr>
        <w:t>print</w:t>
      </w:r>
    </w:p>
    <w:p>
      <w:r>
        <w:rPr>
          <w:b w:val="off"/>
        </w:rPr>
        <w:t>'-'</w:t>
      </w:r>
    </w:p>
    <w:p>
      <w:r>
        <w:rPr>
          <w:b w:val="off"/>
        </w:rPr>
        <w:t># 数据集的后5行</w:t>
      </w:r>
    </w:p>
    <w:p>
      <w:r>
        <w:rPr>
          <w:b w:val="off"/>
        </w:rPr>
        <w:t>print</w:t>
      </w:r>
    </w:p>
    <w:p>
      <w:r>
        <w:rPr>
          <w:b w:val="off"/>
        </w:rPr>
        <w:t>print</w:t>
      </w:r>
    </w:p>
    <w:p>
      <w:r>
        <w:rPr>
          <w:b w:val="off"/>
        </w:rPr>
        <w:t>'-'</w:t>
      </w:r>
    </w:p>
    <w:p>
      <w:r>
        <w:rPr>
          <w:b w:val="off"/>
        </w:rPr>
        <w:t>print</w:t>
      </w:r>
    </w:p>
    <w:p>
      <w:r>
        <w:rPr>
          <w:b w:val="off"/>
        </w:rPr>
        <w:t>在完成数据探索后，脚本进行了数据清洗。针对数据中可能存在的缺失值，脚本使用了不同的填充策略。对于“ShearModulus/Mpa”列中的空值，脚本使用了该列的平均值进行填充；而对于“SoilDensity/(g/cm^3)”列中的空值，脚本则使用了众数进行填充。这样的处理保证了数据集的完整性，避免了由于缺失值而导致的模型训练问题。</w:t>
      </w:r>
    </w:p>
    <w:p>
      <w:r/>
    </w:p>
    <w:p>
      <w:r>
        <w:rPr>
          <w:b w:val="off"/>
        </w:rPr>
        <w:t xml:space="preserve"> </w:t>
        <w:t xml:space="preserve"> </w:t>
        <w:t xml:space="preserve"> train_data[</w:t>
        <w:t>].fillna( train_data[</w:t>
        <w:t>].mean(), inplace=</w:t>
        <w:t>) test_data[</w:t>
        <w:t>].fillna( test_data[</w:t>
        <w:t>].mean(), inplace=</w:t>
        <w:t xml:space="preserve">) </w:t>
        <w:t xml:space="preserve"> </w:t>
        <w:t xml:space="preserve"> </w:t>
        <w:t xml:space="preserve"> train_data[</w:t>
        <w:t>].fillna(</w:t>
        <w:t>, inplace=</w:t>
        <w:t>) test_data[</w:t>
        <w:t>].fillna(</w:t>
        <w:t>, inplace=</w:t>
        <w:t>)</w:t>
      </w:r>
    </w:p>
    <w:p>
      <w:r>
        <w:rPr>
          <w:b w:val="off"/>
        </w:rPr>
        <w:t># 数据清洗</w:t>
      </w:r>
    </w:p>
    <w:p>
      <w:r>
        <w:rPr>
          <w:b w:val="off"/>
        </w:rPr>
        <w:t># ShearModulus/Mpa中的空值可用平均剪切模量来填充</w:t>
      </w:r>
    </w:p>
    <w:p>
      <w:r>
        <w:rPr>
          <w:b w:val="off"/>
        </w:rPr>
        <w:t># inplace=True不创建新的对象，直接对原始对象进行修改</w:t>
      </w:r>
    </w:p>
    <w:p>
      <w:r>
        <w:rPr>
          <w:b w:val="off"/>
        </w:rPr>
        <w:t>'ShearModulus/Mpa'</w:t>
      </w:r>
    </w:p>
    <w:p>
      <w:r>
        <w:rPr>
          <w:b w:val="off"/>
        </w:rPr>
        <w:t>'ShearModulus/Mpa'</w:t>
      </w:r>
    </w:p>
    <w:p>
      <w:r>
        <w:rPr>
          <w:b w:val="off"/>
        </w:rPr>
        <w:t>True</w:t>
      </w:r>
    </w:p>
    <w:p>
      <w:r>
        <w:rPr>
          <w:b w:val="off"/>
        </w:rPr>
        <w:t>'ShearModulus/Mpa'</w:t>
      </w:r>
    </w:p>
    <w:p>
      <w:r>
        <w:rPr>
          <w:b w:val="off"/>
        </w:rPr>
        <w:t>'ShearModulus/Mpa'</w:t>
      </w:r>
    </w:p>
    <w:p>
      <w:r>
        <w:rPr>
          <w:b w:val="off"/>
        </w:rPr>
        <w:t>True</w:t>
      </w:r>
    </w:p>
    <w:p>
      <w:r>
        <w:rPr>
          <w:b w:val="off"/>
        </w:rPr>
        <w:t># 计数函数</w:t>
      </w:r>
    </w:p>
    <w:p>
      <w:r>
        <w:rPr>
          <w:b w:val="off"/>
        </w:rPr>
        <w:t># print(train_data['SoilDensity/(g/cm^3)'].value_counts())</w:t>
      </w:r>
    </w:p>
    <w:p>
      <w:r>
        <w:rPr>
          <w:b w:val="off"/>
        </w:rPr>
        <w:t># 使用土体密度的众数来填充土体密度的 nan 值</w:t>
      </w:r>
    </w:p>
    <w:p>
      <w:r>
        <w:rPr>
          <w:b w:val="off"/>
        </w:rPr>
        <w:t>'SoilDensity/(g/cm^3)'</w:t>
      </w:r>
    </w:p>
    <w:p>
      <w:r>
        <w:rPr>
          <w:b w:val="off"/>
        </w:rPr>
        <w:t>1900</w:t>
      </w:r>
    </w:p>
    <w:p>
      <w:r>
        <w:rPr>
          <w:b w:val="off"/>
        </w:rPr>
        <w:t>True</w:t>
      </w:r>
    </w:p>
    <w:p>
      <w:r>
        <w:rPr>
          <w:b w:val="off"/>
        </w:rPr>
        <w:t>'SoilDensity/(g/cm^3)'</w:t>
      </w:r>
    </w:p>
    <w:p>
      <w:r>
        <w:rPr>
          <w:b w:val="off"/>
        </w:rPr>
        <w:t>1900</w:t>
      </w:r>
    </w:p>
    <w:p>
      <w:r>
        <w:rPr>
          <w:b w:val="off"/>
        </w:rPr>
        <w:t>True</w:t>
      </w:r>
    </w:p>
    <w:p>
      <w:r>
        <w:rPr>
          <w:b w:val="off"/>
        </w:rPr>
        <w:t>然后，我们进行了特征选择。脚本定义了两组特征变量features1和features2，分别对应不同的预测目标（桩顶水平位移和基坑周边沉降）。这些特征是从原始数据集中选取的，对于分类任务来说，选取合适的特征可以提高模型的预测性能和准确性。</w:t>
      </w:r>
    </w:p>
    <w:p>
      <w:r/>
    </w:p>
    <w:p>
      <w:r>
        <w:rPr>
          <w:b w:val="off"/>
        </w:rPr>
        <w:t xml:space="preserve"> </w:t>
        <w:t xml:space="preserve"> = [</w:t>
        <w:t xml:space="preserve">, </w:t>
        <w:t xml:space="preserve">, </w:t>
        <w:t xml:space="preserve">, </w:t>
        <w:t xml:space="preserve">, </w:t>
        <w:t xml:space="preserve">, </w:t>
        <w:t xml:space="preserve">, </w:t>
        <w:t xml:space="preserve">] test_features = test_data[features] </w:t>
        <w:t xml:space="preserve"> features1 = [</w:t>
        <w:t xml:space="preserve">, </w:t>
        <w:t xml:space="preserve">, </w:t>
        <w:t xml:space="preserve">, </w:t>
        <w:t>] train_features1 = train_data[features1] train_labels1 = train_data[</w:t>
        <w:t xml:space="preserve">] test_features1 = test_data[features1] </w:t>
        <w:t xml:space="preserve"> features2 = [</w:t>
        <w:t xml:space="preserve">, </w:t>
        <w:t xml:space="preserve">, </w:t>
        <w:t xml:space="preserve">, </w:t>
        <w:t xml:space="preserve">, </w:t>
        <w:t>] train_features2 = train_data[features2] train_labels2 = train_data[</w:t>
        <w:t xml:space="preserve">] </w:t>
        <w:t xml:space="preserve"> test_features2 = test_data[features2] </w:t>
      </w:r>
    </w:p>
    <w:p>
      <w:r>
        <w:rPr>
          <w:b w:val="off"/>
        </w:rPr>
        <w:t># 特征选择：选择对分类结果有关键作用的特征</w:t>
      </w:r>
    </w:p>
    <w:p>
      <w:r>
        <w:rPr>
          <w:b w:val="off"/>
        </w:rPr>
        <w:t>features</w:t>
      </w:r>
    </w:p>
    <w:p>
      <w:r>
        <w:rPr>
          <w:b w:val="off"/>
        </w:rPr>
        <w:t>'BulkModulus/Mpa'</w:t>
      </w:r>
    </w:p>
    <w:p>
      <w:r>
        <w:rPr>
          <w:b w:val="off"/>
        </w:rPr>
        <w:t>'ShearModulus/Mpa'</w:t>
      </w:r>
    </w:p>
    <w:p>
      <w:r>
        <w:rPr>
          <w:b w:val="off"/>
        </w:rPr>
        <w:t>'Cohesion/kpa'</w:t>
      </w:r>
    </w:p>
    <w:p>
      <w:r>
        <w:rPr>
          <w:b w:val="off"/>
        </w:rPr>
        <w:t>'InternalFrictionAngle/(degree)'</w:t>
      </w:r>
    </w:p>
    <w:p>
      <w:r>
        <w:rPr>
          <w:b w:val="off"/>
        </w:rPr>
        <w:t>'SoilDensity/(g/cm^3)'</w:t>
      </w:r>
    </w:p>
    <w:p>
      <w:r>
        <w:rPr>
          <w:b w:val="off"/>
        </w:rPr>
        <w:t>'LengthInclinedPile/m'</w:t>
      </w:r>
    </w:p>
    <w:p>
      <w:r>
        <w:rPr>
          <w:b w:val="off"/>
        </w:rPr>
        <w:t>'AngleFoundationPit/(degree)'</w:t>
      </w:r>
    </w:p>
    <w:p>
      <w:r>
        <w:rPr>
          <w:b w:val="off"/>
        </w:rPr>
        <w:t># HorizontalPileTop/mm 桩顶水平位移/mm</w:t>
      </w:r>
    </w:p>
    <w:p>
      <w:r>
        <w:rPr>
          <w:b w:val="off"/>
        </w:rPr>
        <w:t>'ShearModulus/Mpa'</w:t>
      </w:r>
    </w:p>
    <w:p>
      <w:r>
        <w:rPr>
          <w:b w:val="off"/>
        </w:rPr>
        <w:t>'SoilDensity/(g/cm^3)'</w:t>
      </w:r>
    </w:p>
    <w:p>
      <w:r>
        <w:rPr>
          <w:b w:val="off"/>
        </w:rPr>
        <w:t>'LengthInclinedPile/m'</w:t>
      </w:r>
    </w:p>
    <w:p>
      <w:r>
        <w:rPr>
          <w:b w:val="off"/>
        </w:rPr>
        <w:t>'AngleFoundationPit/(degree)'</w:t>
      </w:r>
    </w:p>
    <w:p>
      <w:r>
        <w:rPr>
          <w:b w:val="off"/>
        </w:rPr>
        <w:t>'HorizontalPileTop/mm'</w:t>
      </w:r>
    </w:p>
    <w:p>
      <w:r>
        <w:rPr>
          <w:b w:val="off"/>
        </w:rPr>
        <w:t># Settlement/mm 基坑周边沉降/mm</w:t>
      </w:r>
    </w:p>
    <w:p>
      <w:r>
        <w:rPr>
          <w:b w:val="off"/>
        </w:rPr>
        <w:t>'BulkModulus/Mpa'</w:t>
      </w:r>
    </w:p>
    <w:p>
      <w:r>
        <w:rPr>
          <w:b w:val="off"/>
        </w:rPr>
        <w:t>'Cohesion/kpa'</w:t>
      </w:r>
    </w:p>
    <w:p>
      <w:r>
        <w:rPr>
          <w:b w:val="off"/>
        </w:rPr>
        <w:t>'InternalFrictionAngle/(degree)'</w:t>
      </w:r>
    </w:p>
    <w:p>
      <w:r>
        <w:rPr>
          <w:b w:val="off"/>
        </w:rPr>
        <w:t>'SoilDensity/(g/cm^3)'</w:t>
      </w:r>
    </w:p>
    <w:p>
      <w:r>
        <w:rPr>
          <w:b w:val="off"/>
        </w:rPr>
        <w:t>'LengthInclinedPile/m'</w:t>
      </w:r>
    </w:p>
    <w:p>
      <w:r>
        <w:rPr>
          <w:b w:val="off"/>
        </w:rPr>
        <w:t>'Settlement/mm'</w:t>
      </w:r>
    </w:p>
    <w:p>
      <w:r>
        <w:rPr>
          <w:b w:val="off"/>
        </w:rPr>
        <w:t># print('--------------------')</w:t>
      </w:r>
    </w:p>
    <w:p>
      <w:r>
        <w:rPr>
          <w:b w:val="off"/>
        </w:rPr>
        <w:t># print(test_features2)</w:t>
      </w:r>
    </w:p>
    <w:p>
      <w:r>
        <w:rPr>
          <w:b w:val="off"/>
        </w:rPr>
        <w:t>脚本使用了DictVectorizer类将特征向量转化为特征矩阵。DictVectorizer可以将符号化的对象转化为数字0或1进行表示，这对于机器学习模型来说是必要的一步操作，因为大多数模型只能处理数值型数据。</w:t>
      </w:r>
    </w:p>
    <w:p>
      <w:r/>
    </w:p>
    <w:p>
      <w:r>
        <w:rPr>
          <w:b w:val="off"/>
        </w:rPr>
        <w:t>dvec1 = DictVectorizer(sparse=</w:t>
        <w:t>) dvec2 = DictVectorizer(sparse=</w:t>
        <w:t xml:space="preserve">) </w:t>
        <w:t xml:space="preserve"> train_features1 = dvec1.fit_transform( train_features1.to_dict(orient=</w:t>
        <w:t xml:space="preserve">)) </w:t>
        <w:t xml:space="preserve"> </w:t>
        <w:t xml:space="preserve">(dvec1.feature_names_) </w:t>
        <w:t>(</w:t>
        <w:t>*</w:t>
        <w:t>) train_features2 = dvec2.fit_transform( train_features2.to_dict(orient=</w:t>
        <w:t xml:space="preserve">)) </w:t>
        <w:t xml:space="preserve">(dvec2.feature_names_) </w:t>
        <w:t>(</w:t>
        <w:t>*</w:t>
        <w:t>)</w:t>
      </w:r>
    </w:p>
    <w:p>
      <w:r>
        <w:rPr>
          <w:b w:val="off"/>
        </w:rPr>
        <w:t>False</w:t>
      </w:r>
    </w:p>
    <w:p>
      <w:r>
        <w:rPr>
          <w:b w:val="off"/>
        </w:rPr>
        <w:t>False</w:t>
      </w:r>
    </w:p>
    <w:p>
      <w:r>
        <w:rPr>
          <w:b w:val="off"/>
        </w:rPr>
        <w:t># 将特征向量转化为特征矩阵</w:t>
      </w:r>
    </w:p>
    <w:p>
      <w:r>
        <w:rPr>
          <w:b w:val="off"/>
        </w:rPr>
        <w:t>'records'</w:t>
      </w:r>
    </w:p>
    <w:p>
      <w:r>
        <w:rPr>
          <w:b w:val="off"/>
        </w:rPr>
        <w:t># 查看转化后的属性</w:t>
      </w:r>
    </w:p>
    <w:p>
      <w:r>
        <w:rPr>
          <w:b w:val="off"/>
        </w:rPr>
        <w:t>print</w:t>
      </w:r>
    </w:p>
    <w:p>
      <w:r>
        <w:rPr>
          <w:b w:val="off"/>
        </w:rPr>
        <w:t>print</w:t>
      </w:r>
    </w:p>
    <w:p>
      <w:r>
        <w:rPr>
          <w:b w:val="off"/>
        </w:rPr>
        <w:t>'-'</w:t>
      </w:r>
    </w:p>
    <w:p>
      <w:r>
        <w:rPr>
          <w:b w:val="off"/>
        </w:rPr>
        <w:t>100</w:t>
      </w:r>
    </w:p>
    <w:p>
      <w:r>
        <w:rPr>
          <w:b w:val="off"/>
        </w:rPr>
        <w:t>'records'</w:t>
      </w:r>
    </w:p>
    <w:p>
      <w:r>
        <w:rPr>
          <w:b w:val="off"/>
        </w:rPr>
        <w:t>print</w:t>
      </w:r>
    </w:p>
    <w:p>
      <w:r>
        <w:rPr>
          <w:b w:val="off"/>
        </w:rPr>
        <w:t>print</w:t>
      </w:r>
    </w:p>
    <w:p>
      <w:r>
        <w:rPr>
          <w:b w:val="off"/>
        </w:rPr>
        <w:t>'-'</w:t>
      </w:r>
    </w:p>
    <w:p>
      <w:r>
        <w:rPr>
          <w:b w:val="off"/>
        </w:rPr>
        <w:t>100</w:t>
      </w:r>
    </w:p>
    <w:p>
      <w:r>
        <w:rPr>
          <w:b w:val="off"/>
        </w:rPr>
        <w:t>脚本构造了两个基于熵判据的决策树分类器clf1和clf2，并使用训练集的特征值矩阵和分类结果对它们进行训练。决策树是一种常用的机器学习分类算法，它通过构建树状结构来对数据进行分类，该算法鲁棒性强、可以处理多分类问题。</w:t>
      </w:r>
    </w:p>
    <w:p>
      <w:r/>
    </w:p>
    <w:p>
      <w:r>
        <w:rPr>
          <w:b w:val="off"/>
        </w:rPr>
        <w:t xml:space="preserve"> </w:t>
        <w:t xml:space="preserve"> = DecisionTreeClassifier(criterion=</w:t>
        <w:t xml:space="preserve">) </w:t>
        <w:t xml:space="preserve"> clf2 = DecisionTreeClassifier(criterion=</w:t>
        <w:t xml:space="preserve">) </w:t>
        <w:t xml:space="preserve"> </w:t>
        <w:t xml:space="preserve"> clf1.fit(train_features1, train_labels1) clf2.fit(train_features2, train_labels2)</w:t>
      </w:r>
    </w:p>
    <w:p>
      <w:r>
        <w:rPr>
          <w:b w:val="off"/>
        </w:rPr>
        <w:t># 构造 ID3 决策树</w:t>
      </w:r>
    </w:p>
    <w:p>
      <w:r>
        <w:rPr>
          <w:b w:val="off"/>
        </w:rPr>
        <w:t>clf1</w:t>
      </w:r>
    </w:p>
    <w:p>
      <w:r>
        <w:rPr>
          <w:b w:val="off"/>
        </w:rPr>
        <w:t>'entropy'</w:t>
      </w:r>
    </w:p>
    <w:p>
      <w:r>
        <w:rPr>
          <w:b w:val="off"/>
        </w:rPr>
        <w:t># 熵判据</w:t>
      </w:r>
    </w:p>
    <w:p>
      <w:r>
        <w:rPr>
          <w:b w:val="off"/>
        </w:rPr>
        <w:t>'entropy'</w:t>
      </w:r>
    </w:p>
    <w:p>
      <w:r>
        <w:rPr>
          <w:b w:val="off"/>
        </w:rPr>
        <w:t># 熵判据</w:t>
      </w:r>
    </w:p>
    <w:p>
      <w:r>
        <w:rPr>
          <w:b w:val="off"/>
        </w:rPr>
        <w:t># 决策树训练：将特征值矩阵和分类结果作为参数传入，得到决策树分类器</w:t>
      </w:r>
    </w:p>
    <w:p>
      <w:r>
        <w:rPr>
          <w:b w:val="off"/>
        </w:rPr>
        <w:t>训练完成后，脚本将测试集的特征值转化为特征矩阵，并使用训练好的决策树分类器进行预测。预测结果pred_labels1和pred_labels2分别对应两组特征变量的预测结果。</w:t>
      </w:r>
    </w:p>
    <w:p>
      <w:r/>
    </w:p>
    <w:p>
      <w:r>
        <w:rPr>
          <w:b w:val="off"/>
        </w:rPr>
        <w:t xml:space="preserve"> test_features1 = dvec1.transform(test_features1.to_dict(orient=</w:t>
        <w:t>)) test_features2 = dvec2.transform(test_features2.to_dict(orient=</w:t>
        <w:t xml:space="preserve">)) </w:t>
        <w:t xml:space="preserve"> </w:t>
        <w:t xml:space="preserve"> </w:t>
        <w:t xml:space="preserve"> </w:t>
        <w:t xml:space="preserve"> </w:t>
        <w:t xml:space="preserve"> </w:t>
        <w:t xml:space="preserve"> joblib.dump(clf1, os.path.dirname(sys.argv[0])+</w:t>
        <w:t>) joblib.dump(clf2, os.path.dirname(sys.argv[0])+</w:t>
        <w:t xml:space="preserve">) </w:t>
        <w:t xml:space="preserve"> joblib.dump(dvec1, os.path.dirname(sys.argv[0])+</w:t>
        <w:t>) joblib.dump(dvec2, os.path.dirname(sys.argv[0])+</w:t>
        <w:t xml:space="preserve">) </w:t>
        <w:t xml:space="preserve"> pred_labels1 = clf1.predict(test_features1) pred_labels2 = clf2.predict(test_features2) </w:t>
        <w:t xml:space="preserve">(pred_labels1) </w:t>
        <w:t>(</w:t>
        <w:t xml:space="preserve">*100) </w:t>
        <w:t>(pred_labels2)</w:t>
      </w:r>
    </w:p>
    <w:p>
      <w:r>
        <w:rPr>
          <w:b w:val="off"/>
        </w:rPr>
        <w:t># 得到测试集的特征值矩阵</w:t>
      </w:r>
    </w:p>
    <w:p>
      <w:r>
        <w:rPr>
          <w:b w:val="off"/>
        </w:rPr>
        <w:t>'records'</w:t>
      </w:r>
    </w:p>
    <w:p>
      <w:r>
        <w:rPr>
          <w:b w:val="off"/>
        </w:rPr>
        <w:t>'records'</w:t>
      </w:r>
    </w:p>
    <w:p>
      <w:r>
        <w:rPr>
          <w:b w:val="off"/>
        </w:rPr>
        <w:t># print(test_features1)</w:t>
      </w:r>
    </w:p>
    <w:p>
      <w:r>
        <w:rPr>
          <w:b w:val="off"/>
        </w:rPr>
        <w:t># print('-'*100)</w:t>
      </w:r>
    </w:p>
    <w:p>
      <w:r>
        <w:rPr>
          <w:b w:val="off"/>
        </w:rPr>
        <w:t># print(test_features2)</w:t>
      </w:r>
    </w:p>
    <w:p>
      <w:r>
        <w:rPr>
          <w:b w:val="off"/>
        </w:rPr>
        <w:t># print('-'*100)</w:t>
      </w:r>
    </w:p>
    <w:p>
      <w:r>
        <w:rPr>
          <w:b w:val="off"/>
        </w:rPr>
        <w:t># 决策树保存</w:t>
      </w:r>
    </w:p>
    <w:p>
      <w:r>
        <w:rPr>
          <w:b w:val="off"/>
        </w:rPr>
        <w:t># 两个决策树模型</w:t>
      </w:r>
    </w:p>
    <w:p>
      <w:r>
        <w:rPr>
          <w:b w:val="off"/>
        </w:rPr>
        <w:t>'\\训练结果集\\DecisionTree1.pkl'</w:t>
      </w:r>
    </w:p>
    <w:p>
      <w:r>
        <w:rPr>
          <w:b w:val="off"/>
        </w:rPr>
        <w:t>'\\训练结果集\\DecisionTree2.pkl'</w:t>
      </w:r>
    </w:p>
    <w:p>
      <w:r>
        <w:rPr>
          <w:b w:val="off"/>
        </w:rPr>
        <w:t># 两个特征数据集</w:t>
      </w:r>
    </w:p>
    <w:p>
      <w:r>
        <w:rPr>
          <w:b w:val="off"/>
        </w:rPr>
        <w:t>'\\训练结果集\\DictVectorizer1.pkl'</w:t>
      </w:r>
    </w:p>
    <w:p>
      <w:r>
        <w:rPr>
          <w:b w:val="off"/>
        </w:rPr>
        <w:t>'\\训练结果集\\DictVectorizer2.pkl'</w:t>
      </w:r>
    </w:p>
    <w:p>
      <w:r>
        <w:rPr>
          <w:b w:val="off"/>
        </w:rPr>
        <w:t># 决策树预测</w:t>
      </w:r>
    </w:p>
    <w:p>
      <w:r>
        <w:rPr>
          <w:b w:val="off"/>
        </w:rPr>
        <w:t>print</w:t>
      </w:r>
    </w:p>
    <w:p>
      <w:r>
        <w:rPr>
          <w:b w:val="off"/>
        </w:rPr>
        <w:t>print</w:t>
      </w:r>
    </w:p>
    <w:p>
      <w:r>
        <w:rPr>
          <w:b w:val="off"/>
        </w:rPr>
        <w:t>'-'</w:t>
      </w:r>
    </w:p>
    <w:p>
      <w:r>
        <w:rPr>
          <w:b w:val="off"/>
        </w:rPr>
        <w:t>print</w:t>
      </w:r>
    </w:p>
    <w:p>
      <w:r>
        <w:rPr>
          <w:b w:val="off"/>
        </w:rPr>
        <w:t>脚本将预测结果和测试集的其他信息组合成一个新的数据框temp，并将其保存为CSV文件。同时，脚本还使用joblib库将训练好的决策树模型和特征转换器保存为pickle文件，以便后续使用。并对CSV文件进行了处理。</w:t>
      </w:r>
    </w:p>
    <w:p>
      <w:r/>
    </w:p>
    <w:p>
      <w:r>
        <w:rPr>
          <w:b w:val="off"/>
        </w:rPr>
        <w:t xml:space="preserve"> pred_labels = [[*x, y, z] </w:t>
        <w:t xml:space="preserve"> x, y, </w:t>
        <w:t xml:space="preserve">= pd.DataFrame(pred_labels) </w:t>
        <w:t xml:space="preserve"> temp.index = temp.index+</w:t>
        <w:t xml:space="preserve"> temp = temp.drop(columns=</w:t>
        <w:t>) temp.to_csv(os.path.dirname(sys.argv[</w:t>
        <w:t>])+</w:t>
        <w:t xml:space="preserve">) </w:t>
        <w:t xml:space="preserve"> text = </w:t>
        <w:t xml:space="preserve"> </w:t>
        <w:t>=</w:t>
        <w:t xml:space="preserve">) </w:t>
        <w:t xml:space="preserve"> f: content = f.read() delnum = content.find(</w:t>
        <w:t xml:space="preserve">) </w:t>
        <w:t>= content[</w:t>
        <w:t>:] f.seek(</w:t>
        <w:t xml:space="preserve">, </w:t>
        <w:t>) f.write(text + content)</w:t>
      </w:r>
    </w:p>
    <w:p>
      <w:r>
        <w:rPr>
          <w:b w:val="off"/>
        </w:rPr>
        <w:t># 将预测后的结果导出到文件中</w:t>
      </w:r>
    </w:p>
    <w:p>
      <w:r>
        <w:rPr>
          <w:b w:val="off"/>
        </w:rPr>
        <w:t>for</w:t>
      </w:r>
    </w:p>
    <w:p>
      <w:r>
        <w:rPr>
          <w:b w:val="off"/>
        </w:rPr>
        <w:t xml:space="preserve">z </w:t>
        <w:t xml:space="preserve"> </w:t>
        <w:t>(</w:t>
        <w:t xml:space="preserve">)] temp </w:t>
      </w:r>
    </w:p>
    <w:p>
      <w:r>
        <w:rPr>
          <w:b w:val="off"/>
        </w:rPr>
        <w:t>in</w:t>
      </w:r>
    </w:p>
    <w:p>
      <w:r>
        <w:rPr>
          <w:b w:val="off"/>
        </w:rPr>
        <w:t>zip</w:t>
      </w:r>
    </w:p>
    <w:p>
      <w:r>
        <w:rPr>
          <w:b w:val="off"/>
        </w:rPr>
        <w:t>test_data._values, pred_labels1, pred_labels2</w:t>
      </w:r>
    </w:p>
    <w:p>
      <w:r>
        <w:rPr>
          <w:b w:val="off"/>
        </w:rPr>
        <w:t># 设置对列索引</w:t>
      </w:r>
    </w:p>
    <w:p>
      <w:r>
        <w:rPr>
          <w:b w:val="off"/>
        </w:rPr>
        <w:t>1</w:t>
      </w:r>
    </w:p>
    <w:p>
      <w:r>
        <w:rPr>
          <w:b w:val="off"/>
        </w:rPr>
        <w:t>0</w:t>
      </w:r>
    </w:p>
    <w:p>
      <w:r>
        <w:rPr>
          <w:b w:val="off"/>
        </w:rPr>
        <w:t>0</w:t>
      </w:r>
    </w:p>
    <w:p>
      <w:r>
        <w:rPr>
          <w:b w:val="off"/>
        </w:rPr>
        <w:t>'\\训练结果集\\re.csv'</w:t>
      </w:r>
    </w:p>
    <w:p>
      <w:r>
        <w:rPr>
          <w:b w:val="off"/>
        </w:rPr>
        <w:t># csv文件第一行插入一行文字</w:t>
      </w:r>
    </w:p>
    <w:p>
      <w:r>
        <w:rPr>
          <w:b w:val="off"/>
        </w:rPr>
        <w:t>'Num, BulkModulus/Mpa, ShearModulus/Mpa, Cohesion/kpa, InternalFrictionAngle/(degree), SoilDensity/(g/cm^3), LengthInclinedPile/m, AngleFoundationPit/(degree), HorizontalPileTop/mm, Settlement/mm'</w:t>
      </w:r>
    </w:p>
    <w:p>
      <w:r>
        <w:rPr>
          <w:b w:val="off"/>
        </w:rPr>
        <w:t xml:space="preserve">with </w:t>
        <w:t>(</w:t>
        <w:t>)+'\\训练结果集\\re.csv', 'r+', encoding</w:t>
      </w:r>
    </w:p>
    <w:p>
      <w:r>
        <w:rPr>
          <w:b w:val="off"/>
        </w:rPr>
        <w:t>open</w:t>
      </w:r>
    </w:p>
    <w:p>
      <w:r>
        <w:rPr>
          <w:b w:val="off"/>
        </w:rPr>
        <w:t>os.path.dirname(sys.argv[</w:t>
        <w:t>]</w:t>
      </w:r>
    </w:p>
    <w:p>
      <w:r>
        <w:rPr>
          <w:b w:val="off"/>
        </w:rPr>
        <w:t>0</w:t>
      </w:r>
    </w:p>
    <w:p>
      <w:r>
        <w:rPr>
          <w:b w:val="off"/>
        </w:rPr>
        <w:t>'utf-8'</w:t>
      </w:r>
    </w:p>
    <w:p>
      <w:r>
        <w:rPr>
          <w:b w:val="off"/>
        </w:rPr>
        <w:t>as</w:t>
      </w:r>
    </w:p>
    <w:p>
      <w:r>
        <w:rPr>
          <w:b w:val="off"/>
        </w:rPr>
        <w:t>'\n'</w:t>
      </w:r>
    </w:p>
    <w:p>
      <w:r>
        <w:rPr>
          <w:b w:val="off"/>
        </w:rPr>
        <w:t xml:space="preserve"> i </w:t>
        <w:t xml:space="preserve"> </w:t>
        <w:t>(</w:t>
        <w:t xml:space="preserve">): content </w:t>
      </w:r>
    </w:p>
    <w:p>
      <w:r>
        <w:rPr>
          <w:b w:val="off"/>
        </w:rPr>
        <w:t>for</w:t>
      </w:r>
    </w:p>
    <w:p>
      <w:r>
        <w:rPr>
          <w:b w:val="off"/>
        </w:rPr>
        <w:t>in</w:t>
      </w:r>
    </w:p>
    <w:p>
      <w:r>
        <w:rPr>
          <w:b w:val="off"/>
        </w:rPr>
        <w:t>range</w:t>
      </w:r>
    </w:p>
    <w:p>
      <w:r>
        <w:rPr>
          <w:b w:val="off"/>
        </w:rPr>
        <w:t>delnum</w:t>
      </w:r>
    </w:p>
    <w:p>
      <w:r>
        <w:rPr>
          <w:b w:val="off"/>
        </w:rPr>
        <w:t>1</w:t>
      </w:r>
    </w:p>
    <w:p>
      <w:r>
        <w:rPr>
          <w:b w:val="off"/>
        </w:rPr>
        <w:t>0</w:t>
      </w:r>
    </w:p>
    <w:p>
      <w:r>
        <w:rPr>
          <w:b w:val="off"/>
        </w:rPr>
        <w:t>0</w:t>
      </w:r>
    </w:p>
    <w:p>
      <w:r>
        <w:rPr>
          <w:b w:val="off"/>
        </w:rPr>
        <w:t>接下来，脚本对训练好的决策树模型进行了准确率评估。这里使用了模型的score方法，该方法通过计算模型在训练集上的准确率来评估模型的性能。并支持导出“训练数据结果.txt”来展示训练结果及保存准确率评估结果，方便用户处理。</w:t>
      </w:r>
    </w:p>
    <w:p>
      <w:r/>
    </w:p>
    <w:p>
      <w:r>
        <w:rPr>
          <w:b w:val="off"/>
        </w:rPr>
        <w:t xml:space="preserve"> acc_decision_tree1 = round(clf1.score(train_features1, train_labels1), 6)*100 </w:t>
        <w:t>(</w:t>
        <w:t xml:space="preserve"> % acc_decision_tree1+</w:t>
        <w:t xml:space="preserve">) acc_decision_tree2 = round(clf2.score(train_features2, train_labels2), 6)*100 </w:t>
        <w:t>(</w:t>
        <w:t xml:space="preserve"> % acc_decision_tree2+</w:t>
        <w:t xml:space="preserve">) </w:t>
        <w:t xml:space="preserve"> sys.stdout = savedStdout </w:t>
        <w:t xml:space="preserve"> file.close() os.startfile(os.path.dirname(sys.argv[0])+</w:t>
        <w:t>) os.startfile(os.path.dirname(sys.argv[0])+</w:t>
        <w:t>)</w:t>
      </w:r>
    </w:p>
    <w:p>
      <w:r>
        <w:rPr>
          <w:b w:val="off"/>
        </w:rPr>
        <w:t># 用训练集做训练，再用训练集自身做准确率评估，得到决策树准确率</w:t>
      </w:r>
    </w:p>
    <w:p>
      <w:r>
        <w:rPr>
          <w:b w:val="off"/>
        </w:rPr>
        <w:t>print</w:t>
      </w:r>
    </w:p>
    <w:p>
      <w:r>
        <w:rPr>
          <w:b w:val="off"/>
        </w:rPr>
        <w:t>'由桩顶水平位移得到的支护等级 准确率为 %.4lf'</w:t>
      </w:r>
    </w:p>
    <w:p>
      <w:r>
        <w:rPr>
          <w:b w:val="off"/>
        </w:rPr>
        <w:t>"%"</w:t>
      </w:r>
    </w:p>
    <w:p>
      <w:r>
        <w:rPr>
          <w:b w:val="off"/>
        </w:rPr>
        <w:t>print</w:t>
      </w:r>
    </w:p>
    <w:p>
      <w:r>
        <w:rPr>
          <w:b w:val="off"/>
        </w:rPr>
        <w:t>'由基坑周边沉降得到的支护等级 准确率为 %.4lf'</w:t>
      </w:r>
    </w:p>
    <w:p>
      <w:r>
        <w:rPr>
          <w:b w:val="off"/>
        </w:rPr>
        <w:t>"%"</w:t>
      </w:r>
    </w:p>
    <w:p>
      <w:r>
        <w:rPr>
          <w:b w:val="off"/>
        </w:rPr>
        <w:t># 打开数据结果&amp;准确率文件</w:t>
      </w:r>
    </w:p>
    <w:p>
      <w:r>
        <w:rPr>
          <w:b w:val="off"/>
        </w:rPr>
        <w:t># 恢复标准输出流</w:t>
      </w:r>
    </w:p>
    <w:p>
      <w:r>
        <w:rPr>
          <w:b w:val="off"/>
        </w:rPr>
        <w:t>'\\训练结果集\\'</w:t>
      </w:r>
    </w:p>
    <w:p>
      <w:r>
        <w:rPr>
          <w:b w:val="off"/>
        </w:rPr>
        <w:t>'\\训练结果集\\训练数据结果.txt'</w:t>
      </w:r>
    </w:p>
    <w:p/>
    <w:p>
      <w:pPr>
        <w:pStyle w:val="5"/>
      </w:pPr>
      <w:r>
        <w:t>打开训练样本集.py</w:t>
      </w:r>
    </w:p>
    <w:p>
      <w:r>
        <w:rPr>
          <w:b w:val="off"/>
        </w:rPr>
        <w:t>打开训练样本集主要是通过os库打开对应的csv文件</w:t>
      </w:r>
    </w:p>
    <w:p>
      <w:r/>
    </w:p>
    <w:p>
      <w:r>
        <w:rPr>
          <w:b w:val="off"/>
        </w:rPr>
        <w:t xml:space="preserve"> </w:t>
        <w:t xml:space="preserve"> </w:t>
        <w:t xml:space="preserve"> </w:t>
        <w:t xml:space="preserve"> </w:t>
        <w:t>(</w:t>
        <w:t>(</w:t>
        <w:t xml:space="preserve">)+"\\训练样本集") </w:t>
        <w:t>(</w:t>
        <w:t>(</w:t>
        <w:t>)+"\\训练样本集\\</w:t>
        <w:t>")</w:t>
      </w:r>
    </w:p>
    <w:p>
      <w:r>
        <w:rPr>
          <w:b w:val="off"/>
        </w:rPr>
        <w:t>import</w:t>
      </w:r>
    </w:p>
    <w:p>
      <w:r>
        <w:rPr>
          <w:b w:val="off"/>
        </w:rPr>
        <w:t>os</w:t>
      </w:r>
    </w:p>
    <w:p>
      <w:r>
        <w:rPr>
          <w:b w:val="off"/>
        </w:rPr>
        <w:t>import</w:t>
      </w:r>
    </w:p>
    <w:p>
      <w:r>
        <w:rPr>
          <w:b w:val="off"/>
        </w:rPr>
        <w:t>sys</w:t>
      </w:r>
    </w:p>
    <w:p>
      <w:r>
        <w:rPr>
          <w:b w:val="off"/>
        </w:rPr>
        <w:t>os</w:t>
      </w:r>
    </w:p>
    <w:p>
      <w:r>
        <w:rPr>
          <w:b w:val="off"/>
        </w:rPr>
        <w:t>.startfile</w:t>
      </w:r>
    </w:p>
    <w:p>
      <w:r>
        <w:rPr>
          <w:b w:val="off"/>
        </w:rPr>
        <w:t>os</w:t>
      </w:r>
    </w:p>
    <w:p>
      <w:r>
        <w:rPr>
          <w:b w:val="off"/>
        </w:rPr>
        <w:t>.path</w:t>
      </w:r>
    </w:p>
    <w:p>
      <w:r>
        <w:rPr>
          <w:b w:val="off"/>
        </w:rPr>
        <w:t>.dirname</w:t>
      </w:r>
    </w:p>
    <w:p>
      <w:r>
        <w:rPr>
          <w:b w:val="off"/>
        </w:rPr>
        <w:t>sys</w:t>
      </w:r>
    </w:p>
    <w:p>
      <w:r>
        <w:rPr>
          <w:b w:val="off"/>
        </w:rPr>
        <w:t>.argv</w:t>
      </w:r>
    </w:p>
    <w:p>
      <w:r>
        <w:rPr>
          <w:b w:val="off"/>
        </w:rPr>
        <w:t>[0]</w:t>
      </w:r>
    </w:p>
    <w:p>
      <w:r>
        <w:rPr>
          <w:b w:val="off"/>
        </w:rPr>
        <w:t>os</w:t>
      </w:r>
    </w:p>
    <w:p>
      <w:r>
        <w:rPr>
          <w:b w:val="off"/>
        </w:rPr>
        <w:t>.startfile</w:t>
      </w:r>
    </w:p>
    <w:p>
      <w:r>
        <w:rPr>
          <w:b w:val="off"/>
        </w:rPr>
        <w:t>os</w:t>
      </w:r>
    </w:p>
    <w:p>
      <w:r>
        <w:rPr>
          <w:b w:val="off"/>
        </w:rPr>
        <w:t>.path</w:t>
      </w:r>
    </w:p>
    <w:p>
      <w:r>
        <w:rPr>
          <w:b w:val="off"/>
        </w:rPr>
        <w:t>.dirname</w:t>
      </w:r>
    </w:p>
    <w:p>
      <w:r>
        <w:rPr>
          <w:b w:val="off"/>
        </w:rPr>
        <w:t>sys</w:t>
      </w:r>
    </w:p>
    <w:p>
      <w:r>
        <w:rPr>
          <w:b w:val="off"/>
        </w:rPr>
        <w:t>.argv</w:t>
      </w:r>
    </w:p>
    <w:p>
      <w:r>
        <w:rPr>
          <w:b w:val="off"/>
        </w:rPr>
        <w:t>[0]</w:t>
      </w:r>
    </w:p>
    <w:p>
      <w:r>
        <w:rPr>
          <w:b w:val="off"/>
        </w:rPr>
        <w:t>train</w:t>
      </w:r>
    </w:p>
    <w:p>
      <w:r>
        <w:rPr>
          <w:b w:val="off"/>
        </w:rPr>
        <w:t>.csv</w:t>
      </w:r>
    </w:p>
    <w:p/>
    <w:p>
      <w:pPr>
        <w:pStyle w:val="5"/>
      </w:pPr>
      <w:r>
        <w:t>基坑支护实时预测模型.py</w:t>
      </w:r>
    </w:p>
    <w:p>
      <w:r>
        <w:rPr>
          <w:b w:val="off"/>
        </w:rPr>
        <w:t>此脚本主要是根据训练好的数据进行生成模型，主要建模步骤可以参考第3大章的造型函数的使用</w:t>
      </w:r>
    </w:p>
    <w:p>
      <w:r/>
    </w:p>
    <w:p>
      <w:r>
        <w:rPr>
          <w:b w:val="off"/>
        </w:rPr>
        <w:t xml:space="preserve">from pyp3d import * import joblib import pandas as pd </w:t>
        <w:t xml:space="preserve"> </w:t>
        <w:t>: Component.__init_</w:t>
        <w:t>(</w:t>
        <w:t xml:space="preserve">) </w:t>
        <w:t>[</w:t>
        <w:t>] = Attr(</w:t>
        <w:t>, obvious=True, group=</w:t>
        <w:t xml:space="preserve">) </w:t>
        <w:t>[</w:t>
        <w:t>] = Attr(</w:t>
        <w:t>, obvious=True, group=</w:t>
        <w:t xml:space="preserve">) </w:t>
        <w:t>[</w:t>
        <w:t>] = Attr(</w:t>
        <w:t>, obvious=True, group=</w:t>
        <w:t xml:space="preserve">) </w:t>
        <w:t>[</w:t>
        <w:t>] = Attr(</w:t>
        <w:t>, obvious=True, group=</w:t>
        <w:t xml:space="preserve">) </w:t>
        <w:t>[</w:t>
        <w:t>] = Attr(</w:t>
        <w:t>, obvious=True, group=</w:t>
        <w:t xml:space="preserve">) </w:t>
        <w:t>[</w:t>
        <w:t>] = Attr(</w:t>
        <w:t>, obvious=True, group=</w:t>
        <w:t xml:space="preserve">) </w:t>
        <w:t>[</w:t>
        <w:t>] = Attr(</w:t>
        <w:t>, obvious=True, group=</w:t>
        <w:t xml:space="preserve">) </w:t>
        <w:t>[</w:t>
        <w:t>] = Attr(</w:t>
        <w:t>, obvious=True, group=</w:t>
        <w:t xml:space="preserve">) </w:t>
        <w:t>[</w:t>
        <w:t>] = Attr(</w:t>
        <w:t>.</w:t>
        <w:t>, obvious=True, group=</w:t>
        <w:t xml:space="preserve">) </w:t>
        <w:t>[</w:t>
        <w:t>] = Attr(</w:t>
        <w:t>.</w:t>
        <w:t>, obvious=True, group=</w:t>
        <w:t xml:space="preserve">) </w:t>
        <w:t>[</w:t>
        <w:t>] = Attr(</w:t>
        <w:t>, obvious=True, group=</w:t>
        <w:t xml:space="preserve">) </w:t>
        <w:t>[</w:t>
        <w:t>] = Attr(</w:t>
        <w:t>, obvious=True, group=</w:t>
        <w:t xml:space="preserve">) </w:t>
        <w:t>[</w:t>
        <w:t>] = Attr(</w:t>
        <w:t>, obvious=True, group=</w:t>
        <w:t xml:space="preserve">) </w:t>
        <w:t>[</w:t>
        <w:t>] = Attr(</w:t>
        <w:t>, combo=[</w:t>
        <w:t xml:space="preserve">, </w:t>
        <w:t xml:space="preserve">, </w:t>
        <w:t xml:space="preserve">, </w:t>
        <w:t>], obvious=True, group=</w:t>
        <w:t xml:space="preserve">) </w:t>
        <w:t>[</w:t>
        <w:t>] = Attr(</w:t>
        <w:t>, combo=[</w:t>
        <w:t xml:space="preserve">, </w:t>
        <w:t xml:space="preserve">, </w:t>
        <w:t xml:space="preserve">, </w:t>
        <w:t>], obvious=True, group=</w:t>
        <w:t xml:space="preserve">) </w:t>
        <w:t>[</w:t>
        <w:t xml:space="preserve">] = Attr(None, show=True) </w:t>
        <w:t xml:space="preserve">.replace() @export </w:t>
        <w:t>: dir = os.path.dirname(__file_</w:t>
        <w:t xml:space="preserve">)+ </w:t>
        <w:t xml:space="preserve"> print(dir) clf1 = joblib.load(f</w:t>
        <w:t>) clf2 = joblib.load(f</w:t>
        <w:t>) dvec1 = joblib.load(f</w:t>
        <w:t>) dvec2 = joblib.load(f</w:t>
        <w:t xml:space="preserve">) scores1 = { </w:t>
        <w:t>: [</w:t>
        <w:t>[</w:t>
        <w:t xml:space="preserve">]], </w:t>
        <w:t>: [</w:t>
        <w:t>[</w:t>
        <w:t xml:space="preserve">]], </w:t>
        <w:t>: [</w:t>
        <w:t>[</w:t>
        <w:t>]/</w:t>
        <w:t xml:space="preserve">], </w:t>
        <w:t>: [</w:t>
        <w:t>[</w:t>
        <w:t xml:space="preserve">]] } scores2 = { </w:t>
        <w:t>: [</w:t>
        <w:t>[</w:t>
        <w:t xml:space="preserve">]], </w:t>
        <w:t>: [</w:t>
        <w:t>[</w:t>
        <w:t xml:space="preserve">]], </w:t>
        <w:t>: [</w:t>
        <w:t>[</w:t>
        <w:t xml:space="preserve">]], </w:t>
        <w:t>: [</w:t>
        <w:t>[</w:t>
        <w:t xml:space="preserve">]], </w:t>
        <w:t>: [</w:t>
        <w:t>[</w:t>
        <w:t>]/</w:t>
        <w:t xml:space="preserve">] } </w:t>
        <w:t xml:space="preserve"> df1 = pd.DataFrame(scores1) df1 = dvec1.transform(df1.to_dict(orient=</w:t>
        <w:t>)) df2 = pd.DataFrame(scores2) df2 = dvec2.transform(df2.to_dict(orient=</w:t>
        <w:t xml:space="preserve">)) pred_labels1 = clf1.predict(df1) pred_labels2 = clf2.predict(df2) </w:t>
        <w:t xml:space="preserve"> earthwork_L1 = </w:t>
        <w:t>[</w:t>
        <w:t xml:space="preserve">] earthwork_L2 = </w:t>
        <w:t>[</w:t>
        <w:t xml:space="preserve">] earthwork_H = </w:t>
        <w:t>[</w:t>
        <w:t xml:space="preserve">] earthwork_W = </w:t>
        <w:t>[</w:t>
        <w:t xml:space="preserve">] foundationpit_H = </w:t>
        <w:t>[</w:t>
        <w:t xml:space="preserve">] vertical_D = </w:t>
        <w:t>[</w:t>
        <w:t xml:space="preserve">] angle = </w:t>
        <w:t>[</w:t>
        <w:t xml:space="preserve">] batter_L = </w:t>
        <w:t>[</w:t>
        <w:t xml:space="preserve">] </w:t>
        <w:t>[</w:t>
        <w:t>] = int(pred_labels1[</w:t>
        <w:t xml:space="preserve">]) </w:t>
        <w:t>[</w:t>
        <w:t>] = int(pred_labels2[</w:t>
        <w:t xml:space="preserve">]) piletop_D = </w:t>
        <w:t>[</w:t>
        <w:t xml:space="preserve">] settlement = </w:t>
        <w:t>[</w:t>
        <w:t xml:space="preserve">] </w:t>
        <w:t xml:space="preserve"> piletop_D == </w:t>
        <w:t>: piletop_D = -</w:t>
        <w:t>.</w:t>
        <w:t xml:space="preserve">*foundationpit_H elif piletop_D == </w:t>
        <w:t>: piletop_D = -</w:t>
        <w:t>.</w:t>
        <w:t xml:space="preserve">*foundationpit_H elif piletop_D == </w:t>
        <w:t>: piletop_D = -</w:t>
        <w:t>.</w:t>
        <w:t xml:space="preserve">*foundationpit_H elif piletop_D == </w:t>
        <w:t>: piletop_D = -</w:t>
        <w:t>.</w:t>
        <w:t xml:space="preserve">*foundationpit_H </w:t>
        <w:t xml:space="preserve"> settlement == </w:t>
        <w:t>: settlement = -</w:t>
        <w:t xml:space="preserve"> elif settlement == </w:t>
        <w:t>: settlement = -</w:t>
        <w:t xml:space="preserve"> elif settlement == </w:t>
        <w:t>: settlement = -</w:t>
        <w:t xml:space="preserve"> elif settlement == </w:t>
        <w:t>: settlement = -</w:t>
        <w:t xml:space="preserve"> color1 = (</w:t>
        <w:t>/</w:t>
        <w:t xml:space="preserve">, </w:t>
        <w:t>/</w:t>
        <w:t xml:space="preserve">, </w:t>
        <w:t>/</w:t>
        <w:t xml:space="preserve">, </w:t>
        <w:t>.</w:t>
        <w:t xml:space="preserve">) </w:t>
        <w:t xml:space="preserve"> color2 = (</w:t>
        <w:t>/</w:t>
        <w:t xml:space="preserve">, </w:t>
        <w:t>/</w:t>
        <w:t xml:space="preserve">, </w:t>
        <w:t>/</w:t>
        <w:t xml:space="preserve">, </w:t>
        <w:t>.</w:t>
        <w:t xml:space="preserve">) </w:t>
        <w:t xml:space="preserve"> color3 = (</w:t>
        <w:t>/</w:t>
        <w:t xml:space="preserve">, </w:t>
        <w:t>/</w:t>
        <w:t xml:space="preserve">, </w:t>
        <w:t>/</w:t>
        <w:t xml:space="preserve">, </w:t>
        <w:t xml:space="preserve">) </w:t>
        <w:t xml:space="preserve"> color4 = (</w:t>
        <w:t>/</w:t>
        <w:t xml:space="preserve">, </w:t>
        <w:t>/</w:t>
        <w:t xml:space="preserve">, </w:t>
        <w:t>/</w:t>
        <w:t xml:space="preserve">, </w:t>
        <w:t xml:space="preserve">) </w:t>
        <w:t xml:space="preserve"> color5 = (</w:t>
        <w:t>/</w:t>
        <w:t xml:space="preserve">, </w:t>
        <w:t>/</w:t>
        <w:t xml:space="preserve">, </w:t>
        <w:t>/</w:t>
        <w:t xml:space="preserve">, </w:t>
        <w:t xml:space="preserve">) </w:t>
        <w:t xml:space="preserve"> mag1 = </w:t>
        <w:t xml:space="preserve"> mag2 = </w:t>
        <w:t xml:space="preserve"> </w:t>
        <w:t xml:space="preserve"> h1 = earthwork_H-foundationpit_H </w:t>
        <w:t xml:space="preserve"> </w:t>
        <w:t xml:space="preserve"> points = [Vec2(mag2*piletop_D, earthwork_H), Vec2(</w:t>
        <w:t>/</w:t>
        <w:t>*(earthwork_L1-piletop_D), earthwork_H+mag1*settlement), Vec2(</w:t>
        <w:t>/</w:t>
        <w:t>*(earthwork_L1-piletop_D), earthwork_H-mag1*settlement), Vec2(</w:t>
        <w:t>/</w:t>
        <w:t xml:space="preserve">*(earthwork_L1-piletop_D), earthwork_H+settlement), Vec2(earthwork_L1-piletop_D, earthwork_H+settlement)] </w:t>
        <w:t xml:space="preserve"> soilLine = spline_curve_quasi(points, </w:t>
        <w:t>) soilPath = Line(Vec3(</w:t>
        <w:t xml:space="preserve">, </w:t>
        <w:t xml:space="preserve">, </w:t>
        <w:t>), Vec3(</w:t>
        <w:t xml:space="preserve">, </w:t>
        <w:t>, earthwork_W)) earthwork_1 = translate(</w:t>
        <w:t>, earthwork_W, -h1)*rotx(pi/</w:t>
        <w:t xml:space="preserve">) *\ Sweep(Section(Line(soilLine, Vec2(earthwork_L1-piletop_D, </w:t>
        <w:t>), Vec2(</w:t>
        <w:t xml:space="preserve">, </w:t>
        <w:t xml:space="preserve">))), soilPath).color(color2) </w:t>
        <w:t xml:space="preserve"> earthwork_2 = translate(</w:t>
        <w:t>, earthwork_W, -h1)*rotx(pi/</w:t>
        <w:t>) *\ Sweep(Section(Line(Vec2(</w:t>
        <w:t xml:space="preserve">, </w:t>
        <w:t xml:space="preserve">), Vec2(-earthwork_L2, </w:t>
        <w:t xml:space="preserve">), Vec2(-earthwork_L2, h1), Vec2(mag2*piletop_D/earthwork_H*h1, h1))), soilPath).color(color1) earthwork = Combine(earthwork_1, earthwork_2) </w:t>
        <w:t xml:space="preserve"> Curtain_H = batter_L*cos(angle/</w:t>
        <w:t>*pi)+</w:t>
        <w:t xml:space="preserve"> Curtain_L = </w:t>
        <w:t>/</w:t>
        <w:t>*Curtain_H curtain = translate(piletop_D+</w:t>
        <w:t>.</w:t>
        <w:t>, -</w:t>
        <w:t>.</w:t>
        <w:t>, foundationpit_H-Curtain_H+</w:t>
        <w:t>.</w:t>
        <w:t>) * \ scale(Curtain_L, earthwork_W+</w:t>
        <w:t>.</w:t>
        <w:t>, Curtain_H)*Cube().color(color5) curtain = translate(-</w:t>
        <w:t>.</w:t>
        <w:t>, earthwork_W, -h1+</w:t>
        <w:t>.</w:t>
        <w:t>)*rotx(pi/</w:t>
        <w:t>) *\ Sweep(Section(Line(Vec2(mag2*piletop_D, earthwork_H), Vec2(mag2*piletop_D+Curtain_L, earthwork_H), Vec2(mag2*piletop_D+Curtain_L-mag2*piletop_D / earthwork_H*Curtain_H, earthwork_H-Curtain_H), Vec2(mag2*piletop_D-mag2*piletop_D/earthwork_H*Curtain_H, earthwork_H-Curtain_H))), Line(Vec3(</w:t>
        <w:t xml:space="preserve">, </w:t>
        <w:t xml:space="preserve">, </w:t>
        <w:t>), Vec3(</w:t>
        <w:t xml:space="preserve">, </w:t>
        <w:t>, earthwork_W+</w:t>
        <w:t>.</w:t>
        <w:t xml:space="preserve">))).color(color5) </w:t>
        <w:t xml:space="preserve"> </w:t>
        <w:t xml:space="preserve"> n = earthwork_W/</w:t>
        <w:t xml:space="preserve"> </w:t>
        <w:t xml:space="preserve"> single_vert = Cone(Vec3(</w:t>
        <w:t xml:space="preserve">, </w:t>
        <w:t xml:space="preserve">, </w:t>
        <w:t>), Vec3(mag2*piletop_D/earthwork_H * (Curtain_H-</w:t>
        <w:t>.</w:t>
        <w:t xml:space="preserve">*vertical_D), </w:t>
        <w:t>, Curtain_H-</w:t>
        <w:t>.</w:t>
        <w:t>*vertical_D), vertical_D/</w:t>
        <w:t>) verticalpile_</w:t>
        <w:t xml:space="preserve"> = Array(single_vert) </w:t>
        <w:t xml:space="preserve"> j </w:t>
        <w:t xml:space="preserve"> range(</w:t>
        <w:t>, int(n)+</w:t>
        <w:t>): verticalpile_</w:t>
        <w:t>.append(translate(</w:t>
        <w:t xml:space="preserve">, </w:t>
        <w:t>*j)) verticalpile = translate(-</w:t>
        <w:t>.</w:t>
        <w:t>*vertical_D+mag2*piletop_D/earthwork_H*( earthwork_H-Curtain_H), vertical_D/</w:t>
        <w:t>, foundationpit_H-Curtain_H)*verticalpile_</w:t>
        <w:t xml:space="preserve">.color(color3) </w:t>
        <w:t xml:space="preserve"> Cbeam_L = </w:t>
        <w:t xml:space="preserve">*vertical_D Cbeam_H = </w:t>
        <w:t>/</w:t>
        <w:t>*Cbeam_L+</w:t>
        <w:t xml:space="preserve"> cappingbeam = translate(-</w:t>
        <w:t>.</w:t>
        <w:t>, earthwork_W, -h1+</w:t>
        <w:t>.</w:t>
        <w:t>)*rotx(pi/</w:t>
        <w:t xml:space="preserve">) *\ Sweep(Section(Line(Vec2(mag2*piletop_D, earthwork_H), Vec2(mag2*piletop_D-Cbeam_L, earthwork_H), Vec2(mag2*piletop_D-Cbeam_L-mag2*piletop_D / earthwork_H*Cbeam_H, earthwork_H-Cbeam_H), Vec2(mag2*piletop_D-mag2*piletop_D/earthwork_H*Cbeam_H, earthwork_H-Cbeam_H))), soilPath).color(color4) </w:t>
        <w:t xml:space="preserve"> single_batter = translate(-</w:t>
        <w:t xml:space="preserve">*vertical_D, </w:t>
        <w:t>, foundationpit_H/</w:t>
        <w:t>)*roty(angle/</w:t>
        <w:t>*pi) *\ translate(-vertical_D/</w:t>
        <w:t>, vertical_D/</w:t>
        <w:t>) * \ Cone(Vec3(</w:t>
        <w:t xml:space="preserve">, </w:t>
        <w:t xml:space="preserve">, </w:t>
        <w:t>), Vec3(</w:t>
        <w:t xml:space="preserve">, </w:t>
        <w:t>, -batter_L), vertical_D/</w:t>
        <w:t>) batterpile_</w:t>
        <w:t xml:space="preserve"> = Array(single_batter) </w:t>
        <w:t xml:space="preserve"> i </w:t>
        <w:t xml:space="preserve"> range(</w:t>
        <w:t>, int(n+</w:t>
        <w:t>)): batterpile_</w:t>
        <w:t>.append(translate(</w:t>
        <w:t xml:space="preserve">, </w:t>
        <w:t>*i)) batterpile = translate( mag2*piletop_D/earthwork_H*(h1+foundationpit_H/</w:t>
        <w:t xml:space="preserve">), </w:t>
        <w:t>)*batterpile_</w:t>
        <w:t xml:space="preserve">.color(color3) </w:t>
        <w:t xml:space="preserve"> Wale_sec = Section(Vec2(</w:t>
        <w:t xml:space="preserve">, </w:t>
        <w:t>), Vec2(</w:t>
        <w:t>.</w:t>
        <w:t xml:space="preserve">*vertical_D, </w:t>
        <w:t>), Vec2(</w:t>
        <w:t>.</w:t>
        <w:t xml:space="preserve">*vertical_D+vertical_D*cos(angle / </w:t>
        <w:t>*pi), vertical_D*sin(angle/</w:t>
        <w:t>*pi)), Vec2(</w:t>
        <w:t>.</w:t>
        <w:t>*vertical_D+vertical_D * cos(angle/</w:t>
        <w:t>*pi), vertical_D), Vec2(</w:t>
        <w:t>, vertical_D)) Wale = translate(</w:t>
        <w:t>.</w:t>
        <w:t xml:space="preserve">*vertical_D, </w:t>
        <w:t>, foundationpit_H/</w:t>
        <w:t>) *\ Sweep(rotx(</w:t>
        <w:t>.</w:t>
        <w:t>*pi)*Wale_sec, Line(Vec3(</w:t>
        <w:t xml:space="preserve">, </w:t>
        <w:t xml:space="preserve">, </w:t>
        <w:t>), Vec3(</w:t>
        <w:t xml:space="preserve">, earthwork_W, </w:t>
        <w:t>))) Wale = translate(mag2*piletop_D/earthwork_H*(h1+foundationpit_H/</w:t>
        <w:t xml:space="preserve">), </w:t>
        <w:t xml:space="preserve">)*translate( </w:t>
        <w:t>, earthwork_W/</w:t>
        <w:t>)*rotz(pi)*translate(</w:t>
        <w:t>, -earthwork_W/</w:t>
        <w:t xml:space="preserve">)*Wale.color(color4) </w:t>
        <w:t xml:space="preserve"> 基坑支护 = Combine( earthwork, curtain, verticalpile, cappingbeam, batterpile, Wale) </w:t>
        <w:t>[</w:t>
        <w:t xml:space="preserve">] = 基坑支护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__name_</w:t>
        <w:t xml:space="preserve"> == </w:t>
        <w:t>: FinalGeometry = 基坑支护() place(FinalGeometry)</w:t>
      </w:r>
    </w:p>
    <w:p>
      <w:r>
        <w:rPr>
          <w:b w:val="off"/>
        </w:rPr>
        <w:t xml:space="preserve"> 基坑支护(</w:t>
        <w:t>):</w:t>
      </w:r>
    </w:p>
    <w:p>
      <w:r>
        <w:rPr>
          <w:b w:val="off"/>
        </w:rPr>
        <w:t>class</w:t>
      </w:r>
    </w:p>
    <w:p>
      <w:r>
        <w:rPr>
          <w:b w:val="off"/>
        </w:rPr>
        <w:t>Component</w:t>
      </w:r>
    </w:p>
    <w:p>
      <w:r>
        <w:rPr>
          <w:b w:val="off"/>
        </w:rPr>
        <w:t xml:space="preserve"> </w:t>
      </w:r>
    </w:p>
    <w:p>
      <w:r>
        <w:rPr>
          <w:b w:val="off"/>
        </w:rPr>
        <w:t>def</w:t>
      </w:r>
    </w:p>
    <w:p>
      <w:r>
        <w:rPr>
          <w:b w:val="off"/>
        </w:rPr>
        <w:t>__init__</w:t>
      </w:r>
    </w:p>
    <w:p>
      <w:r>
        <w:rPr>
          <w:b w:val="off"/>
        </w:rPr>
        <w:t>(</w:t>
        <w:t>)</w:t>
      </w:r>
    </w:p>
    <w:p>
      <w:r>
        <w:rPr>
          <w:b w:val="off"/>
        </w:rPr>
        <w:t>self</w:t>
      </w:r>
    </w:p>
    <w:p>
      <w:r>
        <w:rPr>
          <w:b w:val="off"/>
        </w:rPr>
        <w:t>_</w:t>
      </w:r>
    </w:p>
    <w:p>
      <w:r>
        <w:rPr>
          <w:b w:val="off"/>
        </w:rPr>
        <w:t>self</w:t>
      </w:r>
    </w:p>
    <w:p>
      <w:r>
        <w:rPr>
          <w:b w:val="off"/>
        </w:rPr>
        <w:t>self</w:t>
      </w:r>
    </w:p>
    <w:p>
      <w:r>
        <w:rPr>
          <w:b w:val="off"/>
        </w:rPr>
        <w:t>'坑外土体长'</w:t>
      </w:r>
    </w:p>
    <w:p>
      <w:r>
        <w:rPr>
          <w:b w:val="off"/>
        </w:rPr>
        <w:t>70000.0</w:t>
      </w:r>
    </w:p>
    <w:p>
      <w:r>
        <w:rPr>
          <w:b w:val="off"/>
        </w:rPr>
        <w:t>'土方尺寸'</w:t>
      </w:r>
    </w:p>
    <w:p>
      <w:r>
        <w:rPr>
          <w:b w:val="off"/>
        </w:rPr>
        <w:t>self</w:t>
      </w:r>
    </w:p>
    <w:p>
      <w:r>
        <w:rPr>
          <w:b w:val="off"/>
        </w:rPr>
        <w:t>'开挖土层长'</w:t>
      </w:r>
    </w:p>
    <w:p>
      <w:r>
        <w:rPr>
          <w:b w:val="off"/>
        </w:rPr>
        <w:t>20000.0</w:t>
      </w:r>
    </w:p>
    <w:p>
      <w:r>
        <w:rPr>
          <w:b w:val="off"/>
        </w:rPr>
        <w:t>'土方尺寸'</w:t>
      </w:r>
    </w:p>
    <w:p>
      <w:r>
        <w:rPr>
          <w:b w:val="off"/>
        </w:rPr>
        <w:t>self</w:t>
      </w:r>
    </w:p>
    <w:p>
      <w:r>
        <w:rPr>
          <w:b w:val="off"/>
        </w:rPr>
        <w:t>'坑外土体高'</w:t>
      </w:r>
    </w:p>
    <w:p>
      <w:r>
        <w:rPr>
          <w:b w:val="off"/>
        </w:rPr>
        <w:t>40000.0</w:t>
      </w:r>
    </w:p>
    <w:p>
      <w:r>
        <w:rPr>
          <w:b w:val="off"/>
        </w:rPr>
        <w:t>'土方尺寸'</w:t>
      </w:r>
    </w:p>
    <w:p>
      <w:r>
        <w:rPr>
          <w:b w:val="off"/>
        </w:rPr>
        <w:t>self</w:t>
      </w:r>
    </w:p>
    <w:p>
      <w:r>
        <w:rPr>
          <w:b w:val="off"/>
        </w:rPr>
        <w:t>'土层宽'</w:t>
      </w:r>
    </w:p>
    <w:p>
      <w:r>
        <w:rPr>
          <w:b w:val="off"/>
        </w:rPr>
        <w:t>9000.0</w:t>
      </w:r>
    </w:p>
    <w:p>
      <w:r>
        <w:rPr>
          <w:b w:val="off"/>
        </w:rPr>
        <w:t>'土方尺寸'</w:t>
      </w:r>
    </w:p>
    <w:p>
      <w:r>
        <w:rPr>
          <w:b w:val="off"/>
        </w:rPr>
        <w:t>self</w:t>
      </w:r>
    </w:p>
    <w:p>
      <w:r>
        <w:rPr>
          <w:b w:val="off"/>
        </w:rPr>
        <w:t>'基坑深'</w:t>
      </w:r>
    </w:p>
    <w:p>
      <w:r>
        <w:rPr>
          <w:b w:val="off"/>
        </w:rPr>
        <w:t>10000.0</w:t>
      </w:r>
    </w:p>
    <w:p>
      <w:r>
        <w:rPr>
          <w:b w:val="off"/>
        </w:rPr>
        <w:t>'基坑尺寸'</w:t>
      </w:r>
    </w:p>
    <w:p>
      <w:r>
        <w:rPr>
          <w:b w:val="off"/>
        </w:rPr>
        <w:t>self</w:t>
      </w:r>
    </w:p>
    <w:p>
      <w:r>
        <w:rPr>
          <w:b w:val="off"/>
        </w:rPr>
        <w:t>'直立排桩直径'</w:t>
      </w:r>
    </w:p>
    <w:p>
      <w:r>
        <w:rPr>
          <w:b w:val="off"/>
        </w:rPr>
        <w:t>800.0</w:t>
      </w:r>
    </w:p>
    <w:p>
      <w:r>
        <w:rPr>
          <w:b w:val="off"/>
        </w:rPr>
        <w:t>'支护尺寸'</w:t>
      </w:r>
    </w:p>
    <w:p>
      <w:r>
        <w:rPr>
          <w:b w:val="off"/>
        </w:rPr>
        <w:t>self</w:t>
      </w:r>
    </w:p>
    <w:p>
      <w:r>
        <w:rPr>
          <w:b w:val="off"/>
        </w:rPr>
        <w:t>'与基坑侧壁夹角'</w:t>
      </w:r>
    </w:p>
    <w:p>
      <w:r>
        <w:rPr>
          <w:b w:val="off"/>
        </w:rPr>
        <w:t>45</w:t>
      </w:r>
    </w:p>
    <w:p>
      <w:r>
        <w:rPr>
          <w:b w:val="off"/>
        </w:rPr>
        <w:t>'(机器学习)支护尺寸'</w:t>
      </w:r>
    </w:p>
    <w:p>
      <w:r>
        <w:rPr>
          <w:b w:val="off"/>
        </w:rPr>
        <w:t>self</w:t>
      </w:r>
    </w:p>
    <w:p>
      <w:r>
        <w:rPr>
          <w:b w:val="off"/>
        </w:rPr>
        <w:t>'斜桩长度'</w:t>
      </w:r>
    </w:p>
    <w:p>
      <w:r>
        <w:rPr>
          <w:b w:val="off"/>
        </w:rPr>
        <w:t>11000.0</w:t>
      </w:r>
    </w:p>
    <w:p>
      <w:r>
        <w:rPr>
          <w:b w:val="off"/>
        </w:rPr>
        <w:t>'(机器学习)支护尺寸'</w:t>
      </w:r>
    </w:p>
    <w:p>
      <w:r>
        <w:rPr>
          <w:b w:val="off"/>
        </w:rPr>
        <w:t>self</w:t>
      </w:r>
    </w:p>
    <w:p>
      <w:r>
        <w:rPr>
          <w:b w:val="off"/>
        </w:rPr>
        <w:t>'体积模量'</w:t>
      </w:r>
    </w:p>
    <w:p>
      <w:r>
        <w:rPr>
          <w:b w:val="off"/>
        </w:rPr>
        <w:t>0</w:t>
      </w:r>
    </w:p>
    <w:p>
      <w:r>
        <w:rPr>
          <w:b w:val="off"/>
        </w:rPr>
        <w:t>7</w:t>
      </w:r>
    </w:p>
    <w:p>
      <w:r>
        <w:rPr>
          <w:b w:val="off"/>
        </w:rPr>
        <w:t>'(机器学习)土体属性'</w:t>
      </w:r>
    </w:p>
    <w:p>
      <w:r>
        <w:rPr>
          <w:b w:val="off"/>
        </w:rPr>
        <w:t>self</w:t>
      </w:r>
    </w:p>
    <w:p>
      <w:r>
        <w:rPr>
          <w:b w:val="off"/>
        </w:rPr>
        <w:t>'剪切模量'</w:t>
      </w:r>
    </w:p>
    <w:p>
      <w:r>
        <w:rPr>
          <w:b w:val="off"/>
        </w:rPr>
        <w:t>0</w:t>
      </w:r>
    </w:p>
    <w:p>
      <w:r>
        <w:rPr>
          <w:b w:val="off"/>
        </w:rPr>
        <w:t>65</w:t>
      </w:r>
    </w:p>
    <w:p>
      <w:r>
        <w:rPr>
          <w:b w:val="off"/>
        </w:rPr>
        <w:t>'(机器学习)土体属性'</w:t>
      </w:r>
    </w:p>
    <w:p>
      <w:r>
        <w:rPr>
          <w:b w:val="off"/>
        </w:rPr>
        <w:t>self</w:t>
      </w:r>
    </w:p>
    <w:p>
      <w:r>
        <w:rPr>
          <w:b w:val="off"/>
        </w:rPr>
        <w:t>'黏聚力'</w:t>
      </w:r>
    </w:p>
    <w:p>
      <w:r>
        <w:rPr>
          <w:b w:val="off"/>
        </w:rPr>
        <w:t>3.0</w:t>
      </w:r>
    </w:p>
    <w:p>
      <w:r>
        <w:rPr>
          <w:b w:val="off"/>
        </w:rPr>
        <w:t>'(机器学习)土体属性'</w:t>
      </w:r>
    </w:p>
    <w:p>
      <w:r>
        <w:rPr>
          <w:b w:val="off"/>
        </w:rPr>
        <w:t>self</w:t>
      </w:r>
    </w:p>
    <w:p>
      <w:r>
        <w:rPr>
          <w:b w:val="off"/>
        </w:rPr>
        <w:t>'内摩擦角'</w:t>
      </w:r>
    </w:p>
    <w:p>
      <w:r>
        <w:rPr>
          <w:b w:val="off"/>
        </w:rPr>
        <w:t>15</w:t>
      </w:r>
    </w:p>
    <w:p>
      <w:r>
        <w:rPr>
          <w:b w:val="off"/>
        </w:rPr>
        <w:t>'(机器学习)土体属性'</w:t>
      </w:r>
    </w:p>
    <w:p>
      <w:r>
        <w:rPr>
          <w:b w:val="off"/>
        </w:rPr>
        <w:t>self</w:t>
      </w:r>
    </w:p>
    <w:p>
      <w:r>
        <w:rPr>
          <w:b w:val="off"/>
        </w:rPr>
        <w:t>'土体密度'</w:t>
      </w:r>
    </w:p>
    <w:p>
      <w:r>
        <w:rPr>
          <w:b w:val="off"/>
        </w:rPr>
        <w:t>1700</w:t>
      </w:r>
    </w:p>
    <w:p>
      <w:r>
        <w:rPr>
          <w:b w:val="off"/>
        </w:rPr>
        <w:t>'(机器学习)土体属性'</w:t>
      </w:r>
    </w:p>
    <w:p>
      <w:r>
        <w:rPr>
          <w:b w:val="off"/>
        </w:rPr>
        <w:t>self</w:t>
      </w:r>
    </w:p>
    <w:p>
      <w:r>
        <w:rPr>
          <w:b w:val="off"/>
        </w:rPr>
        <w:t>'桩顶水平位移'</w:t>
      </w:r>
    </w:p>
    <w:p>
      <w:r>
        <w:rPr>
          <w:b w:val="off"/>
        </w:rPr>
        <w:t>1</w:t>
      </w:r>
    </w:p>
    <w:p>
      <w:r>
        <w:rPr>
          <w:b w:val="off"/>
        </w:rPr>
        <w:t>1</w:t>
      </w:r>
    </w:p>
    <w:p>
      <w:r>
        <w:rPr>
          <w:b w:val="off"/>
        </w:rPr>
        <w:t>2</w:t>
      </w:r>
    </w:p>
    <w:p>
      <w:r>
        <w:rPr>
          <w:b w:val="off"/>
        </w:rPr>
        <w:t>3</w:t>
      </w:r>
    </w:p>
    <w:p>
      <w:r>
        <w:rPr>
          <w:b w:val="off"/>
        </w:rPr>
        <w:t>4</w:t>
      </w:r>
    </w:p>
    <w:p>
      <w:r>
        <w:rPr>
          <w:b w:val="off"/>
        </w:rPr>
        <w:t>'(机器学习-预测)变形指标及支护等级'</w:t>
      </w:r>
    </w:p>
    <w:p>
      <w:r>
        <w:rPr>
          <w:b w:val="off"/>
        </w:rPr>
        <w:t>self</w:t>
      </w:r>
    </w:p>
    <w:p>
      <w:r>
        <w:rPr>
          <w:b w:val="off"/>
        </w:rPr>
        <w:t>'基坑周边沉降'</w:t>
      </w:r>
    </w:p>
    <w:p>
      <w:r>
        <w:rPr>
          <w:b w:val="off"/>
        </w:rPr>
        <w:t>1</w:t>
      </w:r>
    </w:p>
    <w:p>
      <w:r>
        <w:rPr>
          <w:b w:val="off"/>
        </w:rPr>
        <w:t>1</w:t>
      </w:r>
    </w:p>
    <w:p>
      <w:r>
        <w:rPr>
          <w:b w:val="off"/>
        </w:rPr>
        <w:t>2</w:t>
      </w:r>
    </w:p>
    <w:p>
      <w:r>
        <w:rPr>
          <w:b w:val="off"/>
        </w:rPr>
        <w:t>3</w:t>
      </w:r>
    </w:p>
    <w:p>
      <w:r>
        <w:rPr>
          <w:b w:val="off"/>
        </w:rPr>
        <w:t>4</w:t>
      </w:r>
    </w:p>
    <w:p>
      <w:r>
        <w:rPr>
          <w:b w:val="off"/>
        </w:rPr>
        <w:t>'(机器学习-预测)变形指标及支护等级'</w:t>
      </w:r>
    </w:p>
    <w:p>
      <w:r>
        <w:rPr>
          <w:b w:val="off"/>
        </w:rPr>
        <w:t>self</w:t>
      </w:r>
    </w:p>
    <w:p>
      <w:r>
        <w:rPr>
          <w:b w:val="off"/>
        </w:rPr>
        <w:t>'基坑支护'</w:t>
      </w:r>
    </w:p>
    <w:p>
      <w:r>
        <w:rPr>
          <w:b w:val="off"/>
        </w:rPr>
        <w:t>self</w:t>
      </w:r>
    </w:p>
    <w:p>
      <w:r>
        <w:rPr>
          <w:b w:val="off"/>
        </w:rPr>
        <w:t xml:space="preserve"> </w:t>
      </w:r>
    </w:p>
    <w:p>
      <w:r>
        <w:rPr>
          <w:b w:val="off"/>
        </w:rPr>
        <w:t>def</w:t>
      </w:r>
    </w:p>
    <w:p>
      <w:r>
        <w:rPr>
          <w:b w:val="off"/>
        </w:rPr>
        <w:t>replace</w:t>
      </w:r>
    </w:p>
    <w:p>
      <w:r>
        <w:rPr>
          <w:b w:val="off"/>
        </w:rPr>
        <w:t>(</w:t>
        <w:t>)</w:t>
      </w:r>
    </w:p>
    <w:p>
      <w:r>
        <w:rPr>
          <w:b w:val="off"/>
        </w:rPr>
        <w:t>self</w:t>
      </w:r>
    </w:p>
    <w:p>
      <w:r>
        <w:rPr>
          <w:b w:val="off"/>
        </w:rPr>
        <w:t>_</w:t>
      </w:r>
    </w:p>
    <w:p>
      <w:r>
        <w:rPr>
          <w:b w:val="off"/>
        </w:rPr>
        <w:t>"\\训练结果集\\"</w:t>
      </w:r>
    </w:p>
    <w:p>
      <w:r>
        <w:rPr>
          <w:b w:val="off"/>
        </w:rPr>
        <w:t>'{dir}DecisionTree1.pkl'</w:t>
      </w:r>
    </w:p>
    <w:p>
      <w:r>
        <w:rPr>
          <w:b w:val="off"/>
        </w:rPr>
        <w:t>'{dir}DecisionTree2.pkl'</w:t>
      </w:r>
    </w:p>
    <w:p>
      <w:r>
        <w:rPr>
          <w:b w:val="off"/>
        </w:rPr>
        <w:t>'{dir}DictVectorizer1.pkl'</w:t>
      </w:r>
    </w:p>
    <w:p>
      <w:r>
        <w:rPr>
          <w:b w:val="off"/>
        </w:rPr>
        <w:t>'{dir}DictVectorizer2.pkl'</w:t>
      </w:r>
    </w:p>
    <w:p>
      <w:r>
        <w:rPr>
          <w:b w:val="off"/>
        </w:rPr>
        <w:t>'ShearModulus/Mpa'</w:t>
      </w:r>
    </w:p>
    <w:p>
      <w:r>
        <w:rPr>
          <w:b w:val="off"/>
        </w:rPr>
        <w:t>self</w:t>
      </w:r>
    </w:p>
    <w:p>
      <w:r>
        <w:rPr>
          <w:b w:val="off"/>
        </w:rPr>
        <w:t>'剪切模量'</w:t>
      </w:r>
    </w:p>
    <w:p>
      <w:r>
        <w:rPr>
          <w:b w:val="off"/>
        </w:rPr>
        <w:t>'SoilDensity/(g/cm^3)'</w:t>
      </w:r>
    </w:p>
    <w:p>
      <w:r>
        <w:rPr>
          <w:b w:val="off"/>
        </w:rPr>
        <w:t>self</w:t>
      </w:r>
    </w:p>
    <w:p>
      <w:r>
        <w:rPr>
          <w:b w:val="off"/>
        </w:rPr>
        <w:t>'土体密度'</w:t>
      </w:r>
    </w:p>
    <w:p>
      <w:r>
        <w:rPr>
          <w:b w:val="off"/>
        </w:rPr>
        <w:t>'LengthInclinedPile/m'</w:t>
      </w:r>
    </w:p>
    <w:p>
      <w:r>
        <w:rPr>
          <w:b w:val="off"/>
        </w:rPr>
        <w:t>self</w:t>
      </w:r>
    </w:p>
    <w:p>
      <w:r>
        <w:rPr>
          <w:b w:val="off"/>
        </w:rPr>
        <w:t>'斜桩长度'</w:t>
      </w:r>
    </w:p>
    <w:p>
      <w:r>
        <w:rPr>
          <w:b w:val="off"/>
        </w:rPr>
        <w:t>1000</w:t>
      </w:r>
    </w:p>
    <w:p>
      <w:r>
        <w:rPr>
          <w:b w:val="off"/>
        </w:rPr>
        <w:t>'AngleFoundationPit/(degree)'</w:t>
      </w:r>
    </w:p>
    <w:p>
      <w:r>
        <w:rPr>
          <w:b w:val="off"/>
        </w:rPr>
        <w:t>self</w:t>
      </w:r>
    </w:p>
    <w:p>
      <w:r>
        <w:rPr>
          <w:b w:val="off"/>
        </w:rPr>
        <w:t>'与基坑侧壁夹角'</w:t>
      </w:r>
    </w:p>
    <w:p>
      <w:r>
        <w:rPr>
          <w:b w:val="off"/>
        </w:rPr>
        <w:t>'BulkModulus/Mpa'</w:t>
      </w:r>
    </w:p>
    <w:p>
      <w:r>
        <w:rPr>
          <w:b w:val="off"/>
        </w:rPr>
        <w:t>self</w:t>
      </w:r>
    </w:p>
    <w:p>
      <w:r>
        <w:rPr>
          <w:b w:val="off"/>
        </w:rPr>
        <w:t>'体积模量'</w:t>
      </w:r>
    </w:p>
    <w:p>
      <w:r>
        <w:rPr>
          <w:b w:val="off"/>
        </w:rPr>
        <w:t>'Cohesion/kpa'</w:t>
      </w:r>
    </w:p>
    <w:p>
      <w:r>
        <w:rPr>
          <w:b w:val="off"/>
        </w:rPr>
        <w:t>self</w:t>
      </w:r>
    </w:p>
    <w:p>
      <w:r>
        <w:rPr>
          <w:b w:val="off"/>
        </w:rPr>
        <w:t>'黏聚力'</w:t>
      </w:r>
    </w:p>
    <w:p>
      <w:r>
        <w:rPr>
          <w:b w:val="off"/>
        </w:rPr>
        <w:t>'InternalFrictionAngle/(degree)'</w:t>
      </w:r>
    </w:p>
    <w:p>
      <w:r>
        <w:rPr>
          <w:b w:val="off"/>
        </w:rPr>
        <w:t>self</w:t>
      </w:r>
    </w:p>
    <w:p>
      <w:r>
        <w:rPr>
          <w:b w:val="off"/>
        </w:rPr>
        <w:t>'内摩擦角'</w:t>
      </w:r>
    </w:p>
    <w:p>
      <w:r>
        <w:rPr>
          <w:b w:val="off"/>
        </w:rPr>
        <w:t>'SoilDensity/(g/cm^3)'</w:t>
      </w:r>
    </w:p>
    <w:p>
      <w:r>
        <w:rPr>
          <w:b w:val="off"/>
        </w:rPr>
        <w:t>self</w:t>
      </w:r>
    </w:p>
    <w:p>
      <w:r>
        <w:rPr>
          <w:b w:val="off"/>
        </w:rPr>
        <w:t>'土体密度'</w:t>
      </w:r>
    </w:p>
    <w:p>
      <w:r>
        <w:rPr>
          <w:b w:val="off"/>
        </w:rPr>
        <w:t>'LengthInclinedPile/m'</w:t>
      </w:r>
    </w:p>
    <w:p>
      <w:r>
        <w:rPr>
          <w:b w:val="off"/>
        </w:rPr>
        <w:t>self</w:t>
      </w:r>
    </w:p>
    <w:p>
      <w:r>
        <w:rPr>
          <w:b w:val="off"/>
        </w:rPr>
        <w:t>'斜桩长度'</w:t>
      </w:r>
    </w:p>
    <w:p>
      <w:r>
        <w:rPr>
          <w:b w:val="off"/>
        </w:rPr>
        <w:t>1000</w:t>
      </w:r>
    </w:p>
    <w:p>
      <w:r>
        <w:rPr>
          <w:b w:val="off"/>
        </w:rPr>
        <w:t># 将特征向量转化为特征矩阵</w:t>
      </w:r>
    </w:p>
    <w:p>
      <w:r>
        <w:rPr>
          <w:b w:val="off"/>
        </w:rPr>
        <w:t>'records'</w:t>
      </w:r>
    </w:p>
    <w:p>
      <w:r>
        <w:rPr>
          <w:b w:val="off"/>
        </w:rPr>
        <w:t>'records'</w:t>
      </w:r>
    </w:p>
    <w:p>
      <w:r>
        <w:rPr>
          <w:b w:val="off"/>
        </w:rPr>
        <w:t># 变量赋值</w:t>
      </w:r>
    </w:p>
    <w:p>
      <w:r>
        <w:rPr>
          <w:b w:val="off"/>
        </w:rPr>
        <w:t>self</w:t>
      </w:r>
    </w:p>
    <w:p>
      <w:r>
        <w:rPr>
          <w:b w:val="off"/>
        </w:rPr>
        <w:t>'坑外土体长'</w:t>
      </w:r>
    </w:p>
    <w:p>
      <w:r>
        <w:rPr>
          <w:b w:val="off"/>
        </w:rPr>
        <w:t>self</w:t>
      </w:r>
    </w:p>
    <w:p>
      <w:r>
        <w:rPr>
          <w:b w:val="off"/>
        </w:rPr>
        <w:t>'开挖土层长'</w:t>
      </w:r>
    </w:p>
    <w:p>
      <w:r>
        <w:rPr>
          <w:b w:val="off"/>
        </w:rPr>
        <w:t>self</w:t>
      </w:r>
    </w:p>
    <w:p>
      <w:r>
        <w:rPr>
          <w:b w:val="off"/>
        </w:rPr>
        <w:t>'坑外土体高'</w:t>
      </w:r>
    </w:p>
    <w:p>
      <w:r>
        <w:rPr>
          <w:b w:val="off"/>
        </w:rPr>
        <w:t>self</w:t>
      </w:r>
    </w:p>
    <w:p>
      <w:r>
        <w:rPr>
          <w:b w:val="off"/>
        </w:rPr>
        <w:t>'土层宽'</w:t>
      </w:r>
    </w:p>
    <w:p>
      <w:r>
        <w:rPr>
          <w:b w:val="off"/>
        </w:rPr>
        <w:t>self</w:t>
      </w:r>
    </w:p>
    <w:p>
      <w:r>
        <w:rPr>
          <w:b w:val="off"/>
        </w:rPr>
        <w:t>'基坑深'</w:t>
      </w:r>
    </w:p>
    <w:p>
      <w:r>
        <w:rPr>
          <w:b w:val="off"/>
        </w:rPr>
        <w:t>self</w:t>
      </w:r>
    </w:p>
    <w:p>
      <w:r>
        <w:rPr>
          <w:b w:val="off"/>
        </w:rPr>
        <w:t>'直立排桩直径'</w:t>
      </w:r>
    </w:p>
    <w:p>
      <w:r>
        <w:rPr>
          <w:b w:val="off"/>
        </w:rPr>
        <w:t>self</w:t>
      </w:r>
    </w:p>
    <w:p>
      <w:r>
        <w:rPr>
          <w:b w:val="off"/>
        </w:rPr>
        <w:t>'与基坑侧壁夹角'</w:t>
      </w:r>
    </w:p>
    <w:p>
      <w:r>
        <w:rPr>
          <w:b w:val="off"/>
        </w:rPr>
        <w:t>self</w:t>
      </w:r>
    </w:p>
    <w:p>
      <w:r>
        <w:rPr>
          <w:b w:val="off"/>
        </w:rPr>
        <w:t>'斜桩长度'</w:t>
      </w:r>
    </w:p>
    <w:p>
      <w:r>
        <w:rPr>
          <w:b w:val="off"/>
        </w:rPr>
        <w:t>self</w:t>
      </w:r>
    </w:p>
    <w:p>
      <w:r>
        <w:rPr>
          <w:b w:val="off"/>
        </w:rPr>
        <w:t>'桩顶水平位移'</w:t>
      </w:r>
    </w:p>
    <w:p>
      <w:r>
        <w:rPr>
          <w:b w:val="off"/>
        </w:rPr>
        <w:t>0</w:t>
      </w:r>
    </w:p>
    <w:p>
      <w:r>
        <w:rPr>
          <w:b w:val="off"/>
        </w:rPr>
        <w:t>self</w:t>
      </w:r>
    </w:p>
    <w:p>
      <w:r>
        <w:rPr>
          <w:b w:val="off"/>
        </w:rPr>
        <w:t>'基坑周边沉降'</w:t>
      </w:r>
    </w:p>
    <w:p>
      <w:r>
        <w:rPr>
          <w:b w:val="off"/>
        </w:rPr>
        <w:t>0</w:t>
      </w:r>
    </w:p>
    <w:p>
      <w:r>
        <w:rPr>
          <w:b w:val="off"/>
        </w:rPr>
        <w:t>self</w:t>
      </w:r>
    </w:p>
    <w:p>
      <w:r>
        <w:rPr>
          <w:b w:val="off"/>
        </w:rPr>
        <w:t>'桩顶水平位移'</w:t>
      </w:r>
    </w:p>
    <w:p>
      <w:r>
        <w:rPr>
          <w:b w:val="off"/>
        </w:rPr>
        <w:t>self</w:t>
      </w:r>
    </w:p>
    <w:p>
      <w:r>
        <w:rPr>
          <w:b w:val="off"/>
        </w:rPr>
        <w:t>'基坑周边沉降'</w:t>
      </w:r>
    </w:p>
    <w:p>
      <w:r>
        <w:rPr>
          <w:b w:val="off"/>
        </w:rPr>
        <w:t>if</w:t>
      </w:r>
    </w:p>
    <w:p>
      <w:r>
        <w:rPr>
          <w:b w:val="off"/>
        </w:rPr>
        <w:t>1</w:t>
      </w:r>
    </w:p>
    <w:p>
      <w:r>
        <w:rPr>
          <w:b w:val="off"/>
        </w:rPr>
        <w:t>0</w:t>
      </w:r>
    </w:p>
    <w:p>
      <w:r>
        <w:rPr>
          <w:b w:val="off"/>
        </w:rPr>
        <w:t>0025</w:t>
      </w:r>
    </w:p>
    <w:p>
      <w:r>
        <w:rPr>
          <w:b w:val="off"/>
        </w:rPr>
        <w:t>2</w:t>
      </w:r>
    </w:p>
    <w:p>
      <w:r>
        <w:rPr>
          <w:b w:val="off"/>
        </w:rPr>
        <w:t>0</w:t>
      </w:r>
    </w:p>
    <w:p>
      <w:r>
        <w:rPr>
          <w:b w:val="off"/>
        </w:rPr>
        <w:t>01</w:t>
      </w:r>
    </w:p>
    <w:p>
      <w:r>
        <w:rPr>
          <w:b w:val="off"/>
        </w:rPr>
        <w:t>3</w:t>
      </w:r>
    </w:p>
    <w:p>
      <w:r>
        <w:rPr>
          <w:b w:val="off"/>
        </w:rPr>
        <w:t>0</w:t>
      </w:r>
    </w:p>
    <w:p>
      <w:r>
        <w:rPr>
          <w:b w:val="off"/>
        </w:rPr>
        <w:t>02</w:t>
      </w:r>
    </w:p>
    <w:p>
      <w:r>
        <w:rPr>
          <w:b w:val="off"/>
        </w:rPr>
        <w:t>4</w:t>
      </w:r>
    </w:p>
    <w:p>
      <w:r>
        <w:rPr>
          <w:b w:val="off"/>
        </w:rPr>
        <w:t>0</w:t>
      </w:r>
    </w:p>
    <w:p>
      <w:r>
        <w:rPr>
          <w:b w:val="off"/>
        </w:rPr>
        <w:t>1</w:t>
      </w:r>
    </w:p>
    <w:p>
      <w:r>
        <w:rPr>
          <w:b w:val="off"/>
        </w:rPr>
        <w:t>if</w:t>
      </w:r>
    </w:p>
    <w:p>
      <w:r>
        <w:rPr>
          <w:b w:val="off"/>
        </w:rPr>
        <w:t>1</w:t>
      </w:r>
    </w:p>
    <w:p>
      <w:r>
        <w:rPr>
          <w:b w:val="off"/>
        </w:rPr>
        <w:t>10</w:t>
      </w:r>
    </w:p>
    <w:p>
      <w:r>
        <w:rPr>
          <w:b w:val="off"/>
        </w:rPr>
        <w:t>2</w:t>
      </w:r>
    </w:p>
    <w:p>
      <w:r>
        <w:rPr>
          <w:b w:val="off"/>
        </w:rPr>
        <w:t>30</w:t>
      </w:r>
    </w:p>
    <w:p>
      <w:r>
        <w:rPr>
          <w:b w:val="off"/>
        </w:rPr>
        <w:t>3</w:t>
      </w:r>
    </w:p>
    <w:p>
      <w:r>
        <w:rPr>
          <w:b w:val="off"/>
        </w:rPr>
        <w:t>50</w:t>
      </w:r>
    </w:p>
    <w:p>
      <w:r>
        <w:rPr>
          <w:b w:val="off"/>
        </w:rPr>
        <w:t>4</w:t>
      </w:r>
    </w:p>
    <w:p>
      <w:r>
        <w:rPr>
          <w:b w:val="off"/>
        </w:rPr>
        <w:t>100</w:t>
      </w:r>
    </w:p>
    <w:p>
      <w:r>
        <w:rPr>
          <w:b w:val="off"/>
        </w:rPr>
        <w:t>200</w:t>
      </w:r>
    </w:p>
    <w:p>
      <w:r>
        <w:rPr>
          <w:b w:val="off"/>
        </w:rPr>
        <w:t>255</w:t>
      </w:r>
    </w:p>
    <w:p>
      <w:r>
        <w:rPr>
          <w:b w:val="off"/>
        </w:rPr>
        <w:t>167</w:t>
      </w:r>
    </w:p>
    <w:p>
      <w:r>
        <w:rPr>
          <w:b w:val="off"/>
        </w:rPr>
        <w:t>255</w:t>
      </w:r>
    </w:p>
    <w:p>
      <w:r>
        <w:rPr>
          <w:b w:val="off"/>
        </w:rPr>
        <w:t>100</w:t>
      </w:r>
    </w:p>
    <w:p>
      <w:r>
        <w:rPr>
          <w:b w:val="off"/>
        </w:rPr>
        <w:t>255</w:t>
      </w:r>
    </w:p>
    <w:p>
      <w:r>
        <w:rPr>
          <w:b w:val="off"/>
        </w:rPr>
        <w:t>0</w:t>
      </w:r>
    </w:p>
    <w:p>
      <w:r>
        <w:rPr>
          <w:b w:val="off"/>
        </w:rPr>
        <w:t>7</w:t>
      </w:r>
    </w:p>
    <w:p>
      <w:r>
        <w:rPr>
          <w:b w:val="off"/>
        </w:rPr>
        <w:t># 土黄</w:t>
      </w:r>
    </w:p>
    <w:p>
      <w:r>
        <w:rPr>
          <w:b w:val="off"/>
        </w:rPr>
        <w:t>235</w:t>
      </w:r>
    </w:p>
    <w:p>
      <w:r>
        <w:rPr>
          <w:b w:val="off"/>
        </w:rPr>
        <w:t>255</w:t>
      </w:r>
    </w:p>
    <w:p>
      <w:r>
        <w:rPr>
          <w:b w:val="off"/>
        </w:rPr>
        <w:t>230</w:t>
      </w:r>
    </w:p>
    <w:p>
      <w:r>
        <w:rPr>
          <w:b w:val="off"/>
        </w:rPr>
        <w:t>255</w:t>
      </w:r>
    </w:p>
    <w:p>
      <w:r>
        <w:rPr>
          <w:b w:val="off"/>
        </w:rPr>
        <w:t>202</w:t>
      </w:r>
    </w:p>
    <w:p>
      <w:r>
        <w:rPr>
          <w:b w:val="off"/>
        </w:rPr>
        <w:t>255</w:t>
      </w:r>
    </w:p>
    <w:p>
      <w:r>
        <w:rPr>
          <w:b w:val="off"/>
        </w:rPr>
        <w:t>0</w:t>
      </w:r>
    </w:p>
    <w:p>
      <w:r>
        <w:rPr>
          <w:b w:val="off"/>
        </w:rPr>
        <w:t>7</w:t>
      </w:r>
    </w:p>
    <w:p>
      <w:r>
        <w:rPr>
          <w:b w:val="off"/>
        </w:rPr>
        <w:t># 浅黄</w:t>
      </w:r>
    </w:p>
    <w:p>
      <w:r>
        <w:rPr>
          <w:b w:val="off"/>
        </w:rPr>
        <w:t>150</w:t>
      </w:r>
    </w:p>
    <w:p>
      <w:r>
        <w:rPr>
          <w:b w:val="off"/>
        </w:rPr>
        <w:t>255</w:t>
      </w:r>
    </w:p>
    <w:p>
      <w:r>
        <w:rPr>
          <w:b w:val="off"/>
        </w:rPr>
        <w:t>160</w:t>
      </w:r>
    </w:p>
    <w:p>
      <w:r>
        <w:rPr>
          <w:b w:val="off"/>
        </w:rPr>
        <w:t>255</w:t>
      </w:r>
    </w:p>
    <w:p>
      <w:r>
        <w:rPr>
          <w:b w:val="off"/>
        </w:rPr>
        <w:t>170</w:t>
      </w:r>
    </w:p>
    <w:p>
      <w:r>
        <w:rPr>
          <w:b w:val="off"/>
        </w:rPr>
        <w:t>255</w:t>
      </w:r>
    </w:p>
    <w:p>
      <w:r>
        <w:rPr>
          <w:b w:val="off"/>
        </w:rPr>
        <w:t>1</w:t>
      </w:r>
    </w:p>
    <w:p>
      <w:r>
        <w:rPr>
          <w:b w:val="off"/>
        </w:rPr>
        <w:t># 深灰</w:t>
      </w:r>
    </w:p>
    <w:p>
      <w:r>
        <w:rPr>
          <w:b w:val="off"/>
        </w:rPr>
        <w:t>210</w:t>
      </w:r>
    </w:p>
    <w:p>
      <w:r>
        <w:rPr>
          <w:b w:val="off"/>
        </w:rPr>
        <w:t>255</w:t>
      </w:r>
    </w:p>
    <w:p>
      <w:r>
        <w:rPr>
          <w:b w:val="off"/>
        </w:rPr>
        <w:t>210</w:t>
      </w:r>
    </w:p>
    <w:p>
      <w:r>
        <w:rPr>
          <w:b w:val="off"/>
        </w:rPr>
        <w:t>255</w:t>
      </w:r>
    </w:p>
    <w:p>
      <w:r>
        <w:rPr>
          <w:b w:val="off"/>
        </w:rPr>
        <w:t>217</w:t>
      </w:r>
    </w:p>
    <w:p>
      <w:r>
        <w:rPr>
          <w:b w:val="off"/>
        </w:rPr>
        <w:t>255</w:t>
      </w:r>
    </w:p>
    <w:p>
      <w:r>
        <w:rPr>
          <w:b w:val="off"/>
        </w:rPr>
        <w:t>1</w:t>
      </w:r>
    </w:p>
    <w:p>
      <w:r>
        <w:rPr>
          <w:b w:val="off"/>
        </w:rPr>
        <w:t># 浅灰</w:t>
      </w:r>
    </w:p>
    <w:p>
      <w:r>
        <w:rPr>
          <w:b w:val="off"/>
        </w:rPr>
        <w:t>120</w:t>
      </w:r>
    </w:p>
    <w:p>
      <w:r>
        <w:rPr>
          <w:b w:val="off"/>
        </w:rPr>
        <w:t>255</w:t>
      </w:r>
    </w:p>
    <w:p>
      <w:r>
        <w:rPr>
          <w:b w:val="off"/>
        </w:rPr>
        <w:t>147</w:t>
      </w:r>
    </w:p>
    <w:p>
      <w:r>
        <w:rPr>
          <w:b w:val="off"/>
        </w:rPr>
        <w:t>255</w:t>
      </w:r>
    </w:p>
    <w:p>
      <w:r>
        <w:rPr>
          <w:b w:val="off"/>
        </w:rPr>
        <w:t>162</w:t>
      </w:r>
    </w:p>
    <w:p>
      <w:r>
        <w:rPr>
          <w:b w:val="off"/>
        </w:rPr>
        <w:t>255</w:t>
      </w:r>
    </w:p>
    <w:p>
      <w:r>
        <w:rPr>
          <w:b w:val="off"/>
        </w:rPr>
        <w:t>1</w:t>
      </w:r>
    </w:p>
    <w:p>
      <w:r>
        <w:rPr>
          <w:b w:val="off"/>
        </w:rPr>
        <w:t># 蓝</w:t>
      </w:r>
    </w:p>
    <w:p>
      <w:r>
        <w:rPr>
          <w:b w:val="off"/>
        </w:rPr>
        <w:t>100</w:t>
      </w:r>
    </w:p>
    <w:p>
      <w:r>
        <w:rPr>
          <w:b w:val="off"/>
        </w:rPr>
        <w:t>20</w:t>
      </w:r>
    </w:p>
    <w:p>
      <w:r>
        <w:rPr>
          <w:b w:val="off"/>
        </w:rPr>
        <w:t># 土方</w:t>
      </w:r>
    </w:p>
    <w:p>
      <w:r>
        <w:rPr>
          <w:b w:val="off"/>
        </w:rPr>
        <w:t># 坑底土体深度</w:t>
      </w:r>
    </w:p>
    <w:p>
      <w:r>
        <w:rPr>
          <w:b w:val="off"/>
        </w:rPr>
        <w:t># 坑外土体</w:t>
      </w:r>
    </w:p>
    <w:p>
      <w:r>
        <w:rPr>
          <w:b w:val="off"/>
        </w:rPr>
        <w:t>1</w:t>
      </w:r>
    </w:p>
    <w:p>
      <w:r>
        <w:rPr>
          <w:b w:val="off"/>
        </w:rPr>
        <w:t>4</w:t>
      </w:r>
    </w:p>
    <w:p>
      <w:r>
        <w:rPr>
          <w:b w:val="off"/>
        </w:rPr>
        <w:t>2</w:t>
      </w:r>
    </w:p>
    <w:p>
      <w:r>
        <w:rPr>
          <w:b w:val="off"/>
        </w:rPr>
        <w:t>4</w:t>
      </w:r>
    </w:p>
    <w:p>
      <w:r>
        <w:rPr>
          <w:b w:val="off"/>
        </w:rPr>
        <w:t>3</w:t>
      </w:r>
    </w:p>
    <w:p>
      <w:r>
        <w:rPr>
          <w:b w:val="off"/>
        </w:rPr>
        <w:t>4</w:t>
      </w:r>
    </w:p>
    <w:p>
      <w:r>
        <w:rPr>
          <w:b w:val="off"/>
        </w:rPr>
        <w:t># 使用spline_curve_quasi函数可以获取quasi类型样条曲线离散点的列表</w:t>
      </w:r>
    </w:p>
    <w:p>
      <w:r>
        <w:rPr>
          <w:b w:val="off"/>
        </w:rPr>
        <w:t>100</w:t>
      </w:r>
    </w:p>
    <w:p>
      <w:r>
        <w:rPr>
          <w:b w:val="off"/>
        </w:rPr>
        <w:t>0</w:t>
      </w:r>
    </w:p>
    <w:p>
      <w:r>
        <w:rPr>
          <w:b w:val="off"/>
        </w:rPr>
        <w:t>0</w:t>
      </w:r>
    </w:p>
    <w:p>
      <w:r>
        <w:rPr>
          <w:b w:val="off"/>
        </w:rPr>
        <w:t>0</w:t>
      </w:r>
    </w:p>
    <w:p>
      <w:r>
        <w:rPr>
          <w:b w:val="off"/>
        </w:rPr>
        <w:t>0</w:t>
      </w:r>
    </w:p>
    <w:p>
      <w:r>
        <w:rPr>
          <w:b w:val="off"/>
        </w:rPr>
        <w:t>0</w:t>
      </w:r>
    </w:p>
    <w:p>
      <w:r>
        <w:rPr>
          <w:b w:val="off"/>
        </w:rPr>
        <w:t>0</w:t>
      </w:r>
    </w:p>
    <w:p>
      <w:r>
        <w:rPr>
          <w:b w:val="off"/>
        </w:rPr>
        <w:t>2</w:t>
      </w:r>
    </w:p>
    <w:p>
      <w:r>
        <w:rPr>
          <w:b w:val="off"/>
        </w:rPr>
        <w:t>0</w:t>
      </w:r>
    </w:p>
    <w:p>
      <w:r>
        <w:rPr>
          <w:b w:val="off"/>
        </w:rPr>
        <w:t>0</w:t>
      </w:r>
    </w:p>
    <w:p>
      <w:r>
        <w:rPr>
          <w:b w:val="off"/>
        </w:rPr>
        <w:t>0</w:t>
      </w:r>
    </w:p>
    <w:p>
      <w:r>
        <w:rPr>
          <w:b w:val="off"/>
        </w:rPr>
        <w:t># 坑底土体</w:t>
      </w:r>
    </w:p>
    <w:p>
      <w:r>
        <w:rPr>
          <w:b w:val="off"/>
        </w:rPr>
        <w:t>0</w:t>
      </w:r>
    </w:p>
    <w:p>
      <w:r>
        <w:rPr>
          <w:b w:val="off"/>
        </w:rPr>
        <w:t>2</w:t>
      </w:r>
    </w:p>
    <w:p>
      <w:r>
        <w:rPr>
          <w:b w:val="off"/>
        </w:rPr>
        <w:t>0</w:t>
      </w:r>
    </w:p>
    <w:p>
      <w:r>
        <w:rPr>
          <w:b w:val="off"/>
        </w:rPr>
        <w:t>0</w:t>
      </w:r>
    </w:p>
    <w:p>
      <w:r>
        <w:rPr>
          <w:b w:val="off"/>
        </w:rPr>
        <w:t>0</w:t>
      </w:r>
    </w:p>
    <w:p>
      <w:r>
        <w:rPr>
          <w:b w:val="off"/>
        </w:rPr>
        <w:t># 止水帷</w:t>
      </w:r>
    </w:p>
    <w:p>
      <w:r>
        <w:rPr>
          <w:b w:val="off"/>
        </w:rPr>
        <w:t>180</w:t>
      </w:r>
    </w:p>
    <w:p>
      <w:r>
        <w:rPr>
          <w:b w:val="off"/>
        </w:rPr>
        <w:t>5000</w:t>
      </w:r>
    </w:p>
    <w:p>
      <w:r>
        <w:rPr>
          <w:b w:val="off"/>
        </w:rPr>
        <w:t>1</w:t>
      </w:r>
    </w:p>
    <w:p>
      <w:r>
        <w:rPr>
          <w:b w:val="off"/>
        </w:rPr>
        <w:t>30</w:t>
      </w:r>
    </w:p>
    <w:p>
      <w:r>
        <w:rPr>
          <w:b w:val="off"/>
        </w:rPr>
        <w:t>0</w:t>
      </w:r>
    </w:p>
    <w:p>
      <w:r>
        <w:rPr>
          <w:b w:val="off"/>
        </w:rPr>
        <w:t>1</w:t>
      </w:r>
    </w:p>
    <w:p>
      <w:r>
        <w:rPr>
          <w:b w:val="off"/>
        </w:rPr>
        <w:t>0</w:t>
      </w:r>
    </w:p>
    <w:p>
      <w:r>
        <w:rPr>
          <w:b w:val="off"/>
        </w:rPr>
        <w:t>1</w:t>
      </w:r>
    </w:p>
    <w:p>
      <w:r>
        <w:rPr>
          <w:b w:val="off"/>
        </w:rPr>
        <w:t>0</w:t>
      </w:r>
    </w:p>
    <w:p>
      <w:r>
        <w:rPr>
          <w:b w:val="off"/>
        </w:rPr>
        <w:t>1</w:t>
      </w:r>
    </w:p>
    <w:p>
      <w:r>
        <w:rPr>
          <w:b w:val="off"/>
        </w:rPr>
        <w:t>0</w:t>
      </w:r>
    </w:p>
    <w:p>
      <w:r>
        <w:rPr>
          <w:b w:val="off"/>
        </w:rPr>
        <w:t>2</w:t>
      </w:r>
    </w:p>
    <w:p>
      <w:r>
        <w:rPr>
          <w:b w:val="off"/>
        </w:rPr>
        <w:t>0</w:t>
      </w:r>
    </w:p>
    <w:p>
      <w:r>
        <w:rPr>
          <w:b w:val="off"/>
        </w:rPr>
        <w:t>1</w:t>
      </w:r>
    </w:p>
    <w:p>
      <w:r>
        <w:rPr>
          <w:b w:val="off"/>
        </w:rPr>
        <w:t>0</w:t>
      </w:r>
    </w:p>
    <w:p>
      <w:r>
        <w:rPr>
          <w:b w:val="off"/>
        </w:rPr>
        <w:t>1</w:t>
      </w:r>
    </w:p>
    <w:p>
      <w:r>
        <w:rPr>
          <w:b w:val="off"/>
        </w:rPr>
        <w:t>2</w:t>
      </w:r>
    </w:p>
    <w:p>
      <w:r>
        <w:rPr>
          <w:b w:val="off"/>
        </w:rPr>
        <w:t>0</w:t>
      </w:r>
    </w:p>
    <w:p>
      <w:r>
        <w:rPr>
          <w:b w:val="off"/>
        </w:rPr>
        <w:t>0</w:t>
      </w:r>
    </w:p>
    <w:p>
      <w:r>
        <w:rPr>
          <w:b w:val="off"/>
        </w:rPr>
        <w:t>0</w:t>
      </w:r>
    </w:p>
    <w:p>
      <w:r>
        <w:rPr>
          <w:b w:val="off"/>
        </w:rPr>
        <w:t>0</w:t>
      </w:r>
    </w:p>
    <w:p>
      <w:r>
        <w:rPr>
          <w:b w:val="off"/>
        </w:rPr>
        <w:t>0</w:t>
      </w:r>
    </w:p>
    <w:p>
      <w:r>
        <w:rPr>
          <w:b w:val="off"/>
        </w:rPr>
        <w:t>0</w:t>
      </w:r>
    </w:p>
    <w:p>
      <w:r>
        <w:rPr>
          <w:b w:val="off"/>
        </w:rPr>
        <w:t>2</w:t>
      </w:r>
    </w:p>
    <w:p>
      <w:r>
        <w:rPr>
          <w:b w:val="off"/>
        </w:rPr>
        <w:t># 支护</w:t>
      </w:r>
    </w:p>
    <w:p>
      <w:r>
        <w:rPr>
          <w:b w:val="off"/>
        </w:rPr>
        <w:t># 直立排桩</w:t>
      </w:r>
    </w:p>
    <w:p>
      <w:r>
        <w:rPr>
          <w:b w:val="off"/>
        </w:rPr>
        <w:t>1600</w:t>
      </w:r>
    </w:p>
    <w:p>
      <w:r>
        <w:rPr>
          <w:b w:val="off"/>
        </w:rPr>
        <w:t># 桩间距1600</w:t>
      </w:r>
    </w:p>
    <w:p>
      <w:r>
        <w:rPr>
          <w:b w:val="off"/>
        </w:rPr>
        <w:t>0</w:t>
      </w:r>
    </w:p>
    <w:p>
      <w:r>
        <w:rPr>
          <w:b w:val="off"/>
        </w:rPr>
        <w:t>0</w:t>
      </w:r>
    </w:p>
    <w:p>
      <w:r>
        <w:rPr>
          <w:b w:val="off"/>
        </w:rPr>
        <w:t>0</w:t>
      </w:r>
    </w:p>
    <w:p>
      <w:r>
        <w:rPr>
          <w:b w:val="off"/>
        </w:rPr>
        <w:t>0</w:t>
      </w:r>
    </w:p>
    <w:p>
      <w:r>
        <w:rPr>
          <w:b w:val="off"/>
        </w:rPr>
        <w:t>6</w:t>
      </w:r>
    </w:p>
    <w:p>
      <w:r>
        <w:rPr>
          <w:b w:val="off"/>
        </w:rPr>
        <w:t>0</w:t>
      </w:r>
    </w:p>
    <w:p>
      <w:r>
        <w:rPr>
          <w:b w:val="off"/>
        </w:rPr>
        <w:t>0</w:t>
      </w:r>
    </w:p>
    <w:p>
      <w:r>
        <w:rPr>
          <w:b w:val="off"/>
        </w:rPr>
        <w:t>6</w:t>
      </w:r>
    </w:p>
    <w:p>
      <w:r>
        <w:rPr>
          <w:b w:val="off"/>
        </w:rPr>
        <w:t>2</w:t>
      </w:r>
    </w:p>
    <w:p>
      <w:r>
        <w:rPr>
          <w:b w:val="off"/>
        </w:rPr>
        <w:t>0</w:t>
      </w:r>
    </w:p>
    <w:p>
      <w:r>
        <w:rPr>
          <w:b w:val="off"/>
        </w:rPr>
        <w:t>for</w:t>
      </w:r>
    </w:p>
    <w:p>
      <w:r>
        <w:rPr>
          <w:b w:val="off"/>
        </w:rPr>
        <w:t>in</w:t>
      </w:r>
    </w:p>
    <w:p>
      <w:r>
        <w:rPr>
          <w:b w:val="off"/>
        </w:rPr>
        <w:t>0</w:t>
      </w:r>
    </w:p>
    <w:p>
      <w:r>
        <w:rPr>
          <w:b w:val="off"/>
        </w:rPr>
        <w:t>1</w:t>
      </w:r>
    </w:p>
    <w:p>
      <w:r>
        <w:rPr>
          <w:b w:val="off"/>
        </w:rPr>
        <w:t>0</w:t>
      </w:r>
    </w:p>
    <w:p>
      <w:r>
        <w:rPr>
          <w:b w:val="off"/>
        </w:rPr>
        <w:t>0</w:t>
      </w:r>
    </w:p>
    <w:p>
      <w:r>
        <w:rPr>
          <w:b w:val="off"/>
        </w:rPr>
        <w:t>1600</w:t>
      </w:r>
    </w:p>
    <w:p>
      <w:r>
        <w:rPr>
          <w:b w:val="off"/>
        </w:rPr>
        <w:t>0</w:t>
      </w:r>
    </w:p>
    <w:p>
      <w:r>
        <w:rPr>
          <w:b w:val="off"/>
        </w:rPr>
        <w:t>6</w:t>
      </w:r>
    </w:p>
    <w:p>
      <w:r>
        <w:rPr>
          <w:b w:val="off"/>
        </w:rPr>
        <w:t>2</w:t>
      </w:r>
    </w:p>
    <w:p>
      <w:r>
        <w:rPr>
          <w:b w:val="off"/>
        </w:rPr>
        <w:t>0</w:t>
      </w:r>
    </w:p>
    <w:p>
      <w:r>
        <w:rPr>
          <w:b w:val="off"/>
        </w:rPr>
        <w:t># 冠梁</w:t>
      </w:r>
    </w:p>
    <w:p>
      <w:r>
        <w:rPr>
          <w:b w:val="off"/>
        </w:rPr>
        <w:t>1.2</w:t>
      </w:r>
    </w:p>
    <w:p>
      <w:r>
        <w:rPr>
          <w:b w:val="off"/>
        </w:rPr>
        <w:t>1</w:t>
      </w:r>
    </w:p>
    <w:p>
      <w:r>
        <w:rPr>
          <w:b w:val="off"/>
        </w:rPr>
        <w:t>2</w:t>
      </w:r>
    </w:p>
    <w:p>
      <w:r>
        <w:rPr>
          <w:b w:val="off"/>
        </w:rPr>
        <w:t>100</w:t>
      </w:r>
    </w:p>
    <w:p>
      <w:r>
        <w:rPr>
          <w:b w:val="off"/>
        </w:rPr>
        <w:t>0</w:t>
      </w:r>
    </w:p>
    <w:p>
      <w:r>
        <w:rPr>
          <w:b w:val="off"/>
        </w:rPr>
        <w:t>1</w:t>
      </w:r>
    </w:p>
    <w:p>
      <w:r>
        <w:rPr>
          <w:b w:val="off"/>
        </w:rPr>
        <w:t>0</w:t>
      </w:r>
    </w:p>
    <w:p>
      <w:r>
        <w:rPr>
          <w:b w:val="off"/>
        </w:rPr>
        <w:t>1</w:t>
      </w:r>
    </w:p>
    <w:p>
      <w:r>
        <w:rPr>
          <w:b w:val="off"/>
        </w:rPr>
        <w:t>2</w:t>
      </w:r>
    </w:p>
    <w:p>
      <w:r>
        <w:rPr>
          <w:b w:val="off"/>
        </w:rPr>
        <w:t># 斜桩</w:t>
      </w:r>
    </w:p>
    <w:p>
      <w:r>
        <w:rPr>
          <w:b w:val="off"/>
        </w:rPr>
        <w:t>1.1</w:t>
      </w:r>
    </w:p>
    <w:p>
      <w:r>
        <w:rPr>
          <w:b w:val="off"/>
        </w:rPr>
        <w:t>0</w:t>
      </w:r>
    </w:p>
    <w:p>
      <w:r>
        <w:rPr>
          <w:b w:val="off"/>
        </w:rPr>
        <w:t>2</w:t>
      </w:r>
    </w:p>
    <w:p>
      <w:r>
        <w:rPr>
          <w:b w:val="off"/>
        </w:rPr>
        <w:t>180</w:t>
      </w:r>
    </w:p>
    <w:p>
      <w:r>
        <w:rPr>
          <w:b w:val="off"/>
        </w:rPr>
        <w:t>2</w:t>
      </w:r>
    </w:p>
    <w:p>
      <w:r>
        <w:rPr>
          <w:b w:val="off"/>
        </w:rPr>
        <w:t>2</w:t>
      </w:r>
    </w:p>
    <w:p>
      <w:r>
        <w:rPr>
          <w:b w:val="off"/>
        </w:rPr>
        <w:t>0</w:t>
      </w:r>
    </w:p>
    <w:p>
      <w:r>
        <w:rPr>
          <w:b w:val="off"/>
        </w:rPr>
        <w:t>0</w:t>
      </w:r>
    </w:p>
    <w:p>
      <w:r>
        <w:rPr>
          <w:b w:val="off"/>
        </w:rPr>
        <w:t>0</w:t>
      </w:r>
    </w:p>
    <w:p>
      <w:r>
        <w:rPr>
          <w:b w:val="off"/>
        </w:rPr>
        <w:t>0</w:t>
      </w:r>
    </w:p>
    <w:p>
      <w:r>
        <w:rPr>
          <w:b w:val="off"/>
        </w:rPr>
        <w:t>0</w:t>
      </w:r>
    </w:p>
    <w:p>
      <w:r>
        <w:rPr>
          <w:b w:val="off"/>
        </w:rPr>
        <w:t>2</w:t>
      </w:r>
    </w:p>
    <w:p>
      <w:r>
        <w:rPr>
          <w:b w:val="off"/>
        </w:rPr>
        <w:t>0</w:t>
      </w:r>
    </w:p>
    <w:p>
      <w:r>
        <w:rPr>
          <w:b w:val="off"/>
        </w:rPr>
        <w:t>for</w:t>
      </w:r>
    </w:p>
    <w:p>
      <w:r>
        <w:rPr>
          <w:b w:val="off"/>
        </w:rPr>
        <w:t>in</w:t>
      </w:r>
    </w:p>
    <w:p>
      <w:r>
        <w:rPr>
          <w:b w:val="off"/>
        </w:rPr>
        <w:t>0</w:t>
      </w:r>
    </w:p>
    <w:p>
      <w:r>
        <w:rPr>
          <w:b w:val="off"/>
        </w:rPr>
        <w:t>1</w:t>
      </w:r>
    </w:p>
    <w:p>
      <w:r>
        <w:rPr>
          <w:b w:val="off"/>
        </w:rPr>
        <w:t>0</w:t>
      </w:r>
    </w:p>
    <w:p>
      <w:r>
        <w:rPr>
          <w:b w:val="off"/>
        </w:rPr>
        <w:t>0</w:t>
      </w:r>
    </w:p>
    <w:p>
      <w:r>
        <w:rPr>
          <w:b w:val="off"/>
        </w:rPr>
        <w:t>1600</w:t>
      </w:r>
    </w:p>
    <w:p>
      <w:r>
        <w:rPr>
          <w:b w:val="off"/>
        </w:rPr>
        <w:t>2</w:t>
      </w:r>
    </w:p>
    <w:p>
      <w:r>
        <w:rPr>
          <w:b w:val="off"/>
        </w:rPr>
        <w:t>0</w:t>
      </w:r>
    </w:p>
    <w:p>
      <w:r>
        <w:rPr>
          <w:b w:val="off"/>
        </w:rPr>
        <w:t>0</w:t>
      </w:r>
    </w:p>
    <w:p>
      <w:r>
        <w:rPr>
          <w:b w:val="off"/>
        </w:rPr>
        <w:t># 腰梁</w:t>
      </w:r>
    </w:p>
    <w:p>
      <w:r>
        <w:rPr>
          <w:b w:val="off"/>
        </w:rPr>
        <w:t>0</w:t>
      </w:r>
    </w:p>
    <w:p>
      <w:r>
        <w:rPr>
          <w:b w:val="off"/>
        </w:rPr>
        <w:t>0</w:t>
      </w:r>
    </w:p>
    <w:p>
      <w:r>
        <w:rPr>
          <w:b w:val="off"/>
        </w:rPr>
        <w:t>0</w:t>
      </w:r>
    </w:p>
    <w:p>
      <w:r>
        <w:rPr>
          <w:b w:val="off"/>
        </w:rPr>
        <w:t>4</w:t>
      </w:r>
    </w:p>
    <w:p>
      <w:r>
        <w:rPr>
          <w:b w:val="off"/>
        </w:rPr>
        <w:t>0</w:t>
      </w:r>
    </w:p>
    <w:p>
      <w:r>
        <w:rPr>
          <w:b w:val="off"/>
        </w:rPr>
        <w:t>0</w:t>
      </w:r>
    </w:p>
    <w:p>
      <w:r>
        <w:rPr>
          <w:b w:val="off"/>
        </w:rPr>
        <w:t>4</w:t>
      </w:r>
    </w:p>
    <w:p>
      <w:r>
        <w:rPr>
          <w:b w:val="off"/>
        </w:rPr>
        <w:t>180</w:t>
      </w:r>
    </w:p>
    <w:p>
      <w:r>
        <w:rPr>
          <w:b w:val="off"/>
        </w:rPr>
        <w:t>180</w:t>
      </w:r>
    </w:p>
    <w:p>
      <w:r>
        <w:rPr>
          <w:b w:val="off"/>
        </w:rPr>
        <w:t>0</w:t>
      </w:r>
    </w:p>
    <w:p>
      <w:r>
        <w:rPr>
          <w:b w:val="off"/>
        </w:rPr>
        <w:t>4</w:t>
      </w:r>
    </w:p>
    <w:p>
      <w:r>
        <w:rPr>
          <w:b w:val="off"/>
        </w:rPr>
        <w:t>180</w:t>
      </w:r>
    </w:p>
    <w:p>
      <w:r>
        <w:rPr>
          <w:b w:val="off"/>
        </w:rPr>
        <w:t>0</w:t>
      </w:r>
    </w:p>
    <w:p>
      <w:r>
        <w:rPr>
          <w:b w:val="off"/>
        </w:rPr>
        <w:t>0</w:t>
      </w:r>
    </w:p>
    <w:p>
      <w:r>
        <w:rPr>
          <w:b w:val="off"/>
        </w:rPr>
        <w:t>7</w:t>
      </w:r>
    </w:p>
    <w:p>
      <w:r>
        <w:rPr>
          <w:b w:val="off"/>
        </w:rPr>
        <w:t>0</w:t>
      </w:r>
    </w:p>
    <w:p>
      <w:r>
        <w:rPr>
          <w:b w:val="off"/>
        </w:rPr>
        <w:t>2</w:t>
      </w:r>
    </w:p>
    <w:p>
      <w:r>
        <w:rPr>
          <w:b w:val="off"/>
        </w:rPr>
        <w:t>0</w:t>
      </w:r>
    </w:p>
    <w:p>
      <w:r>
        <w:rPr>
          <w:b w:val="off"/>
        </w:rPr>
        <w:t>5</w:t>
      </w:r>
    </w:p>
    <w:p>
      <w:r>
        <w:rPr>
          <w:b w:val="off"/>
        </w:rPr>
        <w:t>0</w:t>
      </w:r>
    </w:p>
    <w:p>
      <w:r>
        <w:rPr>
          <w:b w:val="off"/>
        </w:rPr>
        <w:t>0</w:t>
      </w:r>
    </w:p>
    <w:p>
      <w:r>
        <w:rPr>
          <w:b w:val="off"/>
        </w:rPr>
        <w:t>0</w:t>
      </w:r>
    </w:p>
    <w:p>
      <w:r>
        <w:rPr>
          <w:b w:val="off"/>
        </w:rPr>
        <w:t>0</w:t>
      </w:r>
    </w:p>
    <w:p>
      <w:r>
        <w:rPr>
          <w:b w:val="off"/>
        </w:rPr>
        <w:t>0</w:t>
      </w:r>
    </w:p>
    <w:p>
      <w:r>
        <w:rPr>
          <w:b w:val="off"/>
        </w:rPr>
        <w:t>2</w:t>
      </w:r>
    </w:p>
    <w:p>
      <w:r>
        <w:rPr>
          <w:b w:val="off"/>
        </w:rPr>
        <w:t>0</w:t>
      </w:r>
    </w:p>
    <w:p>
      <w:r>
        <w:rPr>
          <w:b w:val="off"/>
        </w:rPr>
        <w:t>0</w:t>
      </w:r>
    </w:p>
    <w:p>
      <w:r>
        <w:rPr>
          <w:b w:val="off"/>
        </w:rPr>
        <w:t>2</w:t>
      </w:r>
    </w:p>
    <w:p>
      <w:r>
        <w:rPr>
          <w:b w:val="off"/>
        </w:rPr>
        <w:t>0</w:t>
      </w:r>
    </w:p>
    <w:p>
      <w:r>
        <w:rPr>
          <w:b w:val="off"/>
        </w:rPr>
        <w:t>2</w:t>
      </w:r>
    </w:p>
    <w:p>
      <w:r>
        <w:rPr>
          <w:b w:val="off"/>
        </w:rPr>
        <w:t># 最终组合</w:t>
      </w:r>
    </w:p>
    <w:p>
      <w:r>
        <w:rPr>
          <w:b w:val="off"/>
        </w:rPr>
        <w:t>self</w:t>
      </w:r>
    </w:p>
    <w:p>
      <w:r>
        <w:rPr>
          <w:b w:val="off"/>
        </w:rPr>
        <w:t>'基坑支护'</w:t>
      </w:r>
    </w:p>
    <w:p>
      <w:r>
        <w:rPr>
          <w:b w:val="off"/>
        </w:rPr>
        <w:t># import time</w:t>
      </w:r>
    </w:p>
    <w:p>
      <w:r>
        <w:rPr>
          <w:b w:val="off"/>
        </w:rPr>
        <w:t># createGeometry(earthwork)</w:t>
      </w:r>
    </w:p>
    <w:p>
      <w:r>
        <w:rPr>
          <w:b w:val="off"/>
        </w:rPr>
        <w:t># time.sleep(0.5)</w:t>
      </w:r>
    </w:p>
    <w:p>
      <w:r>
        <w:rPr>
          <w:b w:val="off"/>
        </w:rPr>
        <w:t># createGeometry(curtain)</w:t>
      </w:r>
    </w:p>
    <w:p>
      <w:r>
        <w:rPr>
          <w:b w:val="off"/>
        </w:rPr>
        <w:t># time.sleep(0.5)</w:t>
      </w:r>
    </w:p>
    <w:p>
      <w:r>
        <w:rPr>
          <w:b w:val="off"/>
        </w:rPr>
        <w:t># createGeometry(verticalpile)</w:t>
      </w:r>
    </w:p>
    <w:p>
      <w:r>
        <w:rPr>
          <w:b w:val="off"/>
        </w:rPr>
        <w:t># time.sleep(0.5)</w:t>
      </w:r>
    </w:p>
    <w:p>
      <w:r>
        <w:rPr>
          <w:b w:val="off"/>
        </w:rPr>
        <w:t># createGeometry(cappingbeam)</w:t>
      </w:r>
    </w:p>
    <w:p>
      <w:r>
        <w:rPr>
          <w:b w:val="off"/>
        </w:rPr>
        <w:t># time.sleep(0.5)</w:t>
      </w:r>
    </w:p>
    <w:p>
      <w:r>
        <w:rPr>
          <w:b w:val="off"/>
        </w:rPr>
        <w:t># createGeometry(Wale)</w:t>
      </w:r>
    </w:p>
    <w:p>
      <w:r>
        <w:rPr>
          <w:b w:val="off"/>
        </w:rPr>
        <w:t># time.sleep(0.5)</w:t>
      </w:r>
    </w:p>
    <w:p>
      <w:r>
        <w:rPr>
          <w:b w:val="off"/>
        </w:rPr>
        <w:t># createGeometry(batterpile)</w:t>
      </w:r>
    </w:p>
    <w:p>
      <w:r>
        <w:rPr>
          <w:b w:val="off"/>
        </w:rPr>
        <w:t>if</w:t>
      </w:r>
    </w:p>
    <w:p>
      <w:r>
        <w:rPr>
          <w:b w:val="off"/>
        </w:rPr>
        <w:t>_</w:t>
      </w:r>
    </w:p>
    <w:p>
      <w:r>
        <w:rPr>
          <w:b w:val="off"/>
        </w:rPr>
        <w:t>"__main__"</w:t>
      </w:r>
    </w:p>
    <w:p/>
    <w:p>
      <w:pPr>
        <w:pStyle w:val="5"/>
      </w:pPr>
      <w:r>
        <w:t>自动配置环境</w:t>
      </w:r>
    </w:p>
    <w:p>
      <w:r>
        <w:rPr>
          <w:b w:val="off"/>
        </w:rPr>
        <w:t>自动配置环境分为两部分，py脚本主要是为了驱动bat文件</w:t>
      </w:r>
    </w:p>
    <w:p>
      <w:r/>
    </w:p>
    <w:p>
      <w:r>
        <w:rPr>
          <w:b w:val="off"/>
        </w:rPr>
        <w:t xml:space="preserve"> </w:t>
        <w:t xml:space="preserve"> </w:t>
        <w:t xml:space="preserve"> </w:t>
        <w:t>(</w:t>
        <w:t>(__</w:t>
        <w:t>)+"\\自动配置环境</w:t>
        <w:t>")</w:t>
      </w:r>
    </w:p>
    <w:p>
      <w:r>
        <w:rPr>
          <w:b w:val="off"/>
        </w:rPr>
        <w:t>import</w:t>
      </w:r>
    </w:p>
    <w:p>
      <w:r>
        <w:rPr>
          <w:b w:val="off"/>
        </w:rPr>
        <w:t>os</w:t>
      </w:r>
    </w:p>
    <w:p>
      <w:r>
        <w:rPr>
          <w:b w:val="off"/>
        </w:rPr>
        <w:t>os</w:t>
      </w:r>
    </w:p>
    <w:p>
      <w:r>
        <w:rPr>
          <w:b w:val="off"/>
        </w:rPr>
        <w:t>.startfile</w:t>
      </w:r>
    </w:p>
    <w:p>
      <w:r>
        <w:rPr>
          <w:b w:val="off"/>
        </w:rPr>
        <w:t>os</w:t>
      </w:r>
    </w:p>
    <w:p>
      <w:r>
        <w:rPr>
          <w:b w:val="off"/>
        </w:rPr>
        <w:t>.path</w:t>
      </w:r>
    </w:p>
    <w:p>
      <w:r>
        <w:rPr>
          <w:b w:val="off"/>
        </w:rPr>
        <w:t>.dirname</w:t>
      </w:r>
    </w:p>
    <w:p>
      <w:r>
        <w:rPr>
          <w:b w:val="off"/>
        </w:rPr>
        <w:t>file__</w:t>
      </w:r>
    </w:p>
    <w:p>
      <w:r>
        <w:rPr>
          <w:b w:val="off"/>
        </w:rPr>
        <w:t>.bat</w:t>
      </w:r>
    </w:p>
    <w:p>
      <w:r>
        <w:rPr>
          <w:b w:val="off"/>
        </w:rPr>
        <w:t>bat文件包含了自动配置环境的代码，详细内容可参照第1大章</w:t>
      </w:r>
    </w:p>
    <w:p>
      <w:r/>
    </w:p>
    <w:p>
      <w:r>
        <w:rPr>
          <w:b w:val="off"/>
        </w:rPr>
        <w:t>@</w:t>
        <w:t xml:space="preserve"> off </w:t>
        <w:t xml:space="preserve"> Starting automatic deployment of the environment... </w:t>
        <w:t>. cd %~dp0 cd .. cd .. cd .. set pyPath=%CD%\PythonScript\python</w:t>
        <w:t>-embed-amd64\ set pipPath=%CD%\PythonScript\python</w:t>
        <w:t xml:space="preserve">-embed-amd64\Scripts\ </w:t>
        <w:t xml:space="preserve"> Python interpreter path: %pyPath% </w:t>
        <w:t xml:space="preserve">. </w:t>
        <w:t xml:space="preserve"> Pip3 path: %pipPath% </w:t>
        <w:t xml:space="preserve">. </w:t>
        <w:t xml:space="preserve"> Pip3 installing </w:t>
        <w:t xml:space="preserve">. </w:t>
        <w:t xml:space="preserve"> </w:t>
        <w:t xml:space="preserve"> -i https:</w:t>
        <w:t xml:space="preserve"> </w:t>
        <w:t xml:space="preserve">. </w:t>
        <w:t xml:space="preserve"> pandas installing </w:t>
        <w:t xml:space="preserve">. </w:t>
        <w:t xml:space="preserve"> install pandas -i https:</w:t>
        <w:t xml:space="preserve"> </w:t>
        <w:t xml:space="preserve">. </w:t>
        <w:t xml:space="preserve"> sklearn installing </w:t>
        <w:t xml:space="preserve">. </w:t>
        <w:t xml:space="preserve"> install scikit-learn -i https:</w:t>
        <w:t xml:space="preserve"> </w:t>
        <w:t xml:space="preserve">. </w:t>
        <w:t xml:space="preserve"> joblib installing </w:t>
        <w:t xml:space="preserve">. </w:t>
        <w:t xml:space="preserve"> install joblib -i https:</w:t>
        <w:t xml:space="preserve"> @PAUSE</w:t>
      </w:r>
    </w:p>
    <w:p>
      <w:r>
        <w:rPr>
          <w:b w:val="off"/>
        </w:rPr>
        <w:t>echo</w:t>
      </w:r>
    </w:p>
    <w:p>
      <w:r>
        <w:rPr>
          <w:b w:val="off"/>
        </w:rPr>
        <w:t>echo</w:t>
      </w:r>
    </w:p>
    <w:p>
      <w:r>
        <w:rPr>
          <w:b w:val="off"/>
        </w:rPr>
        <w:t>echo</w:t>
      </w:r>
    </w:p>
    <w:p>
      <w:r>
        <w:rPr>
          <w:b w:val="off"/>
        </w:rPr>
        <w:t>-3.7</w:t>
      </w:r>
    </w:p>
    <w:p>
      <w:r>
        <w:rPr>
          <w:b w:val="off"/>
        </w:rPr>
        <w:t>.9</w:t>
      </w:r>
    </w:p>
    <w:p>
      <w:r>
        <w:rPr>
          <w:b w:val="off"/>
        </w:rPr>
        <w:t>-3.7</w:t>
      </w:r>
    </w:p>
    <w:p>
      <w:r>
        <w:rPr>
          <w:b w:val="off"/>
        </w:rPr>
        <w:t>.9</w:t>
      </w:r>
    </w:p>
    <w:p>
      <w:r>
        <w:rPr>
          <w:b w:val="off"/>
        </w:rPr>
        <w:t>echo</w:t>
      </w:r>
    </w:p>
    <w:p>
      <w:r>
        <w:rPr>
          <w:b w:val="off"/>
        </w:rPr>
        <w:t>echo</w:t>
      </w:r>
    </w:p>
    <w:p>
      <w:r>
        <w:rPr>
          <w:b w:val="off"/>
        </w:rPr>
        <w:t>echo</w:t>
      </w:r>
    </w:p>
    <w:p>
      <w:r>
        <w:rPr>
          <w:b w:val="off"/>
        </w:rPr>
        <w:t>echo</w:t>
      </w:r>
    </w:p>
    <w:p>
      <w:r>
        <w:rPr>
          <w:b w:val="off"/>
        </w:rPr>
        <w:t>echo</w:t>
      </w:r>
    </w:p>
    <w:p>
      <w:r>
        <w:rPr>
          <w:b w:val="off"/>
        </w:rPr>
        <w:t>echo</w:t>
      </w:r>
    </w:p>
    <w:p>
      <w:r>
        <w:rPr>
          <w:b w:val="off"/>
        </w:rPr>
        <w:t>"%pyPath%\python.exe"</w:t>
      </w:r>
    </w:p>
    <w:p>
      <w:r>
        <w:rPr>
          <w:b w:val="off"/>
        </w:rPr>
        <w:t>"%pyPath%\get-pip.py"</w:t>
      </w:r>
    </w:p>
    <w:p>
      <w:r>
        <w:rPr>
          <w:b w:val="off"/>
        </w:rPr>
        <w:t>//pypi.tuna.tsinghua.edu.cn/simple/</w:t>
      </w:r>
    </w:p>
    <w:p>
      <w:r>
        <w:rPr>
          <w:b w:val="off"/>
        </w:rPr>
        <w:t>echo</w:t>
      </w:r>
    </w:p>
    <w:p>
      <w:r>
        <w:rPr>
          <w:b w:val="off"/>
        </w:rPr>
        <w:t>echo</w:t>
      </w:r>
    </w:p>
    <w:p>
      <w:r>
        <w:rPr>
          <w:b w:val="off"/>
        </w:rPr>
        <w:t>echo</w:t>
      </w:r>
    </w:p>
    <w:p>
      <w:r>
        <w:rPr>
          <w:b w:val="off"/>
        </w:rPr>
        <w:t>"%pipPath%\pip3.exe"</w:t>
      </w:r>
    </w:p>
    <w:p>
      <w:r>
        <w:rPr>
          <w:b w:val="off"/>
        </w:rPr>
        <w:t>//pypi.tuna.tsinghua.edu.cn/simple/</w:t>
      </w:r>
    </w:p>
    <w:p>
      <w:r>
        <w:rPr>
          <w:b w:val="off"/>
        </w:rPr>
        <w:t>echo</w:t>
      </w:r>
    </w:p>
    <w:p>
      <w:r>
        <w:rPr>
          <w:b w:val="off"/>
        </w:rPr>
        <w:t>echo</w:t>
      </w:r>
    </w:p>
    <w:p>
      <w:r>
        <w:rPr>
          <w:b w:val="off"/>
        </w:rPr>
        <w:t>echo</w:t>
      </w:r>
    </w:p>
    <w:p>
      <w:r>
        <w:rPr>
          <w:b w:val="off"/>
        </w:rPr>
        <w:t>"%pipPath%\pip3.exe"</w:t>
      </w:r>
    </w:p>
    <w:p>
      <w:r>
        <w:rPr>
          <w:b w:val="off"/>
        </w:rPr>
        <w:t>//pypi.tuna.tsinghua.edu.cn/simple/</w:t>
      </w:r>
    </w:p>
    <w:p>
      <w:r>
        <w:rPr>
          <w:b w:val="off"/>
        </w:rPr>
        <w:t>echo</w:t>
      </w:r>
    </w:p>
    <w:p>
      <w:r>
        <w:rPr>
          <w:b w:val="off"/>
        </w:rPr>
        <w:t>echo</w:t>
      </w:r>
    </w:p>
    <w:p>
      <w:r>
        <w:rPr>
          <w:b w:val="off"/>
        </w:rPr>
        <w:t>echo</w:t>
      </w:r>
    </w:p>
    <w:p>
      <w:r>
        <w:rPr>
          <w:b w:val="off"/>
        </w:rPr>
        <w:t>"%pipPath%\pip3.exe"</w:t>
      </w:r>
    </w:p>
    <w:p>
      <w:r>
        <w:rPr>
          <w:b w:val="off"/>
        </w:rPr>
        <w:t>//pypi.tuna.tsinghua.edu.cn/simple/</w:t>
      </w:r>
    </w:p>
    <w:p>
      <w:r>
        <w:rPr>
          <w:b w:val="off"/>
        </w:rPr>
        <w:t>编写bat文件安装第三方库，和配套的Python脚本</w:t>
        <w:br/>
        <w:drawing>
          <wp:inline distT="0" distR="0" distB="0" distL="0">
            <wp:extent cx="5238750" cy="2114550"/>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8"/>
                    <a:stretch>
                      <a:fillRect/>
                    </a:stretch>
                  </pic:blipFill>
                  <pic:spPr>
                    <a:xfrm>
                      <a:off x="0" y="0"/>
                      <a:ext cx="5238750" cy="2114550"/>
                    </a:xfrm>
                    <a:prstGeom prst="rect">
                      <a:avLst/>
                    </a:prstGeom>
                  </pic:spPr>
                </pic:pic>
              </a:graphicData>
            </a:graphic>
          </wp:inline>
        </w:drawing>
      </w:r>
    </w:p>
    <w:p/>
    <w:p>
      <w:pPr>
        <w:pStyle w:val="5"/>
      </w:pPr>
      <w:r>
        <w:t>配置xml文件</w:t>
      </w:r>
    </w:p>
    <w:p>
      <w:r>
        <w:rPr>
          <w:b w:val="off"/>
        </w:rPr>
        <w:t xml:space="preserve"> 绑定图标文件，此处py脚本的路径为相对路径可参照此xml的文件结构写法</w:t>
        <w:br/>
        <w:drawing>
          <wp:inline distT="0" distR="0" distB="0" distL="0">
            <wp:extent cx="5238750" cy="3457575"/>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9"/>
                    <a:stretch>
                      <a:fillRect/>
                    </a:stretch>
                  </pic:blipFill>
                  <pic:spPr>
                    <a:xfrm>
                      <a:off x="0" y="0"/>
                      <a:ext cx="5238750" cy="3457575"/>
                    </a:xfrm>
                    <a:prstGeom prst="rect">
                      <a:avLst/>
                    </a:prstGeom>
                  </pic:spPr>
                </pic:pic>
              </a:graphicData>
            </a:graphic>
          </wp:inline>
        </w:drawing>
        <w:br/>
        <w:drawing>
          <wp:inline distT="0" distR="0" distB="0" distL="0">
            <wp:extent cx="5238750" cy="2876550"/>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50"/>
                    <a:stretch>
                      <a:fillRect/>
                    </a:stretch>
                  </pic:blipFill>
                  <pic:spPr>
                    <a:xfrm>
                      <a:off x="0" y="0"/>
                      <a:ext cx="5238750" cy="2876550"/>
                    </a:xfrm>
                    <a:prstGeom prst="rect">
                      <a:avLst/>
                    </a:prstGeom>
                  </pic:spPr>
                </pic:pic>
              </a:graphicData>
            </a:graphic>
          </wp:inline>
        </w:drawing>
      </w:r>
    </w:p>
    <w:p/>
    <w:p>
      <w:pPr>
        <w:pStyle w:val="5"/>
      </w:pPr>
      <w:r>
        <w:t>选择打包路径，生成exe可执行文件</w:t>
      </w:r>
    </w:p>
    <w:p>
      <w:r>
        <w:rPr>
          <w:b w:val="off"/>
        </w:rPr>
        <w:drawing>
          <wp:inline distT="0" distR="0" distB="0" distL="0">
            <wp:extent cx="5238750" cy="3000375"/>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51"/>
                    <a:stretch>
                      <a:fillRect/>
                    </a:stretch>
                  </pic:blipFill>
                  <pic:spPr>
                    <a:xfrm>
                      <a:off x="0" y="0"/>
                      <a:ext cx="5238750" cy="3000375"/>
                    </a:xfrm>
                    <a:prstGeom prst="rect">
                      <a:avLst/>
                    </a:prstGeom>
                  </pic:spPr>
                </pic:pic>
              </a:graphicData>
            </a:graphic>
          </wp:inline>
        </w:drawing>
        <w:br/>
        <w:t>至此，一个Python插件就完成打包了，需要注意的是如果在本机测试安装exe文件是否可用，一定要先把</w:t>
        <w:t>【\BIMBase建模软件 2024\App】</w:t>
        <w:t>文件夹下对应插件文件夹备份后删除，否侧存在覆盖安装原代码导致安装失败。</w:t>
      </w:r>
    </w:p>
    <w:p>
      <w:pPr>
        <w:pStyle w:val="4"/>
      </w:pPr>
      <w:r>
        <w:t>5.2 露营场布</w:t>
      </w:r>
    </w:p>
    <w:p>
      <w:r>
        <w:rPr>
          <w:b w:val="off"/>
        </w:rPr>
        <w:t>除了本文上面介绍的</w:t>
        <w:t>【围墙清单】【基坑预测】</w:t>
        <w:t>等功能相对复杂的Python插件外，在一些使用场景我们也需要“模型包”这样的工具方便布置，如本章介绍的</w:t>
        <w:t>【露营场布】</w:t>
        <w:t>，就是为方便露营爱好者的用户朋友打造的快速布置露营场景的建模插件，其本质上是将各类模型转换格式为bfa后，按分类存在不同文件夹下存储，文件夹结构与配置文件如下：</w:t>
        <w:br/>
        <w:drawing>
          <wp:inline distT="0" distR="0" distB="0" distL="0">
            <wp:extent cx="5238750" cy="2352675"/>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52"/>
                    <a:stretch>
                      <a:fillRect/>
                    </a:stretch>
                  </pic:blipFill>
                  <pic:spPr>
                    <a:xfrm>
                      <a:off x="0" y="0"/>
                      <a:ext cx="5238750" cy="2352675"/>
                    </a:xfrm>
                    <a:prstGeom prst="rect">
                      <a:avLst/>
                    </a:prstGeom>
                  </pic:spPr>
                </pic:pic>
              </a:graphicData>
            </a:graphic>
          </wp:inline>
        </w:drawing>
      </w:r>
    </w:p>
    <w:p>
      <w:r>
        <w:rPr>
          <w:b w:val="on"/>
        </w:rPr>
        <w:t>(1) 弹出组件库的写法与直接执行py文件的command字段写法不同，可对比5.1章节的配置文件。</w:t>
      </w:r>
    </w:p>
    <w:p/>
    <w:p>
      <w:pPr>
        <w:jc w:val="center"/>
      </w:pPr>
      <w:r>
        <w:t/>
      </w:r>
    </w:p>
    <w:p/>
    <w:p>
      <w:r>
        <w:rPr>
          <w:b w:val="on"/>
        </w:rPr>
        <w:t>(2) 部分效果展示，详细内容可查看第四大章。</w:t>
      </w:r>
    </w:p>
    <w:p/>
    <w:p>
      <w:pPr>
        <w:jc w:val="center"/>
      </w:pPr>
      <w:r>
        <w:t/>
      </w:r>
    </w:p>
    <w:p/>
    <w:p/>
    <w:p>
      <w:pPr>
        <w:jc w:val="center"/>
      </w:pPr>
      <w:r>
        <w:t/>
      </w:r>
    </w:p>
    <w:p/>
    <w:p>
      <w:pPr>
        <w:pStyle w:val="3"/>
      </w:pPr>
      <w:r>
        <w:t>6 常见问题与注意事项</w:t>
      </w:r>
    </w:p>
    <w:p/>
    <w:p>
      <w:pPr>
        <w:pStyle w:val="3"/>
      </w:pPr>
      <w:r>
        <w:t>常见问题解决方法</w:t>
      </w:r>
    </w:p>
    <w:p>
      <w:r>
        <w:rPr>
          <w:b w:val="on"/>
        </w:rPr>
        <w:t>(1) 本章节主要为用户提供常见问题的解决办法，包括了运行VSCode时的终端报错、以及BIMBase建模软件使用过程中的一些问题</w:t>
      </w:r>
    </w:p>
    <w:p>
      <w:pPr>
        <w:pStyle w:val="4"/>
      </w:pPr>
      <w:r>
        <w:t>6.1 常见终端报错</w:t>
      </w:r>
    </w:p>
    <w:p>
      <w:r>
        <w:rPr>
          <w:b w:val="off"/>
        </w:rPr>
        <w:t>本小节列举常见vscode终端报错问题及解决方案</w:t>
      </w:r>
    </w:p>
    <w:p/>
    <w:p>
      <w:pPr>
        <w:pStyle w:val="5"/>
      </w:pPr>
      <w:r>
        <w:t>6.1.1 RuntimeError: Thread.init() not called</w:t>
      </w:r>
    </w:p>
    <w:p>
      <w:r>
        <w:rPr>
          <w:b w:val="off"/>
        </w:rPr>
        <w:t>BIMBase建模软件未启动</w:t>
      </w:r>
    </w:p>
    <w:p/>
    <w:p>
      <w:pPr>
        <w:pStyle w:val="5"/>
      </w:pPr>
      <w:r>
        <w:t>6.1.2 wait_named_pipe error : GetLastError2</w:t>
      </w:r>
    </w:p>
    <w:p>
      <w:r>
        <w:rPr>
          <w:b w:val="off"/>
        </w:rPr>
        <w:t>BIMBase建模软件启动，但并未打开任何p3d文件</w:t>
      </w:r>
    </w:p>
    <w:p>
      <w:pPr>
        <w:pStyle w:val="4"/>
      </w:pPr>
      <w:r>
        <w:t>6.2 布置成功后看不见模型</w:t>
      </w:r>
    </w:p>
    <w:p>
      <w:r>
        <w:rPr>
          <w:b w:val="off"/>
        </w:rPr>
        <w:t>当VS Code终端显示</w:t>
        <w:t>【[PYP3D] : Release in 2023.12!】</w:t>
        <w:t>的字样，即代表脚本运行正常 ，单击布置到工程环境中却看不到模型，有以下两种情况。</w:t>
      </w:r>
    </w:p>
    <w:p/>
    <w:p>
      <w:pPr>
        <w:pStyle w:val="5"/>
      </w:pPr>
      <w:r>
        <w:t>6.2.1 模型过小当前视图看不见</w:t>
      </w:r>
    </w:p>
    <w:p>
      <w:r>
        <w:rPr>
          <w:b w:val="on"/>
        </w:rPr>
        <w:t>(1) 点击状态栏的【全充满显示】按钮，即可根据模型大小调整视图，即可看到模型。</w:t>
      </w:r>
    </w:p>
    <w:p>
      <w:r>
        <w:drawing>
          <wp:inline distT="0" distR="0" distB="0" distL="0">
            <wp:extent cx="5238750" cy="3076575"/>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53"/>
                    <a:stretch>
                      <a:fillRect/>
                    </a:stretch>
                  </pic:blipFill>
                  <pic:spPr>
                    <a:xfrm>
                      <a:off x="0" y="0"/>
                      <a:ext cx="5238750" cy="3076575"/>
                    </a:xfrm>
                    <a:prstGeom prst="rect">
                      <a:avLst/>
                    </a:prstGeom>
                  </pic:spPr>
                </pic:pic>
              </a:graphicData>
            </a:graphic>
          </wp:inline>
        </w:drawing>
      </w:r>
    </w:p>
    <w:p/>
    <w:p>
      <w:pPr>
        <w:pStyle w:val="5"/>
      </w:pPr>
      <w:r>
        <w:t>6.2.2 造型代码异常</w:t>
      </w:r>
    </w:p>
    <w:p>
      <w:r>
        <w:rPr>
          <w:b w:val="on"/>
        </w:rPr>
        <w:t>(2) 在部分情况下，即使造型部分代码有问题但终端不报错，体现在BIMBase中的情况就是无论如何点击，都没有模型布置出去，这时候就需要回去排查Python脚本，如下面这段代码：</w:t>
      </w:r>
    </w:p>
    <w:p>
      <w:r>
        <w:drawing>
          <wp:inline distT="0" distR="0" distB="0" distL="0">
            <wp:extent cx="5238750" cy="3733800"/>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54"/>
                    <a:stretch>
                      <a:fillRect/>
                    </a:stretch>
                  </pic:blipFill>
                  <pic:spPr>
                    <a:xfrm>
                      <a:off x="0" y="0"/>
                      <a:ext cx="5238750" cy="3733800"/>
                    </a:xfrm>
                    <a:prstGeom prst="rect">
                      <a:avLst/>
                    </a:prstGeom>
                  </pic:spPr>
                </pic:pic>
              </a:graphicData>
            </a:graphic>
          </wp:inline>
        </w:drawing>
      </w:r>
    </w:p>
    <w:p>
      <w:r>
        <w:rPr>
          <w:b w:val="on"/>
        </w:rPr>
        <w:t>(3) 可以看到第22行代码想对球体进行沿XYZ轴的放缩，但实际上目前球体仅支持整体放缩（即scale（7）这类方式），不支持沿轴放缩，虽然脚本可以正常运行，但是模型布置不下去。</w:t>
      </w:r>
    </w:p>
    <w:p>
      <w:pPr>
        <w:pStyle w:val="4"/>
      </w:pPr>
      <w:r>
        <w:t>6.3 关于布尔后变多面体（精度下降）的解决方法</w:t>
      </w:r>
    </w:p>
    <w:p>
      <w:r>
        <w:rPr>
          <w:b w:val="off"/>
        </w:rPr>
        <w:t>在对实体进行布尔减的操作时，会导致几何体过于粗糙、变为多面体。在这里我们建议尽量反向重新设计造型，即尽可能多的使用Combine()，如果无法避免体布尔可以尝试以下操作提升精度：</w:t>
      </w:r>
    </w:p>
    <w:p>
      <w:r>
        <w:rPr>
          <w:b w:val="on"/>
        </w:rPr>
        <w:t>(1) 1.确保BIMBase和VS Code已全部关闭。</w:t>
      </w:r>
    </w:p>
    <w:p>
      <w:r>
        <w:rPr>
          <w:b w:val="on"/>
        </w:rPr>
        <w:t>(2) 2.在BIMBase图标上点击右键，选择【打开文件所在位置】。</w:t>
      </w:r>
    </w:p>
    <w:p/>
    <w:p>
      <w:pPr>
        <w:jc w:val="center"/>
      </w:pPr>
      <w:r>
        <w:t/>
      </w:r>
    </w:p>
    <w:p/>
    <w:p>
      <w:r>
        <w:rPr>
          <w:b w:val="on"/>
        </w:rPr>
        <w:t>(3) 3.打开“Support”文件夹，找到GeometryComfig.xml文件。</w:t>
      </w:r>
    </w:p>
    <w:p/>
    <w:p>
      <w:pPr>
        <w:jc w:val="center"/>
      </w:pPr>
      <w:r>
        <w:t/>
      </w:r>
    </w:p>
    <w:p/>
    <w:p>
      <w:r>
        <w:rPr>
          <w:b w:val="on"/>
        </w:rPr>
        <w:t>(4) 4.编辑关键参数</w:t>
      </w:r>
    </w:p>
    <w:p>
      <w:r>
        <w:rPr>
          <w:b w:val="off"/>
        </w:rPr>
        <w:t>左键单击选中“GeometryConfig.xml”文件，然后右键，选择</w:t>
        <w:t>【打开方式】</w:t>
        <w:t>，然后选择</w:t>
        <w:t>【记事本】</w:t>
        <w:t>（或</w:t>
        <w:t>【写字板】</w:t>
        <w:t>），将AngleTolerance的数值由6修改为36（上限为36，根据电脑配置酌情修改，如修改为36后模型明显卡顿，可以修改为6-36内的任意整数）</w:t>
      </w:r>
    </w:p>
    <w:p/>
    <w:p>
      <w:pPr>
        <w:jc w:val="center"/>
      </w:pPr>
      <w:r>
        <w:t/>
      </w:r>
    </w:p>
    <w:p/>
    <w:p>
      <w:r>
        <w:rPr>
          <w:b w:val="on"/>
        </w:rPr>
        <w:t>(5) 5.保存文件</w:t>
      </w:r>
    </w:p>
    <w:p>
      <w:r>
        <w:rPr>
          <w:b w:val="off"/>
        </w:rPr>
        <w:t>保存文件，然后重新启动BIMBase和VSCODE。请务必新建工程文件，然后重新运行脚本并布置模型。参数变更仅对新的工程文件生效，已有文件的参数不会变更。</w:t>
      </w:r>
    </w:p>
    <w:p>
      <w:pPr>
        <w:pStyle w:val="2"/>
      </w:pPr>
      <w:r>
        <w:t>二.Python建模接口文档</w:t>
      </w:r>
    </w:p>
    <w:p>
      <w:r>
        <w:rPr>
          <w:b w:val="off"/>
        </w:rPr>
        <w:t>通过第一大章的介绍大家已经了解如何使用pyp3d库进行Python建模的流程，本章将会更具体的接受每个接口应该如何使用，这是一个更加专业的接口文档</w:t>
      </w:r>
    </w:p>
    <w:p>
      <w:pPr>
        <w:pStyle w:val="3"/>
      </w:pPr>
      <w:r>
        <w:t>1 主要函数</w:t>
      </w:r>
    </w:p>
    <w:p>
      <w:pPr>
        <w:pStyle w:val="4"/>
      </w:pPr>
      <w:r>
        <w:t>1.1 圆弧线：Arc</w:t>
      </w:r>
    </w:p>
    <w:p>
      <w:r>
        <w:rPr>
          <w:b w:val="off"/>
        </w:rPr>
        <w:t>函数： Arc（角度）</w:t>
        <w:br/>
        <w:t>示例：</w:t>
      </w:r>
    </w:p>
    <w:p>
      <w:r/>
    </w:p>
    <w:p>
      <w:r>
        <w:rPr>
          <w:b w:val="off"/>
        </w:rPr>
        <w:t xml:space="preserve">from pyp3d import * </w:t>
        <w:t xml:space="preserve"> </w:t>
        <w:t xml:space="preserve"> </w:t>
        <w:t xml:space="preserve"> </w:t>
        <w:t>: Component.__init_</w:t>
        <w:t>(</w:t>
        <w:t xml:space="preserve">) </w:t>
        <w:t xml:space="preserve"> </w:t>
        <w:t xml:space="preserve"> </w:t>
        <w:t>[</w:t>
        <w:t>] = Attr(</w:t>
        <w:t xml:space="preserve">, obvious=True, readonly = False) </w:t>
        <w:t>[</w:t>
        <w:t>] = Attr(</w:t>
        <w:t xml:space="preserve">, obvious=True) </w:t>
        <w:t>[</w:t>
        <w:t xml:space="preserve">] = Attr(None, show=True) </w:t>
        <w:t>[</w:t>
        <w:t>] = Attr(</w:t>
        <w:t xml:space="preserve">,obvious = True) </w:t>
        <w:t>[</w:t>
        <w:t>] = Attr(</w:t>
        <w:t xml:space="preserve">, obvious=True) </w:t>
        <w:t>[</w:t>
        <w:t>] = Attr(</w:t>
        <w:t xml:space="preserve">, obvious=True) </w:t>
        <w:t>[</w:t>
        <w:t>] = Attr(</w:t>
        <w:t xml:space="preserve">, obvious=True) </w:t>
        <w:t xml:space="preserve">.replace() @export </w:t>
        <w:t xml:space="preserve"> </w:t>
        <w:t xml:space="preserve">: </w:t>
        <w:t xml:space="preserve"> </w:t>
        <w:t xml:space="preserve"> </w:t>
        <w:t xml:space="preserve"> L = </w:t>
        <w:t>[</w:t>
        <w:t xml:space="preserve">] W = </w:t>
        <w:t>[</w:t>
        <w:t xml:space="preserve">] x = </w:t>
        <w:t>[</w:t>
        <w:t xml:space="preserve">] y = </w:t>
        <w:t>[</w:t>
        <w:t xml:space="preserve">] z = </w:t>
        <w:t>[</w:t>
        <w:t xml:space="preserve">] Angle = </w:t>
        <w:t>[</w:t>
        <w:t xml:space="preserve">] </w:t>
        <w:t xml:space="preserve"> </w:t>
        <w:t>[</w:t>
        <w:t>] = translate(x,y,z) * rotation(math.pi/</w:t>
        <w:t xml:space="preserve"> * Angle) * scale(L,W) * Arc(math.pi*</w:t>
        <w:t xml:space="preserve">) </w:t>
        <w:t xml:space="preserve"> </w:t>
        <w:t xml:space="preserve"> __name_</w:t>
        <w:t xml:space="preserve"> == </w:t>
        <w:t>: FinalGeometry = 弧() place(FinalGeometry)</w:t>
      </w:r>
    </w:p>
    <w:p>
      <w:r>
        <w:rPr>
          <w:b w:val="off"/>
        </w:rPr>
        <w:t># 定义参数化模型</w:t>
      </w:r>
    </w:p>
    <w:p>
      <w:r>
        <w:rPr>
          <w:b w:val="off"/>
        </w:rPr>
        <w:t xml:space="preserve"> 弧(</w:t>
        <w:t>):</w:t>
      </w:r>
    </w:p>
    <w:p>
      <w:r>
        <w:rPr>
          <w:b w:val="off"/>
        </w:rPr>
        <w:t>class</w:t>
      </w:r>
    </w:p>
    <w:p>
      <w:r>
        <w:rPr>
          <w:b w:val="off"/>
        </w:rPr>
        <w:t>Component</w:t>
      </w:r>
    </w:p>
    <w:p>
      <w:r>
        <w:rPr>
          <w:b w:val="off"/>
        </w:rPr>
        <w:t># 定义各个参数及其默认值</w:t>
      </w:r>
    </w:p>
    <w:p>
      <w:r>
        <w:rPr>
          <w:b w:val="off"/>
        </w:rPr>
        <w:t xml:space="preserve"> </w:t>
      </w:r>
    </w:p>
    <w:p>
      <w:r>
        <w:rPr>
          <w:b w:val="off"/>
        </w:rPr>
        <w:t>def</w:t>
      </w:r>
    </w:p>
    <w:p>
      <w:r>
        <w:rPr>
          <w:b w:val="off"/>
        </w:rPr>
        <w:t>__init__</w:t>
      </w:r>
    </w:p>
    <w:p>
      <w:r>
        <w:rPr>
          <w:b w:val="off"/>
        </w:rPr>
        <w:t>(</w:t>
        <w:t>)</w:t>
      </w:r>
    </w:p>
    <w:p>
      <w:r>
        <w:rPr>
          <w:b w:val="off"/>
        </w:rPr>
        <w:t>self</w:t>
      </w:r>
    </w:p>
    <w:p>
      <w:r>
        <w:rPr>
          <w:b w:val="off"/>
        </w:rPr>
        <w:t>_</w:t>
      </w:r>
    </w:p>
    <w:p>
      <w:r>
        <w:rPr>
          <w:b w:val="off"/>
        </w:rPr>
        <w:t>self</w:t>
      </w:r>
    </w:p>
    <w:p>
      <w:r>
        <w:rPr>
          <w:b w:val="off"/>
        </w:rPr>
        <w:t># obvious 属性的可见性 True时可见，False为不可见。默认为False</w:t>
      </w:r>
    </w:p>
    <w:p>
      <w:r>
        <w:rPr>
          <w:b w:val="off"/>
        </w:rPr>
        <w:t># readonly 属性的只读性 True时不可调，为置灰状态，False为可调状态。默认为False</w:t>
      </w:r>
    </w:p>
    <w:p>
      <w:r>
        <w:rPr>
          <w:b w:val="off"/>
        </w:rPr>
        <w:t>self</w:t>
      </w:r>
    </w:p>
    <w:p>
      <w:r>
        <w:rPr>
          <w:b w:val="off"/>
        </w:rPr>
        <w:t>'a轴长度'</w:t>
      </w:r>
    </w:p>
    <w:p>
      <w:r>
        <w:rPr>
          <w:b w:val="off"/>
        </w:rPr>
        <w:t>1000.0</w:t>
      </w:r>
    </w:p>
    <w:p>
      <w:r>
        <w:rPr>
          <w:b w:val="off"/>
        </w:rPr>
        <w:t>self</w:t>
      </w:r>
    </w:p>
    <w:p>
      <w:r>
        <w:rPr>
          <w:b w:val="off"/>
        </w:rPr>
        <w:t>'b轴长度'</w:t>
      </w:r>
    </w:p>
    <w:p>
      <w:r>
        <w:rPr>
          <w:b w:val="off"/>
        </w:rPr>
        <w:t>300.0</w:t>
      </w:r>
    </w:p>
    <w:p>
      <w:r>
        <w:rPr>
          <w:b w:val="off"/>
        </w:rPr>
        <w:t>self</w:t>
      </w:r>
    </w:p>
    <w:p>
      <w:r>
        <w:rPr>
          <w:b w:val="off"/>
        </w:rPr>
        <w:t>'弧'</w:t>
      </w:r>
    </w:p>
    <w:p>
      <w:r>
        <w:rPr>
          <w:b w:val="off"/>
        </w:rPr>
        <w:t>self</w:t>
      </w:r>
    </w:p>
    <w:p>
      <w:r>
        <w:rPr>
          <w:b w:val="off"/>
        </w:rPr>
        <w:t>'旋转角度'</w:t>
      </w:r>
    </w:p>
    <w:p>
      <w:r>
        <w:rPr>
          <w:b w:val="off"/>
        </w:rPr>
        <w:t>0</w:t>
      </w:r>
    </w:p>
    <w:p>
      <w:r>
        <w:rPr>
          <w:b w:val="off"/>
        </w:rPr>
        <w:t>self</w:t>
      </w:r>
    </w:p>
    <w:p>
      <w:r>
        <w:rPr>
          <w:b w:val="off"/>
        </w:rPr>
        <w:t>'X'</w:t>
      </w:r>
    </w:p>
    <w:p>
      <w:r>
        <w:rPr>
          <w:b w:val="off"/>
        </w:rPr>
        <w:t>300.0</w:t>
      </w:r>
    </w:p>
    <w:p>
      <w:r>
        <w:rPr>
          <w:b w:val="off"/>
        </w:rPr>
        <w:t>self</w:t>
      </w:r>
    </w:p>
    <w:p>
      <w:r>
        <w:rPr>
          <w:b w:val="off"/>
        </w:rPr>
        <w:t>'Y'</w:t>
      </w:r>
    </w:p>
    <w:p>
      <w:r>
        <w:rPr>
          <w:b w:val="off"/>
        </w:rPr>
        <w:t>300.0</w:t>
      </w:r>
    </w:p>
    <w:p>
      <w:r>
        <w:rPr>
          <w:b w:val="off"/>
        </w:rPr>
        <w:t>self</w:t>
      </w:r>
    </w:p>
    <w:p>
      <w:r>
        <w:rPr>
          <w:b w:val="off"/>
        </w:rPr>
        <w:t>'Z'</w:t>
      </w:r>
    </w:p>
    <w:p>
      <w:r>
        <w:rPr>
          <w:b w:val="off"/>
        </w:rPr>
        <w:t>300.0</w:t>
      </w:r>
    </w:p>
    <w:p>
      <w:r>
        <w:rPr>
          <w:b w:val="off"/>
        </w:rPr>
        <w:t>self</w:t>
      </w:r>
    </w:p>
    <w:p>
      <w:r>
        <w:rPr>
          <w:b w:val="off"/>
        </w:rPr>
        <w:t># 开始写模型</w:t>
      </w:r>
    </w:p>
    <w:p>
      <w:r>
        <w:rPr>
          <w:b w:val="off"/>
        </w:rPr>
        <w:t xml:space="preserve"> </w:t>
      </w:r>
    </w:p>
    <w:p>
      <w:r>
        <w:rPr>
          <w:b w:val="off"/>
        </w:rPr>
        <w:t>def</w:t>
      </w:r>
    </w:p>
    <w:p>
      <w:r>
        <w:rPr>
          <w:b w:val="off"/>
        </w:rPr>
        <w:t>replace</w:t>
      </w:r>
    </w:p>
    <w:p>
      <w:r>
        <w:rPr>
          <w:b w:val="off"/>
        </w:rPr>
        <w:t>(</w:t>
        <w:t>)</w:t>
      </w:r>
    </w:p>
    <w:p>
      <w:r>
        <w:rPr>
          <w:b w:val="off"/>
        </w:rPr>
        <w:t>self</w:t>
      </w:r>
    </w:p>
    <w:p>
      <w:r>
        <w:rPr>
          <w:b w:val="off"/>
        </w:rPr>
        <w:t># 在 def relpace(self)中，凡是self['']形式的变量，都会参与输出与绘制。</w:t>
      </w:r>
    </w:p>
    <w:p>
      <w:r>
        <w:rPr>
          <w:b w:val="off"/>
        </w:rPr>
        <w:t># 因此，请不要随便使用self['']来作为变量名，尽量在最终输出模型时以该形式作为变量名</w:t>
      </w:r>
    </w:p>
    <w:p>
      <w:r>
        <w:rPr>
          <w:b w:val="off"/>
        </w:rPr>
        <w:t># 设置变量，同时调用参数(简化书写过程)</w:t>
      </w:r>
    </w:p>
    <w:p>
      <w:r>
        <w:rPr>
          <w:b w:val="off"/>
        </w:rPr>
        <w:t>self</w:t>
      </w:r>
    </w:p>
    <w:p>
      <w:r>
        <w:rPr>
          <w:b w:val="off"/>
        </w:rPr>
        <w:t>'a轴长度'</w:t>
      </w:r>
    </w:p>
    <w:p>
      <w:r>
        <w:rPr>
          <w:b w:val="off"/>
        </w:rPr>
        <w:t>self</w:t>
      </w:r>
    </w:p>
    <w:p>
      <w:r>
        <w:rPr>
          <w:b w:val="off"/>
        </w:rPr>
        <w:t>'b轴长度'</w:t>
      </w:r>
    </w:p>
    <w:p>
      <w:r>
        <w:rPr>
          <w:b w:val="off"/>
        </w:rPr>
        <w:t>self</w:t>
      </w:r>
    </w:p>
    <w:p>
      <w:r>
        <w:rPr>
          <w:b w:val="off"/>
        </w:rPr>
        <w:t>'X'</w:t>
      </w:r>
    </w:p>
    <w:p>
      <w:r>
        <w:rPr>
          <w:b w:val="off"/>
        </w:rPr>
        <w:t>self</w:t>
      </w:r>
    </w:p>
    <w:p>
      <w:r>
        <w:rPr>
          <w:b w:val="off"/>
        </w:rPr>
        <w:t>'Y'</w:t>
      </w:r>
    </w:p>
    <w:p>
      <w:r>
        <w:rPr>
          <w:b w:val="off"/>
        </w:rPr>
        <w:t>self</w:t>
      </w:r>
    </w:p>
    <w:p>
      <w:r>
        <w:rPr>
          <w:b w:val="off"/>
        </w:rPr>
        <w:t>'Z'</w:t>
      </w:r>
    </w:p>
    <w:p>
      <w:r>
        <w:rPr>
          <w:b w:val="off"/>
        </w:rPr>
        <w:t>self</w:t>
      </w:r>
    </w:p>
    <w:p>
      <w:r>
        <w:rPr>
          <w:b w:val="off"/>
        </w:rPr>
        <w:t>'旋转角度'</w:t>
      </w:r>
    </w:p>
    <w:p>
      <w:r>
        <w:rPr>
          <w:b w:val="off"/>
        </w:rPr>
        <w:t># 绘制模型</w:t>
      </w:r>
    </w:p>
    <w:p>
      <w:r>
        <w:rPr>
          <w:b w:val="off"/>
        </w:rPr>
        <w:t>self</w:t>
      </w:r>
    </w:p>
    <w:p>
      <w:r>
        <w:rPr>
          <w:b w:val="off"/>
        </w:rPr>
        <w:t>'弧'</w:t>
      </w:r>
    </w:p>
    <w:p>
      <w:r>
        <w:rPr>
          <w:b w:val="off"/>
        </w:rPr>
        <w:t>180</w:t>
      </w:r>
    </w:p>
    <w:p>
      <w:r>
        <w:rPr>
          <w:b w:val="off"/>
        </w:rPr>
        <w:t>2</w:t>
      </w:r>
    </w:p>
    <w:p>
      <w:r>
        <w:rPr>
          <w:b w:val="off"/>
        </w:rPr>
        <w:t># 输出模型</w:t>
      </w:r>
    </w:p>
    <w:p>
      <w:r>
        <w:rPr>
          <w:b w:val="off"/>
        </w:rPr>
        <w:t>if</w:t>
      </w:r>
    </w:p>
    <w:p>
      <w:r>
        <w:rPr>
          <w:b w:val="off"/>
        </w:rPr>
        <w:t>_</w:t>
      </w:r>
    </w:p>
    <w:p>
      <w:r>
        <w:rPr>
          <w:b w:val="off"/>
        </w:rPr>
        <w:t>"__main__"</w:t>
      </w:r>
    </w:p>
    <w:p>
      <w:r>
        <w:rPr>
          <w:b w:val="off"/>
        </w:rPr>
        <w:t>实现效果</w:t>
        <w:br/>
        <w:drawing>
          <wp:inline distT="0" distR="0" distB="0" distL="0">
            <wp:extent cx="5238750" cy="3552825"/>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55"/>
                    <a:stretch>
                      <a:fillRect/>
                    </a:stretch>
                  </pic:blipFill>
                  <pic:spPr>
                    <a:xfrm>
                      <a:off x="0" y="0"/>
                      <a:ext cx="5238750" cy="3552825"/>
                    </a:xfrm>
                    <a:prstGeom prst="rect">
                      <a:avLst/>
                    </a:prstGeom>
                  </pic:spPr>
                </pic:pic>
              </a:graphicData>
            </a:graphic>
          </wp:inline>
        </w:drawing>
        <w:br/>
        <w:t>示例中所包含的函数：</w:t>
      </w:r>
    </w:p>
    <w:p/>
    <w:tbl>
      <w:tblPr>
        <w:tblW w:w="0" w:type="auto"/>
        <w:tblBorders>
          <w:top w:val="single"/>
          <w:left w:val="single"/>
          <w:bottom w:val="single"/>
          <w:right w:val="single"/>
          <w:insideH w:val="single"/>
          <w:insideV w:val="single"/>
        </w:tblBorders>
      </w:tblPr>
      <w:tr>
        <w:tc>
          <w:p>
            <w:r>
              <w:t>代码</w:t>
            </w:r>
          </w:p>
        </w:tc>
        <w:tc>
          <w:p>
            <w:r>
              <w:t>函数名</w:t>
            </w:r>
          </w:p>
        </w:tc>
      </w:tr>
      <w:tr>
        <w:tc>
          <w:p>
            <w:r>
              <w:t>Arc</w:t>
            </w:r>
          </w:p>
        </w:tc>
        <w:tc>
          <w:p>
            <w:r>
              <w:t>圆弧线函数</w:t>
            </w:r>
          </w:p>
        </w:tc>
      </w:tr>
      <w:tr>
        <w:tc>
          <w:p>
            <w:r>
              <w:t>color</w:t>
            </w:r>
          </w:p>
        </w:tc>
        <w:tc>
          <w:p>
            <w:r>
              <w:t>颜色参数</w:t>
            </w:r>
          </w:p>
        </w:tc>
      </w:tr>
    </w:tbl>
    <w:p>
      <w:r>
        <w:rPr>
          <w:b w:val="off"/>
        </w:rPr>
        <w:t>示例中，第一行为引用pyp3d工具包，每个脚本的开头都应当引用所需使用的工具包。（后文中所有示例中默认首行已引用pyp3d）</w:t>
        <w:br/>
        <w:t>Arc</w:t>
        <w:t>创建的是单位圆弧（半径为单位1的圆弧）。</w:t>
        <w:t>Arc</w:t>
        <w:t>只需要填写角度，即可创建一个单位圆弧。如</w:t>
        <w:t>Arc(pi*2)</w:t>
        <w:t>，即为创建一个单位圆。示例中填写的角度值为</w:t>
        <w:t>1.5π</w:t>
        <w:t>,则会创建一个半径为1的3/4个圆弧。</w:t>
        <w:br/>
        <w:t>Arc的默认绘制起点为X轴上，即圆心为（0，0，0），起点为（1，0，0），绘制方向为逆时针绘制，遵循右手定则。</w:t>
      </w:r>
    </w:p>
    <w:p/>
    <w:p>
      <w:pPr>
        <w:pStyle w:val="5"/>
      </w:pPr>
      <w:r>
        <w:t>1.1.1 右手定则</w:t>
      </w:r>
    </w:p>
    <w:p>
      <w:r>
        <w:rPr>
          <w:b w:val="off"/>
        </w:rPr>
        <w:t>右手食指到小指四指握拳，大拇指伸出（“点赞”造型）。大拇指指向为旋转轴指向，四指握拳方向为旋转的正方向。即当右手握拳放于桌面上是，大拇指朝上，此时拇指指向为Z轴正方向，桌面为XY平面，旋转方向为逆时针。</w:t>
      </w:r>
    </w:p>
    <w:p/>
    <w:p>
      <w:pPr>
        <w:pStyle w:val="5"/>
      </w:pPr>
      <w:r>
        <w:t>1.1.2 三点画弧</w:t>
      </w:r>
    </w:p>
    <w:p>
      <w:r>
        <w:rPr>
          <w:b w:val="off"/>
        </w:rPr>
        <w:t>Arc函数可以实现三点画弧功能。只需要将原有的角度值改为三个点即可。这三个点分别为弧线的起点，弧线中任意一点和弧线终点即可。</w:t>
        <w:br/>
        <w:t>示例：</w:t>
      </w:r>
    </w:p>
    <w:p>
      <w:r/>
    </w:p>
    <w:p>
      <w:r>
        <w:rPr>
          <w:b w:val="off"/>
        </w:rPr>
        <w:t xml:space="preserve"> pyp3d </w:t>
        <w:t xml:space="preserve"> * </w:t>
        <w:t xml:space="preserve"> </w:t>
        <w:t xml:space="preserve"> </w:t>
        <w:t xml:space="preserve"> </w:t>
        <w:t xml:space="preserve"> pyp3d </w:t>
        <w:t xml:space="preserve"> * </w:t>
        <w:t xml:space="preserve"> </w:t>
        <w:t xml:space="preserve"> </w:t>
        <w:t xml:space="preserve"> </w:t>
        <w:t xml:space="preserve"> Component.__init__(self) self[</w:t>
        <w:t>] = Attr(</w:t>
        <w:t>, show=</w:t>
        <w:t xml:space="preserve">) self.replace() </w:t>
        <w:t xml:space="preserve"> </w:t>
        <w:t xml:space="preserve"> </w:t>
        <w:t xml:space="preserve"> </w:t>
        <w:t xml:space="preserve"> self[</w:t>
        <w:t>] = Arc(Vec3(</w:t>
        <w:t>,</w:t>
        <w:t>,</w:t>
        <w:t>), Vec3(</w:t>
        <w:t>,</w:t>
        <w:t>,</w:t>
        <w:t>), Vec3(</w:t>
        <w:t>,</w:t>
        <w:t>,</w:t>
        <w:t>)).color(</w:t>
        <w:t>,</w:t>
        <w:t>,</w:t>
        <w:t>,</w:t>
        <w:t xml:space="preserve">) </w:t>
        <w:t xml:space="preserve"> </w:t>
        <w:t xml:space="preserve"> __name__ == </w:t>
        <w:t>: FinalGeometry = 弧() place(FinalGeometry)</w:t>
      </w:r>
    </w:p>
    <w:p>
      <w:r>
        <w:rPr>
          <w:b w:val="off"/>
        </w:rPr>
        <w:t>from</w:t>
      </w:r>
    </w:p>
    <w:p>
      <w:r>
        <w:rPr>
          <w:b w:val="off"/>
        </w:rPr>
        <w:t>import</w:t>
      </w:r>
    </w:p>
    <w:p>
      <w:r>
        <w:rPr>
          <w:b w:val="off"/>
        </w:rPr>
        <w:t># 圆弧线-三点画弧</w:t>
      </w:r>
    </w:p>
    <w:p>
      <w:r>
        <w:rPr>
          <w:b w:val="off"/>
        </w:rPr>
        <w:t># 函数名 Arc</w:t>
      </w:r>
    </w:p>
    <w:p>
      <w:r>
        <w:rPr>
          <w:b w:val="off"/>
        </w:rPr>
        <w:t xml:space="preserve"># 参数：圆弧角度（弧度制） </w:t>
      </w:r>
    </w:p>
    <w:p>
      <w:r>
        <w:rPr>
          <w:b w:val="off"/>
        </w:rPr>
        <w:t>from</w:t>
      </w:r>
    </w:p>
    <w:p>
      <w:r>
        <w:rPr>
          <w:b w:val="off"/>
        </w:rPr>
        <w:t>import</w:t>
      </w:r>
    </w:p>
    <w:p>
      <w:r>
        <w:rPr>
          <w:b w:val="off"/>
        </w:rPr>
        <w:t># 定义参数化模型</w:t>
      </w:r>
    </w:p>
    <w:p>
      <w:r>
        <w:rPr>
          <w:b w:val="off"/>
        </w:rPr>
        <w:t xml:space="preserve"> 弧</w:t>
        <w:t>:</w:t>
      </w:r>
    </w:p>
    <w:p>
      <w:r>
        <w:rPr>
          <w:b w:val="off"/>
        </w:rPr>
        <w:t>class</w:t>
      </w:r>
    </w:p>
    <w:p>
      <w:r>
        <w:rPr>
          <w:b w:val="off"/>
        </w:rPr>
        <w:t>(Component)</w:t>
      </w:r>
    </w:p>
    <w:p>
      <w:r>
        <w:rPr>
          <w:b w:val="off"/>
        </w:rPr>
        <w:t># 定义各个参数及其默认值</w:t>
      </w:r>
    </w:p>
    <w:p>
      <w:r>
        <w:rPr>
          <w:b w:val="off"/>
        </w:rPr>
        <w:t xml:space="preserve"> </w:t>
        <w:t>:</w:t>
      </w:r>
    </w:p>
    <w:p>
      <w:r>
        <w:rPr>
          <w:b w:val="off"/>
        </w:rPr>
        <w:t>def</w:t>
      </w:r>
    </w:p>
    <w:p>
      <w:r>
        <w:rPr>
          <w:b w:val="off"/>
        </w:rPr>
        <w:t>__init__</w:t>
      </w:r>
    </w:p>
    <w:p>
      <w:r>
        <w:rPr>
          <w:b w:val="off"/>
        </w:rPr>
        <w:t>(self)</w:t>
      </w:r>
    </w:p>
    <w:p>
      <w:r>
        <w:rPr>
          <w:b w:val="off"/>
        </w:rPr>
        <w:t>'弧'</w:t>
      </w:r>
    </w:p>
    <w:p>
      <w:r>
        <w:rPr>
          <w:b w:val="off"/>
        </w:rPr>
        <w:t>None</w:t>
      </w:r>
    </w:p>
    <w:p>
      <w:r>
        <w:rPr>
          <w:b w:val="off"/>
        </w:rPr>
        <w:t>True</w:t>
      </w:r>
    </w:p>
    <w:p>
      <w:r>
        <w:rPr>
          <w:b w:val="off"/>
        </w:rPr>
        <w:t xml:space="preserve"> @export</w:t>
      </w:r>
    </w:p>
    <w:p>
      <w:r>
        <w:rPr>
          <w:b w:val="off"/>
        </w:rPr>
        <w:t># 开始写模型</w:t>
      </w:r>
    </w:p>
    <w:p>
      <w:r>
        <w:rPr>
          <w:b w:val="off"/>
        </w:rPr>
        <w:t xml:space="preserve"> </w:t>
        <w:t>:</w:t>
      </w:r>
    </w:p>
    <w:p>
      <w:r>
        <w:rPr>
          <w:b w:val="off"/>
        </w:rPr>
        <w:t>def</w:t>
      </w:r>
    </w:p>
    <w:p>
      <w:r>
        <w:rPr>
          <w:b w:val="off"/>
        </w:rPr>
        <w:t>replace</w:t>
      </w:r>
    </w:p>
    <w:p>
      <w:r>
        <w:rPr>
          <w:b w:val="off"/>
        </w:rPr>
        <w:t>(self)</w:t>
      </w:r>
    </w:p>
    <w:p>
      <w:r>
        <w:rPr>
          <w:b w:val="off"/>
        </w:rPr>
        <w:t># 绘制模型</w:t>
      </w:r>
    </w:p>
    <w:p>
      <w:r>
        <w:rPr>
          <w:b w:val="off"/>
        </w:rPr>
        <w:t>'弧'</w:t>
      </w:r>
    </w:p>
    <w:p>
      <w:r>
        <w:rPr>
          <w:b w:val="off"/>
        </w:rPr>
        <w:t>0</w:t>
      </w:r>
    </w:p>
    <w:p>
      <w:r>
        <w:rPr>
          <w:b w:val="off"/>
        </w:rPr>
        <w:t>0</w:t>
      </w:r>
    </w:p>
    <w:p>
      <w:r>
        <w:rPr>
          <w:b w:val="off"/>
        </w:rPr>
        <w:t>0</w:t>
      </w:r>
    </w:p>
    <w:p>
      <w:r>
        <w:rPr>
          <w:b w:val="off"/>
        </w:rPr>
        <w:t>100</w:t>
      </w:r>
    </w:p>
    <w:p>
      <w:r>
        <w:rPr>
          <w:b w:val="off"/>
        </w:rPr>
        <w:t>100</w:t>
      </w:r>
    </w:p>
    <w:p>
      <w:r>
        <w:rPr>
          <w:b w:val="off"/>
        </w:rPr>
        <w:t>0</w:t>
      </w:r>
    </w:p>
    <w:p>
      <w:r>
        <w:rPr>
          <w:b w:val="off"/>
        </w:rPr>
        <w:t>0</w:t>
      </w:r>
    </w:p>
    <w:p>
      <w:r>
        <w:rPr>
          <w:b w:val="off"/>
        </w:rPr>
        <w:t>200</w:t>
      </w:r>
    </w:p>
    <w:p>
      <w:r>
        <w:rPr>
          <w:b w:val="off"/>
        </w:rPr>
        <w:t>0</w:t>
      </w:r>
    </w:p>
    <w:p>
      <w:r>
        <w:rPr>
          <w:b w:val="off"/>
        </w:rPr>
        <w:t>1</w:t>
      </w:r>
    </w:p>
    <w:p>
      <w:r>
        <w:rPr>
          <w:b w:val="off"/>
        </w:rPr>
        <w:t>0</w:t>
      </w:r>
    </w:p>
    <w:p>
      <w:r>
        <w:rPr>
          <w:b w:val="off"/>
        </w:rPr>
        <w:t>0</w:t>
      </w:r>
    </w:p>
    <w:p>
      <w:r>
        <w:rPr>
          <w:b w:val="off"/>
        </w:rPr>
        <w:t>1</w:t>
      </w:r>
    </w:p>
    <w:p>
      <w:r>
        <w:rPr>
          <w:b w:val="off"/>
        </w:rPr>
        <w:t># 输出模型</w:t>
      </w:r>
    </w:p>
    <w:p>
      <w:r>
        <w:rPr>
          <w:b w:val="off"/>
        </w:rPr>
        <w:t>if</w:t>
      </w:r>
    </w:p>
    <w:p>
      <w:r>
        <w:rPr>
          <w:b w:val="off"/>
        </w:rPr>
        <w:t>"__main__"</w:t>
      </w:r>
    </w:p>
    <w:p/>
    <w:p>
      <w:pPr>
        <w:pStyle w:val="5"/>
      </w:pPr>
      <w:r>
        <w:t>1.1.3 color函数</w:t>
      </w:r>
    </w:p>
    <w:p>
      <w:r>
        <w:rPr>
          <w:b w:val="off"/>
        </w:rPr>
        <w:t>color函数包括了颜色和不透明度。color中的四组数字分别代表R（红），G（绿），B（蓝）和不透明度。其中R，G，B的取值范围是0到1（对应0到255），不透明度的取值是0到1，数字越大，不透明度越高（透明度越低），当不透明度为0时，构件会在P3D的光照下呈白色和灰色。当不输入颜色时，输出默认颜色，为白色不透明。</w:t>
      </w:r>
    </w:p>
    <w:p/>
    <w:p>
      <w:pPr>
        <w:pStyle w:val="5"/>
      </w:pPr>
      <w:r>
        <w:t>1.1.4 place函数</w:t>
      </w:r>
    </w:p>
    <w:p>
      <w:r>
        <w:rPr>
          <w:b w:val="off"/>
        </w:rPr>
        <w:t>place函数为放置纯几何体，即需要在BIMBase中手动使用鼠标左键选择布置位置。</w:t>
        <w:br/>
        <w:t>通常，非参数化建模过程中，只需要使用create_geometry和place中的一个即可，不需要同时使用这两个函数。</w:t>
      </w:r>
    </w:p>
    <w:p>
      <w:pPr>
        <w:pStyle w:val="4"/>
      </w:pPr>
      <w:r>
        <w:t>1.2 立方体：Cube</w:t>
      </w:r>
    </w:p>
    <w:p>
      <w:r>
        <w:rPr>
          <w:b w:val="off"/>
        </w:rPr>
        <w:t>Cube中同样不需要填充任何参数，它本身是创建一个棱长为1的单位立方体。</w:t>
        <w:br/>
        <w:t>示例：</w:t>
      </w:r>
    </w:p>
    <w:p>
      <w:r/>
    </w:p>
    <w:p>
      <w:r>
        <w:rPr>
          <w:b w:val="off"/>
        </w:rPr>
        <w:t xml:space="preserve">from pyp3d import * </w:t>
        <w:t xml:space="preserve"> </w:t>
        <w:t>: Component.__init_</w:t>
        <w:t>(</w:t>
        <w:t xml:space="preserve">) </w:t>
        <w:t>[</w:t>
        <w:t>] = Attr(</w:t>
        <w:t xml:space="preserve">, obvious=True) </w:t>
        <w:t>[</w:t>
        <w:t>] = Attr(</w:t>
        <w:t xml:space="preserve">, obvious=True) </w:t>
        <w:t>[</w:t>
        <w:t>] = Attr(</w:t>
        <w:t xml:space="preserve">, obvious = True) </w:t>
        <w:t>[</w:t>
        <w:t xml:space="preserve">] = Attr(None, show=True) </w:t>
        <w:t>[</w:t>
        <w:t>] = Attr(</w:t>
        <w:t xml:space="preserve">,obvious = True) </w:t>
        <w:t>[</w:t>
        <w:t>] = Attr(</w:t>
        <w:t>.</w:t>
        <w:t xml:space="preserve">, obvious=True) </w:t>
        <w:t>[</w:t>
        <w:t>] = Attr(</w:t>
        <w:t>.</w:t>
        <w:t xml:space="preserve">, obvious=True) </w:t>
        <w:t>[</w:t>
        <w:t>] = Attr(</w:t>
        <w:t>.</w:t>
        <w:t xml:space="preserve">, obvious=True) </w:t>
        <w:t xml:space="preserve">.replace() @export </w:t>
        <w:t xml:space="preserve">: L = </w:t>
        <w:t>[</w:t>
        <w:t xml:space="preserve">] W = </w:t>
        <w:t>[</w:t>
        <w:t xml:space="preserve">] H = </w:t>
        <w:t>[</w:t>
        <w:t xml:space="preserve">] x = </w:t>
        <w:t>[</w:t>
        <w:t xml:space="preserve">] y = </w:t>
        <w:t>[</w:t>
        <w:t xml:space="preserve">] z = </w:t>
        <w:t>[</w:t>
        <w:t xml:space="preserve">] Angle = </w:t>
        <w:t>[</w:t>
        <w:t>] TestCube = translate(x,y,z) * rotation(math.pi/</w:t>
        <w:t xml:space="preserve"> * Angle) * scale(L,W,H) * Cube() </w:t>
        <w:t>[</w:t>
        <w:t xml:space="preserve">] = TestCube </w:t>
        <w:t xml:space="preserve"> __name_</w:t>
        <w:t xml:space="preserve"> == </w:t>
        <w:t>: FinalGeometry =立方体() place(FinalGeometry)</w:t>
      </w:r>
    </w:p>
    <w:p>
      <w:r>
        <w:rPr>
          <w:b w:val="off"/>
        </w:rPr>
        <w:t xml:space="preserve"> 立方体(</w:t>
        <w:t>):</w:t>
      </w:r>
    </w:p>
    <w:p>
      <w:r>
        <w:rPr>
          <w:b w:val="off"/>
        </w:rPr>
        <w:t>class</w:t>
      </w:r>
    </w:p>
    <w:p>
      <w:r>
        <w:rPr>
          <w:b w:val="off"/>
        </w:rPr>
        <w:t>Component</w:t>
      </w:r>
    </w:p>
    <w:p>
      <w:r>
        <w:rPr>
          <w:b w:val="off"/>
        </w:rPr>
        <w:t xml:space="preserve"> </w:t>
      </w:r>
    </w:p>
    <w:p>
      <w:r>
        <w:rPr>
          <w:b w:val="off"/>
        </w:rPr>
        <w:t>def</w:t>
      </w:r>
    </w:p>
    <w:p>
      <w:r>
        <w:rPr>
          <w:b w:val="off"/>
        </w:rPr>
        <w:t>__init__</w:t>
      </w:r>
    </w:p>
    <w:p>
      <w:r>
        <w:rPr>
          <w:b w:val="off"/>
        </w:rPr>
        <w:t>(</w:t>
        <w:t>)</w:t>
      </w:r>
    </w:p>
    <w:p>
      <w:r>
        <w:rPr>
          <w:b w:val="off"/>
        </w:rPr>
        <w:t>self</w:t>
      </w:r>
    </w:p>
    <w:p>
      <w:r>
        <w:rPr>
          <w:b w:val="off"/>
        </w:rPr>
        <w:t>_</w:t>
      </w:r>
    </w:p>
    <w:p>
      <w:r>
        <w:rPr>
          <w:b w:val="off"/>
        </w:rPr>
        <w:t>self</w:t>
      </w:r>
    </w:p>
    <w:p>
      <w:r>
        <w:rPr>
          <w:b w:val="off"/>
        </w:rPr>
        <w:t>self</w:t>
      </w:r>
    </w:p>
    <w:p>
      <w:r>
        <w:rPr>
          <w:b w:val="off"/>
        </w:rPr>
        <w:t>'长'</w:t>
      </w:r>
    </w:p>
    <w:p>
      <w:r>
        <w:rPr>
          <w:b w:val="off"/>
        </w:rPr>
        <w:t>1000.0</w:t>
      </w:r>
    </w:p>
    <w:p>
      <w:r>
        <w:rPr>
          <w:b w:val="off"/>
        </w:rPr>
        <w:t>self</w:t>
      </w:r>
    </w:p>
    <w:p>
      <w:r>
        <w:rPr>
          <w:b w:val="off"/>
        </w:rPr>
        <w:t>'宽'</w:t>
      </w:r>
    </w:p>
    <w:p>
      <w:r>
        <w:rPr>
          <w:b w:val="off"/>
        </w:rPr>
        <w:t>1000.0</w:t>
      </w:r>
    </w:p>
    <w:p>
      <w:r>
        <w:rPr>
          <w:b w:val="off"/>
        </w:rPr>
        <w:t>self</w:t>
      </w:r>
    </w:p>
    <w:p>
      <w:r>
        <w:rPr>
          <w:b w:val="off"/>
        </w:rPr>
        <w:t>'高'</w:t>
      </w:r>
    </w:p>
    <w:p>
      <w:r>
        <w:rPr>
          <w:b w:val="off"/>
        </w:rPr>
        <w:t>1000</w:t>
      </w:r>
    </w:p>
    <w:p>
      <w:r>
        <w:rPr>
          <w:b w:val="off"/>
        </w:rPr>
        <w:t>self</w:t>
      </w:r>
    </w:p>
    <w:p>
      <w:r>
        <w:rPr>
          <w:b w:val="off"/>
        </w:rPr>
        <w:t>'立方体'</w:t>
      </w:r>
    </w:p>
    <w:p>
      <w:r>
        <w:rPr>
          <w:b w:val="off"/>
        </w:rPr>
        <w:t>self</w:t>
      </w:r>
    </w:p>
    <w:p>
      <w:r>
        <w:rPr>
          <w:b w:val="off"/>
        </w:rPr>
        <w:t>'旋转角度'</w:t>
      </w:r>
    </w:p>
    <w:p>
      <w:r>
        <w:rPr>
          <w:b w:val="off"/>
        </w:rPr>
        <w:t>0</w:t>
      </w:r>
    </w:p>
    <w:p>
      <w:r>
        <w:rPr>
          <w:b w:val="off"/>
        </w:rPr>
        <w:t>self</w:t>
      </w:r>
    </w:p>
    <w:p>
      <w:r>
        <w:rPr>
          <w:b w:val="off"/>
        </w:rPr>
        <w:t>'X'</w:t>
      </w:r>
    </w:p>
    <w:p>
      <w:r>
        <w:rPr>
          <w:b w:val="off"/>
        </w:rPr>
        <w:t>0</w:t>
      </w:r>
    </w:p>
    <w:p>
      <w:r>
        <w:rPr>
          <w:b w:val="off"/>
        </w:rPr>
        <w:t>0</w:t>
      </w:r>
    </w:p>
    <w:p>
      <w:r>
        <w:rPr>
          <w:b w:val="off"/>
        </w:rPr>
        <w:t>self</w:t>
      </w:r>
    </w:p>
    <w:p>
      <w:r>
        <w:rPr>
          <w:b w:val="off"/>
        </w:rPr>
        <w:t>'Y'</w:t>
      </w:r>
    </w:p>
    <w:p>
      <w:r>
        <w:rPr>
          <w:b w:val="off"/>
        </w:rPr>
        <w:t>0</w:t>
      </w:r>
    </w:p>
    <w:p>
      <w:r>
        <w:rPr>
          <w:b w:val="off"/>
        </w:rPr>
        <w:t>0</w:t>
      </w:r>
    </w:p>
    <w:p>
      <w:r>
        <w:rPr>
          <w:b w:val="off"/>
        </w:rPr>
        <w:t>self</w:t>
      </w:r>
    </w:p>
    <w:p>
      <w:r>
        <w:rPr>
          <w:b w:val="off"/>
        </w:rPr>
        <w:t>'Z'</w:t>
      </w:r>
    </w:p>
    <w:p>
      <w:r>
        <w:rPr>
          <w:b w:val="off"/>
        </w:rPr>
        <w:t>0</w:t>
      </w:r>
    </w:p>
    <w:p>
      <w:r>
        <w:rPr>
          <w:b w:val="off"/>
        </w:rPr>
        <w:t>0</w:t>
      </w:r>
    </w:p>
    <w:p>
      <w:r>
        <w:rPr>
          <w:b w:val="off"/>
        </w:rPr>
        <w:t>self</w:t>
      </w:r>
    </w:p>
    <w:p>
      <w:r>
        <w:rPr>
          <w:b w:val="off"/>
        </w:rPr>
        <w:t xml:space="preserve"> </w:t>
      </w:r>
    </w:p>
    <w:p>
      <w:r>
        <w:rPr>
          <w:b w:val="off"/>
        </w:rPr>
        <w:t>def</w:t>
      </w:r>
    </w:p>
    <w:p>
      <w:r>
        <w:rPr>
          <w:b w:val="off"/>
        </w:rPr>
        <w:t>replace</w:t>
      </w:r>
    </w:p>
    <w:p>
      <w:r>
        <w:rPr>
          <w:b w:val="off"/>
        </w:rPr>
        <w:t>(</w:t>
        <w:t>)</w:t>
      </w:r>
    </w:p>
    <w:p>
      <w:r>
        <w:rPr>
          <w:b w:val="off"/>
        </w:rPr>
        <w:t>self</w:t>
      </w:r>
    </w:p>
    <w:p>
      <w:r>
        <w:rPr>
          <w:b w:val="off"/>
        </w:rPr>
        <w:t>self</w:t>
      </w:r>
    </w:p>
    <w:p>
      <w:r>
        <w:rPr>
          <w:b w:val="off"/>
        </w:rPr>
        <w:t>'长'</w:t>
      </w:r>
    </w:p>
    <w:p>
      <w:r>
        <w:rPr>
          <w:b w:val="off"/>
        </w:rPr>
        <w:t>self</w:t>
      </w:r>
    </w:p>
    <w:p>
      <w:r>
        <w:rPr>
          <w:b w:val="off"/>
        </w:rPr>
        <w:t>'宽'</w:t>
      </w:r>
    </w:p>
    <w:p>
      <w:r>
        <w:rPr>
          <w:b w:val="off"/>
        </w:rPr>
        <w:t>self</w:t>
      </w:r>
    </w:p>
    <w:p>
      <w:r>
        <w:rPr>
          <w:b w:val="off"/>
        </w:rPr>
        <w:t>'高'</w:t>
      </w:r>
    </w:p>
    <w:p>
      <w:r>
        <w:rPr>
          <w:b w:val="off"/>
        </w:rPr>
        <w:t>self</w:t>
      </w:r>
    </w:p>
    <w:p>
      <w:r>
        <w:rPr>
          <w:b w:val="off"/>
        </w:rPr>
        <w:t>'X'</w:t>
      </w:r>
    </w:p>
    <w:p>
      <w:r>
        <w:rPr>
          <w:b w:val="off"/>
        </w:rPr>
        <w:t>self</w:t>
      </w:r>
    </w:p>
    <w:p>
      <w:r>
        <w:rPr>
          <w:b w:val="off"/>
        </w:rPr>
        <w:t>'Y'</w:t>
      </w:r>
    </w:p>
    <w:p>
      <w:r>
        <w:rPr>
          <w:b w:val="off"/>
        </w:rPr>
        <w:t>self</w:t>
      </w:r>
    </w:p>
    <w:p>
      <w:r>
        <w:rPr>
          <w:b w:val="off"/>
        </w:rPr>
        <w:t>'Z'</w:t>
      </w:r>
    </w:p>
    <w:p>
      <w:r>
        <w:rPr>
          <w:b w:val="off"/>
        </w:rPr>
        <w:t>self</w:t>
      </w:r>
    </w:p>
    <w:p>
      <w:r>
        <w:rPr>
          <w:b w:val="off"/>
        </w:rPr>
        <w:t>'旋转角度'</w:t>
      </w:r>
    </w:p>
    <w:p>
      <w:r>
        <w:rPr>
          <w:b w:val="off"/>
        </w:rPr>
        <w:t>180</w:t>
      </w:r>
    </w:p>
    <w:p>
      <w:r>
        <w:rPr>
          <w:b w:val="off"/>
        </w:rPr>
        <w:t>self</w:t>
      </w:r>
    </w:p>
    <w:p>
      <w:r>
        <w:rPr>
          <w:b w:val="off"/>
        </w:rPr>
        <w:t>'立方体'</w:t>
      </w:r>
    </w:p>
    <w:p>
      <w:r>
        <w:rPr>
          <w:b w:val="off"/>
        </w:rPr>
        <w:t>if</w:t>
      </w:r>
    </w:p>
    <w:p>
      <w:r>
        <w:rPr>
          <w:b w:val="off"/>
        </w:rPr>
        <w:t>_</w:t>
      </w:r>
    </w:p>
    <w:p>
      <w:r>
        <w:rPr>
          <w:b w:val="off"/>
        </w:rPr>
        <w:t>"__main__"</w:t>
      </w:r>
    </w:p>
    <w:p>
      <w:r>
        <w:drawing>
          <wp:inline distT="0" distR="0" distB="0" distL="0">
            <wp:extent cx="5238750" cy="3448050"/>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56"/>
                    <a:stretch>
                      <a:fillRect/>
                    </a:stretch>
                  </pic:blipFill>
                  <pic:spPr>
                    <a:xfrm>
                      <a:off x="0" y="0"/>
                      <a:ext cx="5238750" cy="3448050"/>
                    </a:xfrm>
                    <a:prstGeom prst="rect">
                      <a:avLst/>
                    </a:prstGeom>
                  </pic:spPr>
                </pic:pic>
              </a:graphicData>
            </a:graphic>
          </wp:inline>
        </w:drawing>
      </w:r>
    </w:p>
    <w:p>
      <w:pPr>
        <w:pStyle w:val="4"/>
      </w:pPr>
      <w:r>
        <w:t>1.3 缩放函数：Scale</w:t>
      </w:r>
    </w:p>
    <w:p>
      <w:r>
        <w:rPr>
          <w:b w:val="off"/>
        </w:rPr>
        <w:t>如果想要创建一个非单位大小的圆弧、立方体等，可以利用scale函数来实现。</w:t>
        <w:br/>
        <w:t>Scale函数可以装填不同的参数。Scale和要被作用的几何体用乘号相连，乘号表示作用于。用法为</w:t>
        <w:t>Scale() * 变量名</w:t>
      </w:r>
    </w:p>
    <w:p/>
    <w:p>
      <w:pPr>
        <w:pStyle w:val="5"/>
      </w:pPr>
      <w:r>
        <w:t>示例1：</w:t>
      </w:r>
    </w:p>
    <w:p>
      <w:r>
        <w:rPr>
          <w:b w:val="off"/>
        </w:rPr>
        <w:t>整体缩放：只装填一个数字a。此时会将被作用的变量（几何体）沿着x,y,z方向同时扩大为原来的a倍。适用全部几何体。</w:t>
      </w:r>
    </w:p>
    <w:p>
      <w:r/>
    </w:p>
    <w:p>
      <w:r>
        <w:rPr>
          <w:b w:val="off"/>
        </w:rPr>
        <w:t xml:space="preserve"> = scale(</w:t>
        <w:t>) * Arc(pi*</w:t>
        <w:t>).color(</w:t>
        <w:t>,</w:t>
        <w:t>,</w:t>
        <w:t>,</w:t>
        <w:t>)</w:t>
      </w:r>
    </w:p>
    <w:p>
      <w:r>
        <w:rPr>
          <w:b w:val="off"/>
        </w:rPr>
        <w:t>testArc</w:t>
      </w:r>
    </w:p>
    <w:p>
      <w:r>
        <w:rPr>
          <w:b w:val="off"/>
        </w:rPr>
        <w:t>100</w:t>
      </w:r>
    </w:p>
    <w:p>
      <w:r>
        <w:rPr>
          <w:b w:val="off"/>
        </w:rPr>
        <w:t>1.5</w:t>
      </w:r>
    </w:p>
    <w:p>
      <w:r>
        <w:rPr>
          <w:b w:val="off"/>
        </w:rPr>
        <w:t>1</w:t>
      </w:r>
    </w:p>
    <w:p>
      <w:r>
        <w:rPr>
          <w:b w:val="off"/>
        </w:rPr>
        <w:t>0</w:t>
      </w:r>
    </w:p>
    <w:p>
      <w:r>
        <w:rPr>
          <w:b w:val="off"/>
        </w:rPr>
        <w:t>0</w:t>
      </w:r>
    </w:p>
    <w:p>
      <w:r>
        <w:rPr>
          <w:b w:val="off"/>
        </w:rPr>
        <w:t>1</w:t>
      </w:r>
    </w:p>
    <w:p>
      <w:r>
        <w:drawing>
          <wp:inline distT="0" distR="0" distB="0" distL="0">
            <wp:extent cx="5238750" cy="4733925"/>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57"/>
                    <a:stretch>
                      <a:fillRect/>
                    </a:stretch>
                  </pic:blipFill>
                  <pic:spPr>
                    <a:xfrm>
                      <a:off x="0" y="0"/>
                      <a:ext cx="5238750" cy="4733925"/>
                    </a:xfrm>
                    <a:prstGeom prst="rect">
                      <a:avLst/>
                    </a:prstGeom>
                  </pic:spPr>
                </pic:pic>
              </a:graphicData>
            </a:graphic>
          </wp:inline>
        </w:drawing>
      </w:r>
    </w:p>
    <w:p/>
    <w:p>
      <w:pPr>
        <w:jc w:val="center"/>
      </w:pPr>
      <w:r>
        <w:t>放大100倍前后对比</w:t>
      </w:r>
    </w:p>
    <w:p/>
    <w:p>
      <w:pPr>
        <w:pStyle w:val="5"/>
      </w:pPr>
      <w:r>
        <w:t>示例2：</w:t>
      </w:r>
    </w:p>
    <w:p>
      <w:r>
        <w:rPr>
          <w:b w:val="off"/>
        </w:rPr>
        <w:t>平面缩放：在scale中输入两个数值a、b，此时会将被作用的几何体沿X轴方向扩大为原来的a倍、沿Y轴方向扩大为原来的b倍。该方法适用于二维几何体，如Arc、Line等。</w:t>
      </w:r>
    </w:p>
    <w:p>
      <w:r/>
    </w:p>
    <w:p>
      <w:r>
        <w:rPr>
          <w:b w:val="off"/>
        </w:rPr>
        <w:t xml:space="preserve"> = scale(</w:t>
        <w:t>,</w:t>
        <w:t>) * Arc(pi*</w:t>
        <w:t>).color(</w:t>
        <w:t>,</w:t>
        <w:t>,</w:t>
        <w:t>,</w:t>
        <w:t>)</w:t>
      </w:r>
    </w:p>
    <w:p>
      <w:r>
        <w:rPr>
          <w:b w:val="off"/>
        </w:rPr>
        <w:t>testArc</w:t>
      </w:r>
    </w:p>
    <w:p>
      <w:r>
        <w:rPr>
          <w:b w:val="off"/>
        </w:rPr>
        <w:t>100</w:t>
      </w:r>
    </w:p>
    <w:p>
      <w:r>
        <w:rPr>
          <w:b w:val="off"/>
        </w:rPr>
        <w:t>50</w:t>
      </w:r>
    </w:p>
    <w:p>
      <w:r>
        <w:rPr>
          <w:b w:val="off"/>
        </w:rPr>
        <w:t>1.5</w:t>
      </w:r>
    </w:p>
    <w:p>
      <w:r>
        <w:rPr>
          <w:b w:val="off"/>
        </w:rPr>
        <w:t>1</w:t>
      </w:r>
    </w:p>
    <w:p>
      <w:r>
        <w:rPr>
          <w:b w:val="off"/>
        </w:rPr>
        <w:t>0</w:t>
      </w:r>
    </w:p>
    <w:p>
      <w:r>
        <w:rPr>
          <w:b w:val="off"/>
        </w:rPr>
        <w:t>0</w:t>
      </w:r>
    </w:p>
    <w:p>
      <w:r>
        <w:rPr>
          <w:b w:val="off"/>
        </w:rPr>
        <w:t>1</w:t>
      </w:r>
    </w:p>
    <w:p>
      <w:r>
        <w:drawing>
          <wp:inline distT="0" distR="0" distB="0" distL="0">
            <wp:extent cx="5238750" cy="2514600"/>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58"/>
                    <a:stretch>
                      <a:fillRect/>
                    </a:stretch>
                  </pic:blipFill>
                  <pic:spPr>
                    <a:xfrm>
                      <a:off x="0" y="0"/>
                      <a:ext cx="5238750" cy="2514600"/>
                    </a:xfrm>
                    <a:prstGeom prst="rect">
                      <a:avLst/>
                    </a:prstGeom>
                  </pic:spPr>
                </pic:pic>
              </a:graphicData>
            </a:graphic>
          </wp:inline>
        </w:drawing>
      </w:r>
    </w:p>
    <w:p/>
    <w:p>
      <w:pPr>
        <w:jc w:val="center"/>
      </w:pPr>
      <w:r>
        <w:t>放大（100，50）倍前后对比</w:t>
      </w:r>
    </w:p>
    <w:p/>
    <w:p>
      <w:pPr>
        <w:pStyle w:val="5"/>
      </w:pPr>
      <w:r>
        <w:t>示例3：</w:t>
      </w:r>
    </w:p>
    <w:p>
      <w:r>
        <w:rPr>
          <w:b w:val="off"/>
        </w:rPr>
        <w:t>三轴缩放：输入三组数字a、b、c，此时会将被作用的几何体沿xyz轴分别扩大a、b、c倍。（注：球体暂不支持三轴不同数值缩放）</w:t>
      </w:r>
    </w:p>
    <w:p>
      <w:r/>
    </w:p>
    <w:p>
      <w:r>
        <w:rPr>
          <w:b w:val="off"/>
        </w:rPr>
        <w:t xml:space="preserve"> = scale(</w:t>
        <w:t>,</w:t>
        <w:t>,</w:t>
        <w:t>) * Cube()</w:t>
      </w:r>
    </w:p>
    <w:p>
      <w:r>
        <w:rPr>
          <w:b w:val="off"/>
        </w:rPr>
        <w:t>testcube</w:t>
      </w:r>
    </w:p>
    <w:p>
      <w:r>
        <w:rPr>
          <w:b w:val="off"/>
        </w:rPr>
        <w:t>500</w:t>
      </w:r>
    </w:p>
    <w:p>
      <w:r>
        <w:rPr>
          <w:b w:val="off"/>
        </w:rPr>
        <w:t>200</w:t>
      </w:r>
    </w:p>
    <w:p>
      <w:r>
        <w:rPr>
          <w:b w:val="off"/>
        </w:rPr>
        <w:t>400</w:t>
      </w:r>
    </w:p>
    <w:p>
      <w:r>
        <w:rPr>
          <w:b w:val="off"/>
        </w:rPr>
        <w:t xml:space="preserve"> </w:t>
        <w:drawing>
          <wp:inline distT="0" distR="0" distB="0" distL="0">
            <wp:extent cx="5238750" cy="5191125"/>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59"/>
                    <a:stretch>
                      <a:fillRect/>
                    </a:stretch>
                  </pic:blipFill>
                  <pic:spPr>
                    <a:xfrm>
                      <a:off x="0" y="0"/>
                      <a:ext cx="5238750" cy="5191125"/>
                    </a:xfrm>
                    <a:prstGeom prst="rect">
                      <a:avLst/>
                    </a:prstGeom>
                  </pic:spPr>
                </pic:pic>
              </a:graphicData>
            </a:graphic>
          </wp:inline>
        </w:drawing>
      </w:r>
    </w:p>
    <w:p>
      <w:pPr>
        <w:pStyle w:val="4"/>
      </w:pPr>
      <w:r>
        <w:t>1.4 线：Line</w:t>
      </w:r>
    </w:p>
    <w:p>
      <w:r>
        <w:rPr>
          <w:b w:val="off"/>
        </w:rPr>
        <w:t>线，可以是纯二维平面的线，也可以是三维空间内的线。</w:t>
        <w:br/>
        <w:t>纯二维平面的线输入的坐标为Vec2，表示二维平面矢量（二维平面坐标），只需要输入XY值。</w:t>
        <w:br/>
        <w:t>三维的线输入的坐标为Vec3，表示三维空间矢量（三维坐标），需要输入XYZ的值。</w:t>
        <w:br/>
        <w:t>注意，Vec3和Vec2不能混用。</w:t>
      </w:r>
    </w:p>
    <w:p/>
    <w:p>
      <w:pPr>
        <w:pStyle w:val="5"/>
      </w:pPr>
      <w:r>
        <w:t>示例：</w:t>
      </w:r>
    </w:p>
    <w:p>
      <w:r/>
    </w:p>
    <w:p>
      <w:r>
        <w:rPr>
          <w:b w:val="off"/>
        </w:rPr>
        <w:t xml:space="preserve">Line3D = \ Line(Vec3(0,0,0),Vec3(100,0,25),Vec3(0,100,50),Vec3(100,100,75)).color(1,0,0,1) </w:t>
        <w:t>Line2D = \ Line(Vec2(0,0),Vec2(100,0),Vec2(0,100),Vec2(100,100)).color(0,0,1,1)</w:t>
      </w:r>
    </w:p>
    <w:p>
      <w:r>
        <w:rPr>
          <w:b w:val="off"/>
        </w:rPr>
        <w:t>test</w:t>
      </w:r>
    </w:p>
    <w:p>
      <w:r>
        <w:rPr>
          <w:b w:val="off"/>
        </w:rPr>
        <w:t>test</w:t>
      </w:r>
    </w:p>
    <w:p>
      <w:r>
        <w:drawing>
          <wp:inline distT="0" distR="0" distB="0" distL="0">
            <wp:extent cx="5238750" cy="4638675"/>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60"/>
                    <a:stretch>
                      <a:fillRect/>
                    </a:stretch>
                  </pic:blipFill>
                  <pic:spPr>
                    <a:xfrm>
                      <a:off x="0" y="0"/>
                      <a:ext cx="5238750" cy="4638675"/>
                    </a:xfrm>
                    <a:prstGeom prst="rect">
                      <a:avLst/>
                    </a:prstGeom>
                  </pic:spPr>
                </pic:pic>
              </a:graphicData>
            </a:graphic>
          </wp:inline>
        </w:drawing>
      </w:r>
    </w:p>
    <w:p/>
    <w:p>
      <w:pPr>
        <w:jc w:val="center"/>
      </w:pPr>
      <w:r>
        <w:t>图中蓝色为二维线，红色为三维线</w:t>
      </w:r>
    </w:p>
    <w:p/>
    <w:p/>
    <w:p>
      <w:pPr>
        <w:pStyle w:val="5"/>
      </w:pPr>
      <w:r>
        <w:t>同样，Line也支持缩放函数。</w:t>
      </w:r>
    </w:p>
    <w:p>
      <w:r/>
    </w:p>
    <w:p>
      <w:r>
        <w:rPr>
          <w:b w:val="off"/>
        </w:rPr>
        <w:t xml:space="preserve">Line3D = \ Line(Vec3(0,0,0),Vec3(100,0,25),Vec3(0,100,50),Vec3(100,100,75)).color(1,0,0,1) </w:t>
        <w:t>Line3D = scale(10,1,1)*</w:t>
        <w:t>Line3D</w:t>
      </w:r>
    </w:p>
    <w:p>
      <w:r>
        <w:rPr>
          <w:b w:val="off"/>
        </w:rPr>
        <w:t>test</w:t>
      </w:r>
    </w:p>
    <w:p>
      <w:r>
        <w:rPr>
          <w:b w:val="off"/>
        </w:rPr>
        <w:t>test</w:t>
      </w:r>
    </w:p>
    <w:p>
      <w:r>
        <w:rPr>
          <w:b w:val="off"/>
        </w:rPr>
        <w:t>test</w:t>
      </w:r>
    </w:p>
    <w:p>
      <w:r>
        <w:drawing>
          <wp:inline distT="0" distR="0" distB="0" distL="0">
            <wp:extent cx="5238750" cy="2247900"/>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61"/>
                    <a:stretch>
                      <a:fillRect/>
                    </a:stretch>
                  </pic:blipFill>
                  <pic:spPr>
                    <a:xfrm>
                      <a:off x="0" y="0"/>
                      <a:ext cx="5238750" cy="2247900"/>
                    </a:xfrm>
                    <a:prstGeom prst="rect">
                      <a:avLst/>
                    </a:prstGeom>
                  </pic:spPr>
                </pic:pic>
              </a:graphicData>
            </a:graphic>
          </wp:inline>
        </w:drawing>
      </w:r>
    </w:p>
    <w:p>
      <w:pPr>
        <w:pStyle w:val="4"/>
      </w:pPr>
      <w:r>
        <w:t>1.5 截面 Section</w:t>
      </w:r>
    </w:p>
    <w:p>
      <w:r>
        <w:rPr>
          <w:b w:val="off"/>
        </w:rPr>
        <w:t>Section可以装填Vec2（作为点）,Line,Arc等, 不可传入Vec3。会依次连接传入的点、线、弧等二维几何体。装填的Line中不得出现Vec3。</w:t>
        <w:br/>
        <w:t>注意，弧线会自动补全为所在平面变成弓形。</w:t>
      </w:r>
    </w:p>
    <w:p/>
    <w:p>
      <w:pPr>
        <w:pStyle w:val="5"/>
      </w:pPr>
      <w:r>
        <w:t>示例：</w:t>
      </w:r>
    </w:p>
    <w:p>
      <w:r/>
    </w:p>
    <w:p>
      <w:r>
        <w:rPr>
          <w:b w:val="off"/>
        </w:rPr>
        <w:t xml:space="preserve"> = Section(Vec2(</w:t>
        <w:t>, -</w:t>
        <w:t>),scale(</w:t>
        <w:t>) * Arc(</w:t>
        <w:t>*pi), Vec2(-</w:t>
        <w:t>,</w:t>
        <w:t>), Vec2(-</w:t>
        <w:t>, -</w:t>
        <w:t>))</w:t>
      </w:r>
    </w:p>
    <w:p>
      <w:r>
        <w:rPr>
          <w:b w:val="off"/>
        </w:rPr>
        <w:t>testsection</w:t>
      </w:r>
    </w:p>
    <w:p>
      <w:r>
        <w:rPr>
          <w:b w:val="off"/>
        </w:rPr>
        <w:t>100</w:t>
      </w:r>
    </w:p>
    <w:p>
      <w:r>
        <w:rPr>
          <w:b w:val="off"/>
        </w:rPr>
        <w:t>100</w:t>
      </w:r>
    </w:p>
    <w:p>
      <w:r>
        <w:rPr>
          <w:b w:val="off"/>
        </w:rPr>
        <w:t>100</w:t>
      </w:r>
    </w:p>
    <w:p>
      <w:r>
        <w:rPr>
          <w:b w:val="off"/>
        </w:rPr>
        <w:t>0.5</w:t>
      </w:r>
    </w:p>
    <w:p>
      <w:r>
        <w:rPr>
          <w:b w:val="off"/>
        </w:rPr>
        <w:t>100</w:t>
      </w:r>
    </w:p>
    <w:p>
      <w:r>
        <w:rPr>
          <w:b w:val="off"/>
        </w:rPr>
        <w:t>100</w:t>
      </w:r>
    </w:p>
    <w:p>
      <w:r>
        <w:rPr>
          <w:b w:val="off"/>
        </w:rPr>
        <w:t>100</w:t>
      </w:r>
    </w:p>
    <w:p>
      <w:r>
        <w:rPr>
          <w:b w:val="off"/>
        </w:rPr>
        <w:t>100</w:t>
      </w:r>
    </w:p>
    <w:p>
      <w:r>
        <w:drawing>
          <wp:inline distT="0" distR="0" distB="0" distL="0">
            <wp:extent cx="5238750" cy="5353050"/>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2"/>
                    <a:stretch>
                      <a:fillRect/>
                    </a:stretch>
                  </pic:blipFill>
                  <pic:spPr>
                    <a:xfrm>
                      <a:off x="0" y="0"/>
                      <a:ext cx="5238750" cy="5353050"/>
                    </a:xfrm>
                    <a:prstGeom prst="rect">
                      <a:avLst/>
                    </a:prstGeom>
                  </pic:spPr>
                </pic:pic>
              </a:graphicData>
            </a:graphic>
          </wp:inline>
        </w:drawing>
      </w:r>
    </w:p>
    <w:p>
      <w:pPr>
        <w:pStyle w:val="4"/>
      </w:pPr>
      <w:r>
        <w:t>1.6 扫掠体 Sweep</w:t>
      </w:r>
    </w:p>
    <w:p>
      <w:r>
        <w:rPr>
          <w:b w:val="off"/>
        </w:rPr>
        <w:t>扫掠体函数</w:t>
      </w:r>
    </w:p>
    <w:p/>
    <w:p>
      <w:pPr>
        <w:pStyle w:val="5"/>
      </w:pPr>
      <w:r>
        <w:t>示例1：</w:t>
      </w:r>
    </w:p>
    <w:p>
      <w:r/>
    </w:p>
    <w:p>
      <w:r>
        <w:rPr>
          <w:b w:val="off"/>
        </w:rPr>
        <w:t xml:space="preserve"> </w:t>
        <w:t xml:space="preserve"> = Section(Vec3(</w:t>
        <w:t>,-</w:t>
        <w:t>,</w:t>
        <w:t>), scale(</w:t>
        <w:t>) * Arc(</w:t>
        <w:t>*pi), Vec3(-</w:t>
        <w:t>,</w:t>
        <w:t>,</w:t>
        <w:t>), Vec3(-</w:t>
        <w:t>,-</w:t>
        <w:t>,</w:t>
        <w:t xml:space="preserve">)) </w:t>
        <w:t xml:space="preserve"> </w:t>
        <w:t xml:space="preserve"> = Line(Vec3(</w:t>
        <w:t>,</w:t>
        <w:t>,</w:t>
        <w:t>), Vec3(</w:t>
        <w:t>,</w:t>
        <w:t>,</w:t>
        <w:t xml:space="preserve">)) </w:t>
        <w:t xml:space="preserve"> </w:t>
        <w:t xml:space="preserve"> = Sweep(testsection, testline)</w:t>
      </w:r>
    </w:p>
    <w:p>
      <w:r>
        <w:rPr>
          <w:b w:val="off"/>
        </w:rPr>
        <w:t># 描述截面</w:t>
      </w:r>
    </w:p>
    <w:p>
      <w:r>
        <w:rPr>
          <w:b w:val="off"/>
        </w:rPr>
        <w:t>testsection</w:t>
      </w:r>
    </w:p>
    <w:p>
      <w:r>
        <w:rPr>
          <w:b w:val="off"/>
        </w:rPr>
        <w:t>100</w:t>
      </w:r>
    </w:p>
    <w:p>
      <w:r>
        <w:rPr>
          <w:b w:val="off"/>
        </w:rPr>
        <w:t>100</w:t>
      </w:r>
    </w:p>
    <w:p>
      <w:r>
        <w:rPr>
          <w:b w:val="off"/>
        </w:rPr>
        <w:t>0</w:t>
      </w:r>
    </w:p>
    <w:p>
      <w:r>
        <w:rPr>
          <w:b w:val="off"/>
        </w:rPr>
        <w:t>100</w:t>
      </w:r>
    </w:p>
    <w:p>
      <w:r>
        <w:rPr>
          <w:b w:val="off"/>
        </w:rPr>
        <w:t>0.5</w:t>
      </w:r>
    </w:p>
    <w:p>
      <w:r>
        <w:rPr>
          <w:b w:val="off"/>
        </w:rPr>
        <w:t>100</w:t>
      </w:r>
    </w:p>
    <w:p>
      <w:r>
        <w:rPr>
          <w:b w:val="off"/>
        </w:rPr>
        <w:t>100</w:t>
      </w:r>
    </w:p>
    <w:p>
      <w:r>
        <w:rPr>
          <w:b w:val="off"/>
        </w:rPr>
        <w:t>0</w:t>
      </w:r>
    </w:p>
    <w:p>
      <w:r>
        <w:rPr>
          <w:b w:val="off"/>
        </w:rPr>
        <w:t>100</w:t>
      </w:r>
    </w:p>
    <w:p>
      <w:r>
        <w:rPr>
          <w:b w:val="off"/>
        </w:rPr>
        <w:t>100</w:t>
      </w:r>
    </w:p>
    <w:p>
      <w:r>
        <w:rPr>
          <w:b w:val="off"/>
        </w:rPr>
        <w:t>0</w:t>
      </w:r>
    </w:p>
    <w:p>
      <w:r>
        <w:rPr>
          <w:b w:val="off"/>
        </w:rPr>
        <w:t># 描述轨迹</w:t>
      </w:r>
    </w:p>
    <w:p>
      <w:r>
        <w:rPr>
          <w:b w:val="off"/>
        </w:rPr>
        <w:t>testline</w:t>
      </w:r>
    </w:p>
    <w:p>
      <w:r>
        <w:rPr>
          <w:b w:val="off"/>
        </w:rPr>
        <w:t>0</w:t>
      </w:r>
    </w:p>
    <w:p>
      <w:r>
        <w:rPr>
          <w:b w:val="off"/>
        </w:rPr>
        <w:t>0</w:t>
      </w:r>
    </w:p>
    <w:p>
      <w:r>
        <w:rPr>
          <w:b w:val="off"/>
        </w:rPr>
        <w:t>0</w:t>
      </w:r>
    </w:p>
    <w:p>
      <w:r>
        <w:rPr>
          <w:b w:val="off"/>
        </w:rPr>
        <w:t>500</w:t>
      </w:r>
    </w:p>
    <w:p>
      <w:r>
        <w:rPr>
          <w:b w:val="off"/>
        </w:rPr>
        <w:t>500</w:t>
      </w:r>
    </w:p>
    <w:p>
      <w:r>
        <w:rPr>
          <w:b w:val="off"/>
        </w:rPr>
        <w:t>500</w:t>
      </w:r>
    </w:p>
    <w:p>
      <w:r>
        <w:rPr>
          <w:b w:val="off"/>
        </w:rPr>
        <w:t># 扫略</w:t>
      </w:r>
    </w:p>
    <w:p>
      <w:r>
        <w:rPr>
          <w:b w:val="off"/>
        </w:rPr>
        <w:t>testsweep</w:t>
      </w:r>
    </w:p>
    <w:p>
      <w:r>
        <w:drawing>
          <wp:inline distT="0" distR="0" distB="0" distL="0">
            <wp:extent cx="5238750" cy="4629150"/>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3"/>
                    <a:stretch>
                      <a:fillRect/>
                    </a:stretch>
                  </pic:blipFill>
                  <pic:spPr>
                    <a:xfrm>
                      <a:off x="0" y="0"/>
                      <a:ext cx="5238750" cy="4629150"/>
                    </a:xfrm>
                    <a:prstGeom prst="rect">
                      <a:avLst/>
                    </a:prstGeom>
                  </pic:spPr>
                </pic:pic>
              </a:graphicData>
            </a:graphic>
          </wp:inline>
        </w:drawing>
      </w:r>
    </w:p>
    <w:p>
      <w:r>
        <w:rPr>
          <w:b w:val="off"/>
        </w:rPr>
        <w:t>Sweep中需要装填截面和截面路径两个参数</w:t>
        <w:br/>
        <w:t>其中，如上文所讲，截面可以装填点（Vec3），线（Line）和弧（Arc）。</w:t>
        <w:br/>
        <w:t>界面路径，也是扫掠轨迹，可以装填线（Line）和弧（Arc）。</w:t>
      </w:r>
    </w:p>
    <w:p/>
    <w:p>
      <w:pPr>
        <w:pStyle w:val="5"/>
      </w:pPr>
      <w:r>
        <w:t>示例2：</w:t>
      </w:r>
    </w:p>
    <w:p>
      <w:r/>
    </w:p>
    <w:p>
      <w:r>
        <w:rPr>
          <w:b w:val="off"/>
        </w:rPr>
        <w:t xml:space="preserve"> = </w:t>
        <w:t xml:space="preserve"> </w:t>
        <w:t xml:space="preserve"> = translation(</w:t>
        <w:t>,</w:t>
        <w:t>,</w:t>
        <w:t>) * rotate(Vec3(</w:t>
        <w:t>,</w:t>
        <w:t>,</w:t>
        <w:t xml:space="preserve">), </w:t>
        <w:t>*pi) * Section(Vec2(</w:t>
        <w:t>,</w:t>
        <w:t>), Vec2(</w:t>
        <w:t>,</w:t>
        <w:t>), Vec2(</w:t>
        <w:t>,</w:t>
        <w:t>), Vec2(</w:t>
        <w:t>,</w:t>
        <w:t xml:space="preserve">)) </w:t>
        <w:t xml:space="preserve"> = translation(</w:t>
        <w:t>,</w:t>
        <w:t>,</w:t>
        <w:t>) * rotate(Vec3(</w:t>
        <w:t>,</w:t>
        <w:t>,</w:t>
        <w:t xml:space="preserve">), </w:t>
        <w:t>*pi) * Section(Vec2(</w:t>
        <w:t>,</w:t>
        <w:t>), Vec2(</w:t>
        <w:t>,</w:t>
        <w:t>), Vec2(</w:t>
        <w:t>,</w:t>
        <w:t>), Vec2(</w:t>
        <w:t>,</w:t>
        <w:t xml:space="preserve">)) </w:t>
        <w:t xml:space="preserve"> = translation(</w:t>
        <w:t>,</w:t>
        <w:t>,</w:t>
        <w:t>) * rotate(Vec3(</w:t>
        <w:t>,</w:t>
        <w:t>,</w:t>
        <w:t xml:space="preserve">), </w:t>
        <w:t>*pi) * Section(Vec2(</w:t>
        <w:t>,</w:t>
        <w:t>), Vec2(</w:t>
        <w:t>,</w:t>
        <w:t>), Vec2(</w:t>
        <w:t>,</w:t>
        <w:t>), Vec2(</w:t>
        <w:t>,</w:t>
        <w:t xml:space="preserve">)) </w:t>
        <w:t xml:space="preserve"> = Line(Arc(r*pi/</w:t>
        <w:t xml:space="preserve">)) </w:t>
        <w:t xml:space="preserve"> = Sweep(sectionOut - section_1 - section_2 , line) </w:t>
      </w:r>
    </w:p>
    <w:p>
      <w:r>
        <w:rPr>
          <w:b w:val="off"/>
        </w:rPr>
        <w:t>r</w:t>
      </w:r>
    </w:p>
    <w:p>
      <w:r>
        <w:rPr>
          <w:b w:val="off"/>
        </w:rPr>
        <w:t>90</w:t>
      </w:r>
    </w:p>
    <w:p>
      <w:r>
        <w:rPr>
          <w:b w:val="off"/>
        </w:rPr>
        <w:t>sectionOut</w:t>
      </w:r>
    </w:p>
    <w:p>
      <w:r>
        <w:rPr>
          <w:b w:val="off"/>
        </w:rPr>
        <w:t>200</w:t>
      </w:r>
    </w:p>
    <w:p>
      <w:r>
        <w:rPr>
          <w:b w:val="off"/>
        </w:rPr>
        <w:t>0</w:t>
      </w:r>
    </w:p>
    <w:p>
      <w:r>
        <w:rPr>
          <w:b w:val="off"/>
        </w:rPr>
        <w:t>0</w:t>
      </w:r>
    </w:p>
    <w:p>
      <w:r>
        <w:rPr>
          <w:b w:val="off"/>
        </w:rPr>
        <w:t>1</w:t>
      </w:r>
    </w:p>
    <w:p>
      <w:r>
        <w:rPr>
          <w:b w:val="off"/>
        </w:rPr>
        <w:t>0</w:t>
      </w:r>
    </w:p>
    <w:p>
      <w:r>
        <w:rPr>
          <w:b w:val="off"/>
        </w:rPr>
        <w:t>0</w:t>
      </w:r>
    </w:p>
    <w:p>
      <w:r>
        <w:rPr>
          <w:b w:val="off"/>
        </w:rPr>
        <w:t>0.5</w:t>
      </w:r>
    </w:p>
    <w:p>
      <w:r>
        <w:rPr>
          <w:b w:val="off"/>
        </w:rPr>
        <w:t>0</w:t>
      </w:r>
    </w:p>
    <w:p>
      <w:r>
        <w:rPr>
          <w:b w:val="off"/>
        </w:rPr>
        <w:t>0</w:t>
      </w:r>
    </w:p>
    <w:p>
      <w:r>
        <w:rPr>
          <w:b w:val="off"/>
        </w:rPr>
        <w:t>100</w:t>
      </w:r>
    </w:p>
    <w:p>
      <w:r>
        <w:rPr>
          <w:b w:val="off"/>
        </w:rPr>
        <w:t>0</w:t>
      </w:r>
    </w:p>
    <w:p>
      <w:r>
        <w:rPr>
          <w:b w:val="off"/>
        </w:rPr>
        <w:t>100</w:t>
      </w:r>
    </w:p>
    <w:p>
      <w:r>
        <w:rPr>
          <w:b w:val="off"/>
        </w:rPr>
        <w:t>100</w:t>
      </w:r>
    </w:p>
    <w:p>
      <w:r>
        <w:rPr>
          <w:b w:val="off"/>
        </w:rPr>
        <w:t>0</w:t>
      </w:r>
    </w:p>
    <w:p>
      <w:r>
        <w:rPr>
          <w:b w:val="off"/>
        </w:rPr>
        <w:t>100</w:t>
      </w:r>
    </w:p>
    <w:p>
      <w:r>
        <w:rPr>
          <w:b w:val="off"/>
        </w:rPr>
        <w:t>section_1</w:t>
      </w:r>
    </w:p>
    <w:p>
      <w:r>
        <w:rPr>
          <w:b w:val="off"/>
        </w:rPr>
        <w:t>200</w:t>
      </w:r>
    </w:p>
    <w:p>
      <w:r>
        <w:rPr>
          <w:b w:val="off"/>
        </w:rPr>
        <w:t>0</w:t>
      </w:r>
    </w:p>
    <w:p>
      <w:r>
        <w:rPr>
          <w:b w:val="off"/>
        </w:rPr>
        <w:t>0</w:t>
      </w:r>
    </w:p>
    <w:p>
      <w:r>
        <w:rPr>
          <w:b w:val="off"/>
        </w:rPr>
        <w:t>1</w:t>
      </w:r>
    </w:p>
    <w:p>
      <w:r>
        <w:rPr>
          <w:b w:val="off"/>
        </w:rPr>
        <w:t>0</w:t>
      </w:r>
    </w:p>
    <w:p>
      <w:r>
        <w:rPr>
          <w:b w:val="off"/>
        </w:rPr>
        <w:t>0</w:t>
      </w:r>
    </w:p>
    <w:p>
      <w:r>
        <w:rPr>
          <w:b w:val="off"/>
        </w:rPr>
        <w:t>0.5</w:t>
      </w:r>
    </w:p>
    <w:p>
      <w:r>
        <w:rPr>
          <w:b w:val="off"/>
        </w:rPr>
        <w:t>80</w:t>
      </w:r>
    </w:p>
    <w:p>
      <w:r>
        <w:rPr>
          <w:b w:val="off"/>
        </w:rPr>
        <w:t>80</w:t>
      </w:r>
    </w:p>
    <w:p>
      <w:r>
        <w:rPr>
          <w:b w:val="off"/>
        </w:rPr>
        <w:t>60</w:t>
      </w:r>
    </w:p>
    <w:p>
      <w:r>
        <w:rPr>
          <w:b w:val="off"/>
        </w:rPr>
        <w:t>80</w:t>
      </w:r>
    </w:p>
    <w:p>
      <w:r>
        <w:rPr>
          <w:b w:val="off"/>
        </w:rPr>
        <w:t>60</w:t>
      </w:r>
    </w:p>
    <w:p>
      <w:r>
        <w:rPr>
          <w:b w:val="off"/>
        </w:rPr>
        <w:t>60</w:t>
      </w:r>
    </w:p>
    <w:p>
      <w:r>
        <w:rPr>
          <w:b w:val="off"/>
        </w:rPr>
        <w:t>80</w:t>
      </w:r>
    </w:p>
    <w:p>
      <w:r>
        <w:rPr>
          <w:b w:val="off"/>
        </w:rPr>
        <w:t>60</w:t>
      </w:r>
    </w:p>
    <w:p>
      <w:r>
        <w:rPr>
          <w:b w:val="off"/>
        </w:rPr>
        <w:t>section_2</w:t>
      </w:r>
    </w:p>
    <w:p>
      <w:r>
        <w:rPr>
          <w:b w:val="off"/>
        </w:rPr>
        <w:t>200</w:t>
      </w:r>
    </w:p>
    <w:p>
      <w:r>
        <w:rPr>
          <w:b w:val="off"/>
        </w:rPr>
        <w:t>0</w:t>
      </w:r>
    </w:p>
    <w:p>
      <w:r>
        <w:rPr>
          <w:b w:val="off"/>
        </w:rPr>
        <w:t>0</w:t>
      </w:r>
    </w:p>
    <w:p>
      <w:r>
        <w:rPr>
          <w:b w:val="off"/>
        </w:rPr>
        <w:t>1</w:t>
      </w:r>
    </w:p>
    <w:p>
      <w:r>
        <w:rPr>
          <w:b w:val="off"/>
        </w:rPr>
        <w:t>0</w:t>
      </w:r>
    </w:p>
    <w:p>
      <w:r>
        <w:rPr>
          <w:b w:val="off"/>
        </w:rPr>
        <w:t>0</w:t>
      </w:r>
    </w:p>
    <w:p>
      <w:r>
        <w:rPr>
          <w:b w:val="off"/>
        </w:rPr>
        <w:t>0.5</w:t>
      </w:r>
    </w:p>
    <w:p>
      <w:r>
        <w:rPr>
          <w:b w:val="off"/>
        </w:rPr>
        <w:t>50</w:t>
      </w:r>
    </w:p>
    <w:p>
      <w:r>
        <w:rPr>
          <w:b w:val="off"/>
        </w:rPr>
        <w:t>50</w:t>
      </w:r>
    </w:p>
    <w:p>
      <w:r>
        <w:rPr>
          <w:b w:val="off"/>
        </w:rPr>
        <w:t>20</w:t>
      </w:r>
    </w:p>
    <w:p>
      <w:r>
        <w:rPr>
          <w:b w:val="off"/>
        </w:rPr>
        <w:t>50</w:t>
      </w:r>
    </w:p>
    <w:p>
      <w:r>
        <w:rPr>
          <w:b w:val="off"/>
        </w:rPr>
        <w:t>20</w:t>
      </w:r>
    </w:p>
    <w:p>
      <w:r>
        <w:rPr>
          <w:b w:val="off"/>
        </w:rPr>
        <w:t>20</w:t>
      </w:r>
    </w:p>
    <w:p>
      <w:r>
        <w:rPr>
          <w:b w:val="off"/>
        </w:rPr>
        <w:t>50</w:t>
      </w:r>
    </w:p>
    <w:p>
      <w:r>
        <w:rPr>
          <w:b w:val="off"/>
        </w:rPr>
        <w:t>20</w:t>
      </w:r>
    </w:p>
    <w:p>
      <w:r>
        <w:rPr>
          <w:b w:val="off"/>
        </w:rPr>
        <w:t>line</w:t>
      </w:r>
    </w:p>
    <w:p>
      <w:r>
        <w:rPr>
          <w:b w:val="off"/>
        </w:rPr>
        <w:t>180</w:t>
      </w:r>
    </w:p>
    <w:p>
      <w:r>
        <w:rPr>
          <w:b w:val="off"/>
        </w:rPr>
        <w:t>sweep</w:t>
      </w:r>
    </w:p>
    <w:p>
      <w:r>
        <w:drawing>
          <wp:inline distT="0" distR="0" distB="0" distL="0">
            <wp:extent cx="5238750" cy="3124200"/>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4"/>
                    <a:stretch>
                      <a:fillRect/>
                    </a:stretch>
                  </pic:blipFill>
                  <pic:spPr>
                    <a:xfrm>
                      <a:off x="0" y="0"/>
                      <a:ext cx="5238750" cy="3124200"/>
                    </a:xfrm>
                    <a:prstGeom prst="rect">
                      <a:avLst/>
                    </a:prstGeom>
                  </pic:spPr>
                </pic:pic>
              </a:graphicData>
            </a:graphic>
          </wp:inline>
        </w:drawing>
      </w:r>
    </w:p>
    <w:p>
      <w:r>
        <w:rPr>
          <w:b w:val="off"/>
        </w:rPr>
        <w:t>需要注意，Sweep中装填的Line，只能为一段圆弧和一个两点组成的直线段，不能装填多段线，不能装填线、弧结合的Line。</w:t>
        <w:br/>
        <w:t>同时，装填Arc时，仅表示截面的旋转角度，不表示截面运动的弧线轨迹。因此请先将截面根据半径移动后，再进行Sweep。</w:t>
      </w:r>
    </w:p>
    <w:p>
      <w:pPr>
        <w:pStyle w:val="4"/>
      </w:pPr>
      <w:r>
        <w:t>1.7 放样体 Loft</w:t>
      </w:r>
    </w:p>
    <w:p>
      <w:r>
        <w:rPr>
          <w:b w:val="off"/>
        </w:rPr>
        <w:t>在放样体中，需要放入多个截面Section（至少放入两个），且截面需要保证线和弧线要在数量和位置上均保持对应关系。</w:t>
      </w:r>
    </w:p>
    <w:p/>
    <w:p>
      <w:pPr>
        <w:pStyle w:val="5"/>
      </w:pPr>
      <w:r>
        <w:t>示例1：</w:t>
      </w:r>
    </w:p>
    <w:p>
      <w:r/>
    </w:p>
    <w:p>
      <w:r>
        <w:rPr>
          <w:b w:val="off"/>
        </w:rPr>
        <w:t xml:space="preserve"> testarc = Section(scale(100,100)</w:t>
        <w:t xml:space="preserve">pi)) </w:t>
        <w:t xml:space="preserve"> testloft_arc = Loft(testarc, scale(0.5)</w:t>
        <w:t xml:space="preserve"> testarc, rotation(0.5</w:t>
        <w:t>translate(0,0,300)</w:t>
        <w:t xml:space="preserve"> testarc) ![](/uploads/bimbasechajian/images/m</w:t>
        <w:t xml:space="preserve">r.png) 示例2： </w:t>
        <w:t xml:space="preserve"> section = Section(Vec2(100,-100), scale(100) </w:t>
        <w:t xml:space="preserve">pi), Vec2(-100,100), Vec2(-100,-100)) </w:t>
        <w:t xml:space="preserve"> testloft = Loft(section, scale(0.5)</w:t>
        <w:t xml:space="preserve"> section, rotation(0.5</w:t>
        <w:t>translate(40,0,300) * section)</w:t>
      </w:r>
    </w:p>
    <w:p>
      <w:r>
        <w:rPr>
          <w:b w:val="off"/>
        </w:rPr>
        <w:t># 描述截面</w:t>
      </w:r>
    </w:p>
    <w:p>
      <w:r>
        <w:rPr>
          <w:b w:val="off"/>
        </w:rPr>
        <w:t>*Arc(2*</w:t>
      </w:r>
    </w:p>
    <w:p>
      <w:r>
        <w:rPr>
          <w:b w:val="off"/>
        </w:rPr>
        <w:t># 放样</w:t>
      </w:r>
    </w:p>
    <w:p>
      <w:r>
        <w:rPr>
          <w:b w:val="off"/>
        </w:rPr>
        <w:t>*translate(0,0,100) *</w:t>
      </w:r>
    </w:p>
    <w:p>
      <w:r>
        <w:rPr>
          <w:b w:val="off"/>
        </w:rPr>
        <w:t>*pi)*</w:t>
      </w:r>
    </w:p>
    <w:p>
      <w:r>
        <w:rPr>
          <w:b w:val="off"/>
        </w:rPr>
        <w:t>*scale(0.5) *</w:t>
      </w:r>
    </w:p>
    <w:p>
      <w:r>
        <w:rPr>
          <w:b w:val="off"/>
        </w:rPr>
        <w:t>_b6ddb4310390a822710a47f3b0dbe8ab_</w:t>
      </w:r>
    </w:p>
    <w:p>
      <w:r>
        <w:rPr>
          <w:b w:val="off"/>
        </w:rPr>
        <w:t># 描述截面</w:t>
      </w:r>
    </w:p>
    <w:p>
      <w:r>
        <w:rPr>
          <w:b w:val="off"/>
        </w:rPr>
        <w:t>* Arc(0.5*</w:t>
      </w:r>
    </w:p>
    <w:p>
      <w:r>
        <w:rPr>
          <w:b w:val="off"/>
        </w:rPr>
        <w:t># 放样</w:t>
      </w:r>
    </w:p>
    <w:p>
      <w:r>
        <w:rPr>
          <w:b w:val="off"/>
        </w:rPr>
        <w:t>*translate(0,0,100) *</w:t>
      </w:r>
    </w:p>
    <w:p>
      <w:r>
        <w:rPr>
          <w:b w:val="off"/>
        </w:rPr>
        <w:t>*pi)*</w:t>
      </w:r>
    </w:p>
    <w:p>
      <w:r>
        <w:drawing>
          <wp:inline distT="0" distR="0" distB="0" distL="0">
            <wp:extent cx="5238750" cy="6629400"/>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5"/>
                    <a:stretch>
                      <a:fillRect/>
                    </a:stretch>
                  </pic:blipFill>
                  <pic:spPr>
                    <a:xfrm>
                      <a:off x="0" y="0"/>
                      <a:ext cx="5238750" cy="6629400"/>
                    </a:xfrm>
                    <a:prstGeom prst="rect">
                      <a:avLst/>
                    </a:prstGeom>
                  </pic:spPr>
                </pic:pic>
              </a:graphicData>
            </a:graphic>
          </wp:inline>
        </w:drawing>
      </w:r>
    </w:p>
    <w:p>
      <w:r>
        <w:rPr>
          <w:b w:val="off"/>
        </w:rPr>
        <w:t>Loft函数中，可以装填多个截面，Loft会根据装填顺序依次将这多个截面连接扫掠，形成一个完整的几何体。</w:t>
        <w:br/>
        <w:t>再次强调，需要注意的是截面在装填时需要保持弧对弧，线对线，点对点。即如果有一个截面是有弧线的，那其他的截面也需要对应的有弧线。</w:t>
        <w:br/>
        <w:t>不可以出现平面A、B中线、点、弧的数量不一致的情况。</w:t>
        <w:br/>
        <w:t>不可出现平面A中有弧线，平面B中无弧线等类似情况。</w:t>
        <w:br/>
        <w:t>可以将平面A旋转、缩放、平移后得到平面B。</w:t>
      </w:r>
    </w:p>
    <w:p>
      <w:pPr>
        <w:pStyle w:val="4"/>
      </w:pPr>
      <w:r>
        <w:t>1.8 球 Sphere</w:t>
      </w:r>
    </w:p>
    <w:p>
      <w:r>
        <w:rPr>
          <w:b w:val="off"/>
        </w:rPr>
        <w:t>球只能三轴同时放大，因此可以有两种缩放的装填形式。球暂时不支持三轴不等长放大。</w:t>
      </w:r>
    </w:p>
    <w:p/>
    <w:p>
      <w:pPr>
        <w:pStyle w:val="5"/>
      </w:pPr>
      <w:r>
        <w:t>示例：</w:t>
      </w:r>
    </w:p>
    <w:p>
      <w:r/>
    </w:p>
    <w:p>
      <w:r>
        <w:rPr>
          <w:b w:val="off"/>
        </w:rPr>
        <w:t xml:space="preserve"> = scale(</w:t>
        <w:t>,</w:t>
        <w:t>,</w:t>
        <w:t xml:space="preserve">) * Sphere() </w:t>
        <w:t xml:space="preserve"> = scale(</w:t>
        <w:t>) * Sphere()</w:t>
      </w:r>
    </w:p>
    <w:p>
      <w:r>
        <w:rPr>
          <w:b w:val="off"/>
        </w:rPr>
        <w:t>testsphere</w:t>
      </w:r>
    </w:p>
    <w:p>
      <w:r>
        <w:rPr>
          <w:b w:val="off"/>
        </w:rPr>
        <w:t>200</w:t>
      </w:r>
    </w:p>
    <w:p>
      <w:r>
        <w:rPr>
          <w:b w:val="off"/>
        </w:rPr>
        <w:t>200</w:t>
      </w:r>
    </w:p>
    <w:p>
      <w:r>
        <w:rPr>
          <w:b w:val="off"/>
        </w:rPr>
        <w:t>200</w:t>
      </w:r>
    </w:p>
    <w:p>
      <w:r>
        <w:rPr>
          <w:b w:val="off"/>
        </w:rPr>
        <w:t>testsphere</w:t>
      </w:r>
    </w:p>
    <w:p>
      <w:r>
        <w:rPr>
          <w:b w:val="off"/>
        </w:rPr>
        <w:t>200</w:t>
      </w:r>
    </w:p>
    <w:p>
      <w:r>
        <w:drawing>
          <wp:inline distT="0" distR="0" distB="0" distL="0">
            <wp:extent cx="5114925" cy="4210050"/>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6"/>
                    <a:stretch>
                      <a:fillRect/>
                    </a:stretch>
                  </pic:blipFill>
                  <pic:spPr>
                    <a:xfrm>
                      <a:off x="0" y="0"/>
                      <a:ext cx="5114925" cy="4210050"/>
                    </a:xfrm>
                    <a:prstGeom prst="rect">
                      <a:avLst/>
                    </a:prstGeom>
                  </pic:spPr>
                </pic:pic>
              </a:graphicData>
            </a:graphic>
          </wp:inline>
        </w:drawing>
      </w:r>
    </w:p>
    <w:p>
      <w:pPr>
        <w:pStyle w:val="4"/>
      </w:pPr>
      <w:r>
        <w:t>1.9 圆柱体 Cone</w:t>
      </w:r>
    </w:p>
    <w:p>
      <w:r>
        <w:rPr>
          <w:b w:val="off"/>
        </w:rPr>
        <w:t>函数：</w:t>
        <w:t>Cone(centerA, centerB, radiusA, radiusB)</w:t>
      </w:r>
    </w:p>
    <w:p>
      <w:r>
        <w:rPr>
          <w:b w:val="off"/>
        </w:rPr>
        <w:t>圆锥/圆台函数的参数和含义</w:t>
      </w:r>
    </w:p>
    <w:p/>
    <w:tbl>
      <w:tblPr>
        <w:tblW w:w="0" w:type="auto"/>
        <w:tblBorders>
          <w:top w:val="single"/>
          <w:left w:val="single"/>
          <w:bottom w:val="single"/>
          <w:right w:val="single"/>
          <w:insideH w:val="single"/>
          <w:insideV w:val="single"/>
        </w:tblBorders>
      </w:tblPr>
      <w:tr>
        <w:tc>
          <w:p>
            <w:r>
              <w:t>参数名称</w:t>
            </w:r>
          </w:p>
        </w:tc>
        <w:tc>
          <w:p>
            <w:r>
              <w:t>参数含义</w:t>
            </w:r>
          </w:p>
        </w:tc>
        <w:tc>
          <w:p>
            <w:r>
              <w:t>参数名称</w:t>
            </w:r>
          </w:p>
        </w:tc>
        <w:tc>
          <w:p>
            <w:r>
              <w:t>参数含义</w:t>
            </w:r>
          </w:p>
        </w:tc>
      </w:tr>
      <w:tr>
        <w:tc>
          <w:p>
            <w:r>
              <w:t>centerA</w:t>
            </w:r>
          </w:p>
        </w:tc>
        <w:tc>
          <w:p>
            <w:r>
              <w:t>底面A的圆心坐标</w:t>
            </w:r>
          </w:p>
        </w:tc>
        <w:tc>
          <w:p>
            <w:r>
              <w:t>centerB</w:t>
            </w:r>
          </w:p>
        </w:tc>
        <w:tc>
          <w:p>
            <w:r>
              <w:t>底面B的圆心坐标</w:t>
            </w:r>
          </w:p>
        </w:tc>
      </w:tr>
      <w:tr>
        <w:tc>
          <w:p>
            <w:r>
              <w:t>radiusA</w:t>
            </w:r>
          </w:p>
        </w:tc>
        <w:tc>
          <w:p>
            <w:r>
              <w:t>底面A的半径</w:t>
            </w:r>
          </w:p>
        </w:tc>
        <w:tc>
          <w:p>
            <w:r>
              <w:t>radiusB</w:t>
            </w:r>
          </w:p>
        </w:tc>
        <w:tc>
          <w:p>
            <w:r>
              <w:t>底面B的半径</w:t>
            </w:r>
          </w:p>
        </w:tc>
      </w:tr>
    </w:tbl>
    <w:p/>
    <w:p>
      <w:pPr>
        <w:pStyle w:val="5"/>
      </w:pPr>
      <w:r>
        <w:t>示例：</w:t>
      </w:r>
    </w:p>
    <w:p>
      <w:r/>
    </w:p>
    <w:p>
      <w:r>
        <w:rPr>
          <w:b w:val="off"/>
        </w:rPr>
        <w:t xml:space="preserve"> = Cone(Vec3(</w:t>
        <w:t>,</w:t>
        <w:t>,</w:t>
        <w:t>),Vec3(</w:t>
        <w:t>,</w:t>
        <w:t>,</w:t>
        <w:t>),</w:t>
        <w:t>,</w:t>
        <w:t>).color(</w:t>
        <w:t>,</w:t>
        <w:t>,</w:t>
        <w:t>,</w:t>
        <w:t>)</w:t>
      </w:r>
    </w:p>
    <w:p>
      <w:r>
        <w:rPr>
          <w:b w:val="off"/>
        </w:rPr>
        <w:t>Testcone</w:t>
      </w:r>
    </w:p>
    <w:p>
      <w:r>
        <w:rPr>
          <w:b w:val="off"/>
        </w:rPr>
        <w:t>10000</w:t>
      </w:r>
    </w:p>
    <w:p>
      <w:r>
        <w:rPr>
          <w:b w:val="off"/>
        </w:rPr>
        <w:t>0</w:t>
      </w:r>
    </w:p>
    <w:p>
      <w:r>
        <w:rPr>
          <w:b w:val="off"/>
        </w:rPr>
        <w:t>0</w:t>
      </w:r>
    </w:p>
    <w:p>
      <w:r>
        <w:rPr>
          <w:b w:val="off"/>
        </w:rPr>
        <w:t>10000</w:t>
      </w:r>
    </w:p>
    <w:p>
      <w:r>
        <w:rPr>
          <w:b w:val="off"/>
        </w:rPr>
        <w:t>0</w:t>
      </w:r>
    </w:p>
    <w:p>
      <w:r>
        <w:rPr>
          <w:b w:val="off"/>
        </w:rPr>
        <w:t>2000</w:t>
      </w:r>
    </w:p>
    <w:p>
      <w:r>
        <w:rPr>
          <w:b w:val="off"/>
        </w:rPr>
        <w:t>1000</w:t>
      </w:r>
    </w:p>
    <w:p>
      <w:r>
        <w:rPr>
          <w:b w:val="off"/>
        </w:rPr>
        <w:t>1000</w:t>
      </w:r>
    </w:p>
    <w:p>
      <w:r>
        <w:rPr>
          <w:b w:val="off"/>
        </w:rPr>
        <w:t>1</w:t>
      </w:r>
    </w:p>
    <w:p>
      <w:r>
        <w:rPr>
          <w:b w:val="off"/>
        </w:rPr>
        <w:t>0</w:t>
      </w:r>
    </w:p>
    <w:p>
      <w:r>
        <w:rPr>
          <w:b w:val="off"/>
        </w:rPr>
        <w:t>0</w:t>
      </w:r>
    </w:p>
    <w:p>
      <w:r>
        <w:rPr>
          <w:b w:val="off"/>
        </w:rPr>
        <w:t>0.3</w:t>
      </w:r>
    </w:p>
    <w:p>
      <w:r>
        <w:rPr>
          <w:b w:val="off"/>
        </w:rPr>
        <w:t>其含义为创建一个圆锥/圆台，变量名为Cone1，且当底面A、B半径一致时，生成圆柱。该圆柱底面坐标原点为（0,0,0），顶面原点为（0,0,2000）。底面半径分别为1000mm，1000mm，高度则是由底面A、B原点z方向的高度差确定的2000mm。</w:t>
        <w:br/>
        <w:drawing>
          <wp:inline distT="0" distR="0" distB="0" distL="0">
            <wp:extent cx="5238750" cy="3257550"/>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7"/>
                    <a:stretch>
                      <a:fillRect/>
                    </a:stretch>
                  </pic:blipFill>
                  <pic:spPr>
                    <a:xfrm>
                      <a:off x="0" y="0"/>
                      <a:ext cx="5238750" cy="3257550"/>
                    </a:xfrm>
                    <a:prstGeom prst="rect">
                      <a:avLst/>
                    </a:prstGeom>
                  </pic:spPr>
                </pic:pic>
              </a:graphicData>
            </a:graphic>
          </wp:inline>
        </w:drawing>
      </w:r>
    </w:p>
    <w:p>
      <w:r>
        <w:rPr>
          <w:b w:val="off"/>
        </w:rPr>
        <w:t>圆锥台的轴心是由底面A、B的坐标确定的，因此理论上可以生成任意方向上的圆锥台。</w:t>
      </w:r>
    </w:p>
    <w:p>
      <w:pPr>
        <w:pStyle w:val="4"/>
      </w:pPr>
      <w:r>
        <w:t>1.10 四棱台 Box</w:t>
      </w:r>
    </w:p>
    <w:p>
      <w:r>
        <w:rPr>
          <w:b w:val="off"/>
        </w:rPr>
        <w:t>函数：</w:t>
        <w:t>Box(baseOrigin, topOrigin, vectorX, vectorY, baseX, baseY, topX, topY)</w:t>
        <w:br/>
        <w:t>四棱台函数的参数及含义</w:t>
      </w:r>
    </w:p>
    <w:p/>
    <w:tbl>
      <w:tblPr>
        <w:tblW w:w="0" w:type="auto"/>
        <w:tblBorders>
          <w:top w:val="single"/>
          <w:left w:val="single"/>
          <w:bottom w:val="single"/>
          <w:right w:val="single"/>
          <w:insideH w:val="single"/>
          <w:insideV w:val="single"/>
        </w:tblBorders>
      </w:tblPr>
      <w:tr>
        <w:tc>
          <w:p>
            <w:r>
              <w:t>参数名称</w:t>
            </w:r>
          </w:p>
        </w:tc>
        <w:tc>
          <w:p>
            <w:r>
              <w:t>参数含义</w:t>
            </w:r>
          </w:p>
        </w:tc>
        <w:tc>
          <w:p>
            <w:r>
              <w:t>参数名称</w:t>
            </w:r>
          </w:p>
        </w:tc>
        <w:tc>
          <w:p>
            <w:r>
              <w:t>参数含义</w:t>
            </w:r>
          </w:p>
        </w:tc>
      </w:tr>
      <w:tr>
        <w:tc>
          <w:p>
            <w:r>
              <w:t>baseOrigin</w:t>
            </w:r>
          </w:p>
        </w:tc>
        <w:tc>
          <w:p>
            <w:r>
              <w:t>底部原点</w:t>
            </w:r>
          </w:p>
        </w:tc>
        <w:tc>
          <w:p>
            <w:r>
              <w:t>topOrigin</w:t>
            </w:r>
          </w:p>
        </w:tc>
        <w:tc>
          <w:p>
            <w:r>
              <w:t>顶部原点</w:t>
            </w:r>
          </w:p>
        </w:tc>
      </w:tr>
      <w:tr>
        <w:tc>
          <w:p>
            <w:r>
              <w:t>vectorX</w:t>
            </w:r>
          </w:p>
        </w:tc>
        <w:tc>
          <w:p>
            <w:r>
              <w:t>局部坐标系基矢</w:t>
            </w:r>
          </w:p>
        </w:tc>
        <w:tc>
          <w:p>
            <w:r>
              <w:t>vectorY</w:t>
            </w:r>
          </w:p>
        </w:tc>
        <w:tc>
          <w:p>
            <w:r>
              <w:t>局部坐标系基矢</w:t>
            </w:r>
          </w:p>
        </w:tc>
      </w:tr>
      <w:tr>
        <w:tc>
          <w:p>
            <w:r>
              <w:t>baseX</w:t>
            </w:r>
          </w:p>
        </w:tc>
        <w:tc>
          <w:p>
            <w:r>
              <w:t>局部坐标系下底部x方向的长度</w:t>
            </w:r>
          </w:p>
        </w:tc>
        <w:tc>
          <w:p>
            <w:r>
              <w:t>baseY</w:t>
            </w:r>
          </w:p>
        </w:tc>
        <w:tc>
          <w:p>
            <w:r>
              <w:t>在局部坐标系下底部y方向的长度</w:t>
            </w:r>
          </w:p>
        </w:tc>
      </w:tr>
      <w:tr>
        <w:tc>
          <w:p>
            <w:r>
              <w:t>topX</w:t>
            </w:r>
          </w:p>
        </w:tc>
        <w:tc>
          <w:p>
            <w:r>
              <w:t>在局部坐标系下顶部x方向的长度</w:t>
            </w:r>
          </w:p>
        </w:tc>
        <w:tc>
          <w:p>
            <w:r>
              <w:t>topY</w:t>
            </w:r>
          </w:p>
        </w:tc>
        <w:tc>
          <w:p>
            <w:r>
              <w:t>在局部坐标系下顶部y方向的长度</w:t>
            </w:r>
          </w:p>
        </w:tc>
      </w:tr>
      <w:tr>
        <w:tc>
          <w:p>
            <w:r>
              <w:t>color</w:t>
            </w:r>
          </w:p>
        </w:tc>
        <w:tc>
          <w:p>
            <w:r>
              <w:t>颜色&amp;不透明度,前三位为颜色，第四位为不透明度。</w:t>
            </w:r>
          </w:p>
        </w:tc>
        <w:tc>
          <w:p>
            <w:r>
              <w:t/>
            </w:r>
          </w:p>
        </w:tc>
        <w:tc>
          <w:p>
            <w:r>
              <w:t/>
            </w:r>
          </w:p>
        </w:tc>
      </w:tr>
    </w:tbl>
    <w:p/>
    <w:p>
      <w:pPr>
        <w:pStyle w:val="5"/>
      </w:pPr>
      <w:r>
        <w:t>示例：</w:t>
      </w:r>
    </w:p>
    <w:p>
      <w:r/>
    </w:p>
    <w:p>
      <w:r>
        <w:rPr>
          <w:b w:val="off"/>
        </w:rPr>
        <w:t xml:space="preserve"> = Box(Vec3(</w:t>
        <w:t>,</w:t>
        <w:t>,</w:t>
        <w:t>), Vec3(</w:t>
        <w:t>,</w:t>
        <w:t>,</w:t>
        <w:t>), Vec3(</w:t>
        <w:t>,</w:t>
        <w:t>,</w:t>
        <w:t>), Vec3(</w:t>
        <w:t>,</w:t>
        <w:t>,</w:t>
        <w:t xml:space="preserve">), </w:t>
        <w:t xml:space="preserve">, </w:t>
        <w:t xml:space="preserve">, </w:t>
        <w:t xml:space="preserve">, </w:t>
        <w:t>).color(</w:t>
        <w:t>,</w:t>
        <w:t>,</w:t>
        <w:t>,</w:t>
        <w:t xml:space="preserve">) </w:t>
      </w:r>
    </w:p>
    <w:p>
      <w:r>
        <w:rPr>
          <w:b w:val="off"/>
        </w:rPr>
        <w:t>Textbox</w:t>
      </w:r>
    </w:p>
    <w:p>
      <w:r>
        <w:rPr>
          <w:b w:val="off"/>
        </w:rPr>
        <w:t>0</w:t>
      </w:r>
    </w:p>
    <w:p>
      <w:r>
        <w:rPr>
          <w:b w:val="off"/>
        </w:rPr>
        <w:t>0</w:t>
      </w:r>
    </w:p>
    <w:p>
      <w:r>
        <w:rPr>
          <w:b w:val="off"/>
        </w:rPr>
        <w:t>0</w:t>
      </w:r>
    </w:p>
    <w:p>
      <w:r>
        <w:rPr>
          <w:b w:val="off"/>
        </w:rPr>
        <w:t>0</w:t>
      </w:r>
    </w:p>
    <w:p>
      <w:r>
        <w:rPr>
          <w:b w:val="off"/>
        </w:rPr>
        <w:t>0</w:t>
      </w:r>
    </w:p>
    <w:p>
      <w:r>
        <w:rPr>
          <w:b w:val="off"/>
        </w:rPr>
        <w:t>3000</w:t>
      </w:r>
    </w:p>
    <w:p>
      <w:r>
        <w:rPr>
          <w:b w:val="off"/>
        </w:rPr>
        <w:t>1</w:t>
      </w:r>
    </w:p>
    <w:p>
      <w:r>
        <w:rPr>
          <w:b w:val="off"/>
        </w:rPr>
        <w:t>0</w:t>
      </w:r>
    </w:p>
    <w:p>
      <w:r>
        <w:rPr>
          <w:b w:val="off"/>
        </w:rPr>
        <w:t>0</w:t>
      </w:r>
    </w:p>
    <w:p>
      <w:r>
        <w:rPr>
          <w:b w:val="off"/>
        </w:rPr>
        <w:t>0</w:t>
      </w:r>
    </w:p>
    <w:p>
      <w:r>
        <w:rPr>
          <w:b w:val="off"/>
        </w:rPr>
        <w:t>1</w:t>
      </w:r>
    </w:p>
    <w:p>
      <w:r>
        <w:rPr>
          <w:b w:val="off"/>
        </w:rPr>
        <w:t>0</w:t>
      </w:r>
    </w:p>
    <w:p>
      <w:r>
        <w:rPr>
          <w:b w:val="off"/>
        </w:rPr>
        <w:t>3000</w:t>
      </w:r>
    </w:p>
    <w:p>
      <w:r>
        <w:rPr>
          <w:b w:val="off"/>
        </w:rPr>
        <w:t>5000</w:t>
      </w:r>
    </w:p>
    <w:p>
      <w:r>
        <w:rPr>
          <w:b w:val="off"/>
        </w:rPr>
        <w:t>3000</w:t>
      </w:r>
    </w:p>
    <w:p>
      <w:r>
        <w:rPr>
          <w:b w:val="off"/>
        </w:rPr>
        <w:t>5000</w:t>
      </w:r>
    </w:p>
    <w:p>
      <w:r>
        <w:rPr>
          <w:b w:val="off"/>
        </w:rPr>
        <w:t>1</w:t>
      </w:r>
    </w:p>
    <w:p>
      <w:r>
        <w:rPr>
          <w:b w:val="off"/>
        </w:rPr>
        <w:t>1</w:t>
      </w:r>
    </w:p>
    <w:p>
      <w:r>
        <w:rPr>
          <w:b w:val="off"/>
        </w:rPr>
        <w:t>0</w:t>
      </w:r>
    </w:p>
    <w:p>
      <w:r>
        <w:rPr>
          <w:b w:val="off"/>
        </w:rPr>
        <w:t>0.5</w:t>
      </w:r>
    </w:p>
    <w:p>
      <w:r>
        <w:rPr>
          <w:b w:val="off"/>
        </w:rPr>
        <w:t>该四棱台底面坐标原点为（0，0，0），顶面原点为（0，0，3000）。其局部坐标的基准平面是由向量（1，0，0）和向量（0，1，0）所组成的XY平面。底面长宽分别为3000mm，5000mm，顶面长宽分别为3000mm，5000mm，高度则是由顶面底面原点z方向的高度差确定的2000mm</w:t>
        <w:br/>
        <w:drawing>
          <wp:inline distT="0" distR="0" distB="0" distL="0">
            <wp:extent cx="5238750" cy="4076700"/>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8"/>
                    <a:stretch>
                      <a:fillRect/>
                    </a:stretch>
                  </pic:blipFill>
                  <pic:spPr>
                    <a:xfrm>
                      <a:off x="0" y="0"/>
                      <a:ext cx="5238750" cy="4076700"/>
                    </a:xfrm>
                    <a:prstGeom prst="rect">
                      <a:avLst/>
                    </a:prstGeom>
                  </pic:spPr>
                </pic:pic>
              </a:graphicData>
            </a:graphic>
          </wp:inline>
        </w:drawing>
      </w:r>
    </w:p>
    <w:p>
      <w:pPr>
        <w:pStyle w:val="4"/>
      </w:pPr>
      <w:r>
        <w:t>1.11 圆角管 FilletPipe</w:t>
      </w:r>
    </w:p>
    <w:p>
      <w:r>
        <w:rPr>
          <w:b w:val="off"/>
        </w:rPr>
        <w:t>函数：</w:t>
        <w:t>FilletPipe(points, filletRadius, pipeRadius):</w:t>
        <w:br/>
        <w:t>圆角管函数的参数及含义</w:t>
      </w:r>
    </w:p>
    <w:p/>
    <w:tbl>
      <w:tblPr>
        <w:tblW w:w="0" w:type="auto"/>
        <w:tblBorders>
          <w:top w:val="single"/>
          <w:left w:val="single"/>
          <w:bottom w:val="single"/>
          <w:right w:val="single"/>
          <w:insideH w:val="single"/>
          <w:insideV w:val="single"/>
        </w:tblBorders>
      </w:tblPr>
      <w:tr>
        <w:tc>
          <w:p>
            <w:r>
              <w:t>参数名称</w:t>
            </w:r>
          </w:p>
        </w:tc>
        <w:tc>
          <w:p>
            <w:r>
              <w:t>参数含义</w:t>
            </w:r>
          </w:p>
        </w:tc>
        <w:tc>
          <w:p>
            <w:r>
              <w:t>参数名称</w:t>
            </w:r>
          </w:p>
        </w:tc>
        <w:tc>
          <w:p>
            <w:r>
              <w:t>参数含义</w:t>
            </w:r>
          </w:p>
        </w:tc>
      </w:tr>
      <w:tr>
        <w:tc>
          <w:p>
            <w:r>
              <w:t>points 控制点/拐点</w:t>
            </w:r>
          </w:p>
        </w:tc>
        <w:tc>
          <w:p>
            <w:r>
              <w:t>filletRadius</w:t>
            </w:r>
          </w:p>
        </w:tc>
        <w:tc>
          <w:p>
            <w:r>
              <w:t>弯折半径</w:t>
            </w:r>
          </w:p>
        </w:tc>
        <w:tc>
          <w:p>
            <w:r>
              <w:t/>
            </w:r>
          </w:p>
        </w:tc>
      </w:tr>
      <w:tr>
        <w:tc>
          <w:p>
            <w:r>
              <w:t>pipeRadius</w:t>
            </w:r>
          </w:p>
        </w:tc>
        <w:tc>
          <w:p>
            <w:r>
              <w:t>管半径</w:t>
            </w:r>
          </w:p>
        </w:tc>
        <w:tc>
          <w:p>
            <w:r>
              <w:t/>
            </w:r>
          </w:p>
        </w:tc>
        <w:tc>
          <w:p>
            <w:r>
              <w:t/>
            </w:r>
          </w:p>
        </w:tc>
      </w:tr>
    </w:tbl>
    <w:p>
      <w:r>
        <w:rPr>
          <w:b w:val="off"/>
        </w:rPr>
        <w:t>控制点（拐点）和弯折半径是两个列表，需要用方括号将拐点和弯折半径括起来。</w:t>
        <w:br/>
        <w:t>弯折半径的数量必须与控制点数量一致。弯折半径列表中的第一个和最后一个元素填写0。其他位置的弯折半径必须大于管半径，否则在布尔等操作时会无法正常进行。</w:t>
      </w:r>
    </w:p>
    <w:p/>
    <w:p>
      <w:pPr>
        <w:pStyle w:val="5"/>
      </w:pPr>
      <w:r>
        <w:t>示例：</w:t>
      </w:r>
    </w:p>
    <w:p>
      <w:r/>
    </w:p>
    <w:p>
      <w:r>
        <w:rPr>
          <w:b w:val="off"/>
        </w:rPr>
        <w:t xml:space="preserve"> = FilletPipe([Vec3(</w:t>
        <w:t>,</w:t>
        <w:t>,</w:t>
        <w:t>),Vec3(</w:t>
        <w:t>,</w:t>
        <w:t>,</w:t>
        <w:t>),Vec3(</w:t>
        <w:t>,</w:t>
        <w:t>,</w:t>
        <w:t>),Vec3(</w:t>
        <w:t>,</w:t>
        <w:t>,</w:t>
        <w:t>)], [</w:t>
        <w:t>,</w:t>
        <w:t>,</w:t>
        <w:t>,</w:t>
        <w:t xml:space="preserve">], </w:t>
        <w:t>).color(</w:t>
        <w:t>,</w:t>
        <w:t>,</w:t>
        <w:t>,</w:t>
        <w:t>)</w:t>
      </w:r>
    </w:p>
    <w:p>
      <w:r>
        <w:rPr>
          <w:b w:val="off"/>
        </w:rPr>
        <w:t>a1</w:t>
      </w:r>
    </w:p>
    <w:p>
      <w:r>
        <w:rPr>
          <w:b w:val="off"/>
        </w:rPr>
        <w:t>0</w:t>
      </w:r>
    </w:p>
    <w:p>
      <w:r>
        <w:rPr>
          <w:b w:val="off"/>
        </w:rPr>
        <w:t>0</w:t>
      </w:r>
    </w:p>
    <w:p>
      <w:r>
        <w:rPr>
          <w:b w:val="off"/>
        </w:rPr>
        <w:t>0</w:t>
      </w:r>
    </w:p>
    <w:p>
      <w:r>
        <w:rPr>
          <w:b w:val="off"/>
        </w:rPr>
        <w:t>10000</w:t>
      </w:r>
    </w:p>
    <w:p>
      <w:r>
        <w:rPr>
          <w:b w:val="off"/>
        </w:rPr>
        <w:t>0</w:t>
      </w:r>
    </w:p>
    <w:p>
      <w:r>
        <w:rPr>
          <w:b w:val="off"/>
        </w:rPr>
        <w:t>0</w:t>
      </w:r>
    </w:p>
    <w:p>
      <w:r>
        <w:rPr>
          <w:b w:val="off"/>
        </w:rPr>
        <w:t>10000</w:t>
      </w:r>
    </w:p>
    <w:p>
      <w:r>
        <w:rPr>
          <w:b w:val="off"/>
        </w:rPr>
        <w:t>0</w:t>
      </w:r>
    </w:p>
    <w:p>
      <w:r>
        <w:rPr>
          <w:b w:val="off"/>
        </w:rPr>
        <w:t>5000</w:t>
      </w:r>
    </w:p>
    <w:p>
      <w:r>
        <w:rPr>
          <w:b w:val="off"/>
        </w:rPr>
        <w:t>20000</w:t>
      </w:r>
    </w:p>
    <w:p>
      <w:r>
        <w:rPr>
          <w:b w:val="off"/>
        </w:rPr>
        <w:t>0</w:t>
      </w:r>
    </w:p>
    <w:p>
      <w:r>
        <w:rPr>
          <w:b w:val="off"/>
        </w:rPr>
        <w:t>0</w:t>
      </w:r>
    </w:p>
    <w:p>
      <w:r>
        <w:rPr>
          <w:b w:val="off"/>
        </w:rPr>
        <w:t>0</w:t>
      </w:r>
    </w:p>
    <w:p>
      <w:r>
        <w:rPr>
          <w:b w:val="off"/>
        </w:rPr>
        <w:t>500</w:t>
      </w:r>
    </w:p>
    <w:p>
      <w:r>
        <w:rPr>
          <w:b w:val="off"/>
        </w:rPr>
        <w:t>500</w:t>
      </w:r>
    </w:p>
    <w:p>
      <w:r>
        <w:rPr>
          <w:b w:val="off"/>
        </w:rPr>
        <w:t>0</w:t>
      </w:r>
    </w:p>
    <w:p>
      <w:r>
        <w:rPr>
          <w:b w:val="off"/>
        </w:rPr>
        <w:t>200</w:t>
      </w:r>
    </w:p>
    <w:p>
      <w:r>
        <w:rPr>
          <w:b w:val="off"/>
        </w:rPr>
        <w:t>1</w:t>
      </w:r>
    </w:p>
    <w:p>
      <w:r>
        <w:rPr>
          <w:b w:val="off"/>
        </w:rPr>
        <w:t>1</w:t>
      </w:r>
    </w:p>
    <w:p>
      <w:r>
        <w:rPr>
          <w:b w:val="off"/>
        </w:rPr>
        <w:t>0</w:t>
      </w:r>
    </w:p>
    <w:p>
      <w:r>
        <w:rPr>
          <w:b w:val="off"/>
        </w:rPr>
        <w:t>1</w:t>
      </w:r>
    </w:p>
    <w:p>
      <w:r>
        <w:rPr>
          <w:b w:val="off"/>
        </w:rPr>
        <w:t>在本示例中，一共有四个控制点，管弯曲的时候，其曲率半径均为50mm（注意，起点和终点对应的管半径filletRadius直接填写为0）。管本身的半径为20mm。其实际模型如下图所示：</w:t>
        <w:br/>
        <w:drawing>
          <wp:inline distT="0" distR="0" distB="0" distL="0">
            <wp:extent cx="5238750" cy="2419350"/>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9"/>
                    <a:stretch>
                      <a:fillRect/>
                    </a:stretch>
                  </pic:blipFill>
                  <pic:spPr>
                    <a:xfrm>
                      <a:off x="0" y="0"/>
                      <a:ext cx="5238750" cy="2419350"/>
                    </a:xfrm>
                    <a:prstGeom prst="rect">
                      <a:avLst/>
                    </a:prstGeom>
                  </pic:spPr>
                </pic:pic>
              </a:graphicData>
            </a:graphic>
          </wp:inline>
        </w:drawing>
      </w:r>
    </w:p>
    <w:p>
      <w:pPr>
        <w:pStyle w:val="3"/>
      </w:pPr>
      <w:r>
        <w:t>2 旋转、平移、镜像</w:t>
      </w:r>
    </w:p>
    <w:p>
      <w:pPr>
        <w:pStyle w:val="4"/>
      </w:pPr>
      <w:r>
        <w:t>2.1 旋转 rotate</w:t>
      </w:r>
    </w:p>
    <w:p>
      <w:r>
        <w:rPr>
          <w:b w:val="off"/>
        </w:rPr>
        <w:t>rotate必须作用于某个几何体上，不能单独使用。</w:t>
        <w:br/>
        <w:t>rotate有两种参数装填形式。</w:t>
      </w:r>
    </w:p>
    <w:p>
      <w:r>
        <w:rPr>
          <w:b w:val="on"/>
        </w:rPr>
        <w:t>(1) 1.放入空间矢量Vec3作为旋转轴轴向，再放入角度作为旋转角。</w:t>
      </w:r>
    </w:p>
    <w:p>
      <w:r>
        <w:rPr>
          <w:b w:val="on"/>
        </w:rPr>
        <w:t>(2) 2.直接输入角度，此时默认旋转轴轴向为Z轴正方向。</w:t>
      </w:r>
    </w:p>
    <w:p>
      <w:r>
        <w:rPr>
          <w:b w:val="off"/>
        </w:rPr>
        <w:t>旋转时，符合右手定则。即右手除大拇指外的四指握拳，大拇指向外伸出（点赞姿势）。此时让大拇指指向，与代表旋转轴轴向的空间矢量Vec3，保持一致，这时，四指弯曲的方向即为旋转的正方向。</w:t>
        <w:br/>
        <w:t>举例：俯视图下，如果旋转轴为（0，0，1），即z轴正方向，则此时旋转的正方向为逆时针。此时输入一个角度的正值，则会逆时针旋转；输入负值，则会顺时针旋转。</w:t>
      </w:r>
    </w:p>
    <w:p/>
    <w:p>
      <w:pPr>
        <w:pStyle w:val="5"/>
      </w:pPr>
      <w:r>
        <w:t>示例：</w:t>
      </w:r>
    </w:p>
    <w:p>
      <w:r/>
    </w:p>
    <w:p>
      <w:r>
        <w:rPr>
          <w:b w:val="off"/>
        </w:rPr>
        <w:t xml:space="preserve"> = scale(</w:t>
        <w:t>,</w:t>
        <w:t>,</w:t>
        <w:t xml:space="preserve">) * Cube() </w:t>
        <w:t xml:space="preserve"> = rotate(pi/</w:t>
        <w:t>) * scale(</w:t>
        <w:t>,</w:t>
        <w:t>,</w:t>
        <w:t>) * Cube()</w:t>
      </w:r>
    </w:p>
    <w:p>
      <w:r>
        <w:rPr>
          <w:b w:val="off"/>
        </w:rPr>
        <w:t>testcube</w:t>
      </w:r>
    </w:p>
    <w:p>
      <w:r>
        <w:rPr>
          <w:b w:val="off"/>
        </w:rPr>
        <w:t>500</w:t>
      </w:r>
    </w:p>
    <w:p>
      <w:r>
        <w:rPr>
          <w:b w:val="off"/>
        </w:rPr>
        <w:t>200</w:t>
      </w:r>
    </w:p>
    <w:p>
      <w:r>
        <w:rPr>
          <w:b w:val="off"/>
        </w:rPr>
        <w:t>400</w:t>
      </w:r>
    </w:p>
    <w:p>
      <w:r>
        <w:rPr>
          <w:b w:val="off"/>
        </w:rPr>
        <w:t>rotatecube</w:t>
      </w:r>
    </w:p>
    <w:p>
      <w:r>
        <w:rPr>
          <w:b w:val="off"/>
        </w:rPr>
        <w:t>2</w:t>
      </w:r>
    </w:p>
    <w:p>
      <w:r>
        <w:rPr>
          <w:b w:val="off"/>
        </w:rPr>
        <w:t>500</w:t>
      </w:r>
    </w:p>
    <w:p>
      <w:r>
        <w:rPr>
          <w:b w:val="off"/>
        </w:rPr>
        <w:t>200</w:t>
      </w:r>
    </w:p>
    <w:p>
      <w:r>
        <w:rPr>
          <w:b w:val="off"/>
        </w:rPr>
        <w:t>400</w:t>
      </w:r>
    </w:p>
    <w:p>
      <w:r>
        <w:drawing>
          <wp:inline distT="0" distR="0" distB="0" distL="0">
            <wp:extent cx="5238750" cy="3648075"/>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70"/>
                    <a:stretch>
                      <a:fillRect/>
                    </a:stretch>
                  </pic:blipFill>
                  <pic:spPr>
                    <a:xfrm>
                      <a:off x="0" y="0"/>
                      <a:ext cx="5238750" cy="3648075"/>
                    </a:xfrm>
                    <a:prstGeom prst="rect">
                      <a:avLst/>
                    </a:prstGeom>
                  </pic:spPr>
                </pic:pic>
              </a:graphicData>
            </a:graphic>
          </wp:inline>
        </w:drawing>
      </w:r>
    </w:p>
    <w:p/>
    <w:p>
      <w:pPr>
        <w:pStyle w:val="5"/>
      </w:pPr>
      <w:r>
        <w:t>2.1 绕X、Y、Z轴进行旋转</w:t>
      </w:r>
    </w:p>
    <w:p>
      <w:r>
        <w:rPr>
          <w:b w:val="off"/>
        </w:rPr>
        <w:t>当我们需要将一个几何体绕X、Y或Z轴进行旋转时，我们可以使用</w:t>
        <w:t>rotx(theta)</w:t>
        <w:t>,</w:t>
        <w:t>roty(theta)</w:t>
        <w:t>和</w:t>
        <w:t>rotz(theta)</w:t>
        <w:t>这三个函数。这三个函数所需要状态的数值theta是角度值（弧度制），即如果需要绕X轴正半轴，按照正方向旋转90°时，应当写为</w:t>
        <w:t>rotx(pi/2)</w:t>
      </w:r>
    </w:p>
    <w:p/>
    <w:p>
      <w:pPr>
        <w:pStyle w:val="5"/>
      </w:pPr>
      <w:r>
        <w:t>示例：</w:t>
      </w:r>
    </w:p>
    <w:p>
      <w:r/>
    </w:p>
    <w:p>
      <w:r>
        <w:rPr>
          <w:b w:val="off"/>
        </w:rPr>
        <w:t xml:space="preserve"> = scale(</w:t>
        <w:t>,</w:t>
        <w:t>,</w:t>
        <w:t xml:space="preserve">) * Cube() </w:t>
        <w:t xml:space="preserve"> = rotx(pi/</w:t>
        <w:t>) * scale(</w:t>
        <w:t>,</w:t>
        <w:t>,</w:t>
        <w:t>) * Cube()</w:t>
      </w:r>
    </w:p>
    <w:p>
      <w:r>
        <w:rPr>
          <w:b w:val="off"/>
        </w:rPr>
        <w:t>testcube</w:t>
      </w:r>
    </w:p>
    <w:p>
      <w:r>
        <w:rPr>
          <w:b w:val="off"/>
        </w:rPr>
        <w:t>500</w:t>
      </w:r>
    </w:p>
    <w:p>
      <w:r>
        <w:rPr>
          <w:b w:val="off"/>
        </w:rPr>
        <w:t>200</w:t>
      </w:r>
    </w:p>
    <w:p>
      <w:r>
        <w:rPr>
          <w:b w:val="off"/>
        </w:rPr>
        <w:t>400</w:t>
      </w:r>
    </w:p>
    <w:p>
      <w:r>
        <w:rPr>
          <w:b w:val="off"/>
        </w:rPr>
        <w:t>rotatecube</w:t>
      </w:r>
    </w:p>
    <w:p>
      <w:r>
        <w:rPr>
          <w:b w:val="off"/>
        </w:rPr>
        <w:t>2</w:t>
      </w:r>
    </w:p>
    <w:p>
      <w:r>
        <w:rPr>
          <w:b w:val="off"/>
        </w:rPr>
        <w:t>500</w:t>
      </w:r>
    </w:p>
    <w:p>
      <w:r>
        <w:rPr>
          <w:b w:val="off"/>
        </w:rPr>
        <w:t>200</w:t>
      </w:r>
    </w:p>
    <w:p>
      <w:r>
        <w:rPr>
          <w:b w:val="off"/>
        </w:rPr>
        <w:t>400</w:t>
      </w:r>
    </w:p>
    <w:p>
      <w:pPr>
        <w:pStyle w:val="4"/>
      </w:pPr>
      <w:r>
        <w:t>2.2 平移 translate</w:t>
      </w:r>
    </w:p>
    <w:p>
      <w:r>
        <w:rPr>
          <w:b w:val="off"/>
        </w:rPr>
        <w:t>Translate和rotate一样，必须作用与某个几何体上。</w:t>
      </w:r>
    </w:p>
    <w:p/>
    <w:p>
      <w:pPr>
        <w:pStyle w:val="5"/>
      </w:pPr>
      <w:r>
        <w:t>示例：</w:t>
      </w:r>
    </w:p>
    <w:p>
      <w:r/>
    </w:p>
    <w:p>
      <w:r>
        <w:rPr>
          <w:b w:val="off"/>
        </w:rPr>
        <w:t xml:space="preserve"> = translate(Vec3(</w:t>
        <w:t>,</w:t>
        <w:t>,</w:t>
        <w:t>)) * scale(</w:t>
        <w:t>,</w:t>
        <w:t>,</w:t>
        <w:t xml:space="preserve">) * Cube() </w:t>
        <w:t xml:space="preserve"> = translate(</w:t>
        <w:t>,</w:t>
        <w:t>,</w:t>
        <w:t>) * scale(</w:t>
        <w:t>,</w:t>
        <w:t>,</w:t>
        <w:t xml:space="preserve">) * Cube() </w:t>
        <w:t xml:space="preserve"> = translate(</w:t>
        <w:t>,</w:t>
        <w:t>) * scale(</w:t>
        <w:t>,</w:t>
        <w:t>,</w:t>
        <w:t>) * Cube()</w:t>
      </w:r>
    </w:p>
    <w:p>
      <w:r>
        <w:rPr>
          <w:b w:val="off"/>
        </w:rPr>
        <w:t>testcube</w:t>
      </w:r>
    </w:p>
    <w:p>
      <w:r>
        <w:rPr>
          <w:b w:val="off"/>
        </w:rPr>
        <w:t>100</w:t>
      </w:r>
    </w:p>
    <w:p>
      <w:r>
        <w:rPr>
          <w:b w:val="off"/>
        </w:rPr>
        <w:t>100</w:t>
      </w:r>
    </w:p>
    <w:p>
      <w:r>
        <w:rPr>
          <w:b w:val="off"/>
        </w:rPr>
        <w:t>100</w:t>
      </w:r>
    </w:p>
    <w:p>
      <w:r>
        <w:rPr>
          <w:b w:val="off"/>
        </w:rPr>
        <w:t>500</w:t>
      </w:r>
    </w:p>
    <w:p>
      <w:r>
        <w:rPr>
          <w:b w:val="off"/>
        </w:rPr>
        <w:t>200</w:t>
      </w:r>
    </w:p>
    <w:p>
      <w:r>
        <w:rPr>
          <w:b w:val="off"/>
        </w:rPr>
        <w:t>400</w:t>
      </w:r>
    </w:p>
    <w:p>
      <w:r>
        <w:rPr>
          <w:b w:val="off"/>
        </w:rPr>
        <w:t>testcube</w:t>
      </w:r>
    </w:p>
    <w:p>
      <w:r>
        <w:rPr>
          <w:b w:val="off"/>
        </w:rPr>
        <w:t>100</w:t>
      </w:r>
    </w:p>
    <w:p>
      <w:r>
        <w:rPr>
          <w:b w:val="off"/>
        </w:rPr>
        <w:t>100</w:t>
      </w:r>
    </w:p>
    <w:p>
      <w:r>
        <w:rPr>
          <w:b w:val="off"/>
        </w:rPr>
        <w:t>100</w:t>
      </w:r>
    </w:p>
    <w:p>
      <w:r>
        <w:rPr>
          <w:b w:val="off"/>
        </w:rPr>
        <w:t>500</w:t>
      </w:r>
    </w:p>
    <w:p>
      <w:r>
        <w:rPr>
          <w:b w:val="off"/>
        </w:rPr>
        <w:t>200</w:t>
      </w:r>
    </w:p>
    <w:p>
      <w:r>
        <w:rPr>
          <w:b w:val="off"/>
        </w:rPr>
        <w:t>400</w:t>
      </w:r>
    </w:p>
    <w:p>
      <w:r>
        <w:rPr>
          <w:b w:val="off"/>
        </w:rPr>
        <w:t>testcube</w:t>
      </w:r>
    </w:p>
    <w:p>
      <w:r>
        <w:rPr>
          <w:b w:val="off"/>
        </w:rPr>
        <w:t>100</w:t>
      </w:r>
    </w:p>
    <w:p>
      <w:r>
        <w:rPr>
          <w:b w:val="off"/>
        </w:rPr>
        <w:t>100</w:t>
      </w:r>
    </w:p>
    <w:p>
      <w:r>
        <w:rPr>
          <w:b w:val="off"/>
        </w:rPr>
        <w:t>500</w:t>
      </w:r>
    </w:p>
    <w:p>
      <w:r>
        <w:rPr>
          <w:b w:val="off"/>
        </w:rPr>
        <w:t>200</w:t>
      </w:r>
    </w:p>
    <w:p>
      <w:r>
        <w:rPr>
          <w:b w:val="off"/>
        </w:rPr>
        <w:t>400</w:t>
      </w:r>
    </w:p>
    <w:p>
      <w:r>
        <w:rPr>
          <w:b w:val="off"/>
        </w:rPr>
        <w:t>translate有三种参数装填形式。</w:t>
      </w:r>
    </w:p>
    <w:p>
      <w:r>
        <w:rPr>
          <w:b w:val="on"/>
        </w:rPr>
        <w:t>(1) 1 . 放入空间矢量Vec3作为平移矢量</w:t>
      </w:r>
    </w:p>
    <w:p>
      <w:r>
        <w:rPr>
          <w:b w:val="on"/>
        </w:rPr>
        <w:t>(2) 2. 直接输入三维空间数值，同样可以识别为平移矢量</w:t>
      </w:r>
    </w:p>
    <w:p>
      <w:r>
        <w:rPr>
          <w:b w:val="on"/>
        </w:rPr>
        <w:t>(3) 3. 输入二维空间数值，可以识别为二维的平移矢量，此时被作用的几何体只会在XY平面上进行平移（即只会水平移动）</w:t>
      </w:r>
    </w:p>
    <w:p/>
    <w:p>
      <w:pPr>
        <w:pStyle w:val="5"/>
      </w:pPr>
      <w:r>
        <w:t>简易写法：</w:t>
      </w:r>
    </w:p>
    <w:p>
      <w:r>
        <w:rPr>
          <w:b w:val="off"/>
        </w:rPr>
        <w:t>原本的平移函数为translate，名称较长，在使用新版软件时，可以将translate简写成trans。</w:t>
      </w:r>
    </w:p>
    <w:p>
      <w:r/>
    </w:p>
    <w:p>
      <w:r>
        <w:rPr>
          <w:b w:val="off"/>
        </w:rPr>
        <w:t xml:space="preserve"> = trans (Vec3(</w:t>
        <w:t>,</w:t>
        <w:t>,</w:t>
        <w:t>)) * scale(</w:t>
        <w:t>,</w:t>
        <w:t>,</w:t>
        <w:t xml:space="preserve">) * Cube() </w:t>
        <w:t xml:space="preserve"> = trans (</w:t>
        <w:t>,</w:t>
        <w:t>,</w:t>
        <w:t>) * scale(</w:t>
        <w:t>,</w:t>
        <w:t>,</w:t>
        <w:t xml:space="preserve">) * Cube() </w:t>
        <w:t xml:space="preserve"> = trans (</w:t>
        <w:t>,</w:t>
        <w:t>) * scale(</w:t>
        <w:t>,</w:t>
        <w:t>,</w:t>
        <w:t>) * Cube()</w:t>
      </w:r>
    </w:p>
    <w:p>
      <w:r>
        <w:rPr>
          <w:b w:val="off"/>
        </w:rPr>
        <w:t>testcube</w:t>
      </w:r>
    </w:p>
    <w:p>
      <w:r>
        <w:rPr>
          <w:b w:val="off"/>
        </w:rPr>
        <w:t>100</w:t>
      </w:r>
    </w:p>
    <w:p>
      <w:r>
        <w:rPr>
          <w:b w:val="off"/>
        </w:rPr>
        <w:t>100</w:t>
      </w:r>
    </w:p>
    <w:p>
      <w:r>
        <w:rPr>
          <w:b w:val="off"/>
        </w:rPr>
        <w:t>100</w:t>
      </w:r>
    </w:p>
    <w:p>
      <w:r>
        <w:rPr>
          <w:b w:val="off"/>
        </w:rPr>
        <w:t>500</w:t>
      </w:r>
    </w:p>
    <w:p>
      <w:r>
        <w:rPr>
          <w:b w:val="off"/>
        </w:rPr>
        <w:t>200</w:t>
      </w:r>
    </w:p>
    <w:p>
      <w:r>
        <w:rPr>
          <w:b w:val="off"/>
        </w:rPr>
        <w:t>400</w:t>
      </w:r>
    </w:p>
    <w:p>
      <w:r>
        <w:rPr>
          <w:b w:val="off"/>
        </w:rPr>
        <w:t>testcube</w:t>
      </w:r>
    </w:p>
    <w:p>
      <w:r>
        <w:rPr>
          <w:b w:val="off"/>
        </w:rPr>
        <w:t>100</w:t>
      </w:r>
    </w:p>
    <w:p>
      <w:r>
        <w:rPr>
          <w:b w:val="off"/>
        </w:rPr>
        <w:t>100</w:t>
      </w:r>
    </w:p>
    <w:p>
      <w:r>
        <w:rPr>
          <w:b w:val="off"/>
        </w:rPr>
        <w:t>100</w:t>
      </w:r>
    </w:p>
    <w:p>
      <w:r>
        <w:rPr>
          <w:b w:val="off"/>
        </w:rPr>
        <w:t>500</w:t>
      </w:r>
    </w:p>
    <w:p>
      <w:r>
        <w:rPr>
          <w:b w:val="off"/>
        </w:rPr>
        <w:t>200</w:t>
      </w:r>
    </w:p>
    <w:p>
      <w:r>
        <w:rPr>
          <w:b w:val="off"/>
        </w:rPr>
        <w:t>400</w:t>
      </w:r>
    </w:p>
    <w:p>
      <w:r>
        <w:rPr>
          <w:b w:val="off"/>
        </w:rPr>
        <w:t>testcube</w:t>
      </w:r>
    </w:p>
    <w:p>
      <w:r>
        <w:rPr>
          <w:b w:val="off"/>
        </w:rPr>
        <w:t>100</w:t>
      </w:r>
    </w:p>
    <w:p>
      <w:r>
        <w:rPr>
          <w:b w:val="off"/>
        </w:rPr>
        <w:t>100</w:t>
      </w:r>
    </w:p>
    <w:p>
      <w:r>
        <w:rPr>
          <w:b w:val="off"/>
        </w:rPr>
        <w:t>500</w:t>
      </w:r>
    </w:p>
    <w:p>
      <w:r>
        <w:rPr>
          <w:b w:val="off"/>
        </w:rPr>
        <w:t>200</w:t>
      </w:r>
    </w:p>
    <w:p>
      <w:r>
        <w:rPr>
          <w:b w:val="off"/>
        </w:rPr>
        <w:t>400</w:t>
      </w:r>
    </w:p>
    <w:p>
      <w:pPr>
        <w:pStyle w:val="4"/>
      </w:pPr>
      <w:r>
        <w:t>2.3 镜像 mirror</w:t>
      </w:r>
    </w:p>
    <w:p>
      <w:r>
        <w:rPr>
          <w:b w:val="off"/>
        </w:rPr>
        <w:t>Mirror镜像操作，同上述两种方法一样，需作用于某个几何体上。镜像操作需要一个辅助的镜像平面，所以镜像的输入有所不同。</w:t>
        <w:br/>
        <w:t>镜像平面使用一个坐标系的坐标面来表示，所以镜像函数需要填入两个参数，一是自制临时的镜面坐标系，二是镜面坐标系的坐标平面名称。</w:t>
        <w:br/>
        <w:t>镜面坐标系，是通过平移旋转原坐标系而新建产生。输入对原坐标系的平移或旋转操作，而不后接星号不作用于任意模型，就可表示一个任意镜面坐标系（例：trans(300,0,0) * rotz(pi)表示了原坐标系按z轴旋转180°并沿X轴平移300的镜面坐标系，如图）。</w:t>
        <w:br/>
        <w:drawing>
          <wp:inline distT="0" distR="0" distB="0" distL="0">
            <wp:extent cx="5238750" cy="2514600"/>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71"/>
                    <a:stretch>
                      <a:fillRect/>
                    </a:stretch>
                  </pic:blipFill>
                  <pic:spPr>
                    <a:xfrm>
                      <a:off x="0" y="0"/>
                      <a:ext cx="5238750" cy="2514600"/>
                    </a:xfrm>
                    <a:prstGeom prst="rect">
                      <a:avLst/>
                    </a:prstGeom>
                  </pic:spPr>
                </pic:pic>
              </a:graphicData>
            </a:graphic>
          </wp:inline>
        </w:drawing>
      </w:r>
    </w:p>
    <w:p>
      <w:r>
        <w:rPr>
          <w:b w:val="off"/>
        </w:rPr>
        <w:t>经过此操作而得的一个镜面坐标系的任意一个坐标面，都可以作为镜像平面进行镜像操作。默认以镜面坐标系的YOZ平面进行镜像。可以选取镜面坐标系三个坐标面的任意一个，仅需在Mirror函数内以字符串形式输入所需面的名称即可。（例：’XY’）</w:t>
        <w:br/>
        <w:t>镜面坐标系仅为辅助用，并不显示在窗口。如需显示，可使用函数</w:t>
        <w:t>show_coordinate_system()</w:t>
        <w:t>。该函数可将置入的坐标系可视化，方便建模及理解。需区分，有字母标识且无箭头的是软件显示界面的全局坐标系，无字母有箭头的为可视化的镜面坐标系。红轴为X，绿轴为Y,蓝轴为Z。坐标系显示尺寸可用scale()更改。</w:t>
      </w:r>
    </w:p>
    <w:p/>
    <w:p>
      <w:pPr>
        <w:pStyle w:val="5"/>
      </w:pPr>
      <w:r>
        <w:t>示例：</w:t>
      </w:r>
    </w:p>
    <w:p>
      <w:r/>
    </w:p>
    <w:p>
      <w:r>
        <w:rPr>
          <w:b w:val="off"/>
        </w:rPr>
        <w:t xml:space="preserve">Model = trans(400,0,0) </w:t>
        <w:t xml:space="preserve"> Cube() MirrorModel = mirror(trans(0,0,0) </w:t>
        <w:t xml:space="preserve"> Model show</w:t>
        <w:t xml:space="preserve">system(scale(5) </w:t>
        <w:t xml:space="preserve"> rotz(pi/4))</w:t>
      </w:r>
    </w:p>
    <w:p>
      <w:r>
        <w:rPr>
          <w:b w:val="off"/>
        </w:rPr>
        <w:t>* scale(500,200,400) *</w:t>
      </w:r>
    </w:p>
    <w:p>
      <w:r>
        <w:rPr>
          <w:b w:val="off"/>
        </w:rPr>
        <w:t>* rotz(pi/4)) *</w:t>
      </w:r>
    </w:p>
    <w:p>
      <w:r>
        <w:rPr>
          <w:b w:val="off"/>
        </w:rPr>
        <w:t>_coordinate_</w:t>
      </w:r>
    </w:p>
    <w:p>
      <w:r>
        <w:rPr>
          <w:b w:val="off"/>
        </w:rPr>
        <w:t>* trans(0,0,0) *</w:t>
      </w:r>
    </w:p>
    <w:p>
      <w:r>
        <w:drawing>
          <wp:inline distT="0" distR="0" distB="0" distL="0">
            <wp:extent cx="5238750" cy="4038600"/>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72"/>
                    <a:stretch>
                      <a:fillRect/>
                    </a:stretch>
                  </pic:blipFill>
                  <pic:spPr>
                    <a:xfrm>
                      <a:off x="0" y="0"/>
                      <a:ext cx="5238750" cy="4038600"/>
                    </a:xfrm>
                    <a:prstGeom prst="rect">
                      <a:avLst/>
                    </a:prstGeom>
                  </pic:spPr>
                </pic:pic>
              </a:graphicData>
            </a:graphic>
          </wp:inline>
        </w:drawing>
      </w:r>
    </w:p>
    <w:p/>
    <w:p>
      <w:pPr>
        <w:pStyle w:val="5"/>
      </w:pPr>
      <w:r>
        <w:t>以镜面坐标系XOY平面做镜像示例：</w:t>
      </w:r>
    </w:p>
    <w:p>
      <w:r/>
    </w:p>
    <w:p>
      <w:r>
        <w:rPr>
          <w:b w:val="off"/>
        </w:rPr>
        <w:t xml:space="preserve">Model = trans(400,0,0) </w:t>
        <w:t xml:space="preserve"> Cube() MirrorModel = mirror(trans(0,0,0) </w:t>
        <w:t xml:space="preserve"> Model show</w:t>
        <w:t xml:space="preserve">system(scale(5) </w:t>
        <w:t xml:space="preserve"> rotz(-pi/4))</w:t>
      </w:r>
    </w:p>
    <w:p>
      <w:r>
        <w:rPr>
          <w:b w:val="off"/>
        </w:rPr>
        <w:t>* scale(500,200,400) *</w:t>
      </w:r>
    </w:p>
    <w:p>
      <w:r>
        <w:rPr>
          <w:b w:val="off"/>
        </w:rPr>
        <w:t>* rotz(-pi/4),'XY') *</w:t>
      </w:r>
    </w:p>
    <w:p>
      <w:r>
        <w:rPr>
          <w:b w:val="off"/>
        </w:rPr>
        <w:t>_coordinate_</w:t>
      </w:r>
    </w:p>
    <w:p>
      <w:r>
        <w:rPr>
          <w:b w:val="off"/>
        </w:rPr>
        <w:t>* trans(0,0,0) *</w:t>
      </w:r>
    </w:p>
    <w:p>
      <w:r>
        <w:drawing>
          <wp:inline distT="0" distR="0" distB="0" distL="0">
            <wp:extent cx="5238750" cy="6248400"/>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73"/>
                    <a:stretch>
                      <a:fillRect/>
                    </a:stretch>
                  </pic:blipFill>
                  <pic:spPr>
                    <a:xfrm>
                      <a:off x="0" y="0"/>
                      <a:ext cx="5238750" cy="6248400"/>
                    </a:xfrm>
                    <a:prstGeom prst="rect">
                      <a:avLst/>
                    </a:prstGeom>
                  </pic:spPr>
                </pic:pic>
              </a:graphicData>
            </a:graphic>
          </wp:inline>
        </w:drawing>
      </w:r>
    </w:p>
    <w:p>
      <w:pPr>
        <w:pStyle w:val="4"/>
      </w:pPr>
      <w:r>
        <w:t>2.4 就近原则</w:t>
      </w:r>
    </w:p>
    <w:p>
      <w:r>
        <w:rPr>
          <w:b w:val="off"/>
        </w:rPr>
        <w:t>当旋转和平移同时需要作用在同一个几何体上时，他们的作用效果是有先后顺序的。写代码时，哪个离几何体近，哪个就优先生效。由于几何体放置在当前代码行最右侧，因此最右侧的旋转平移会先生效，最左侧，也就是距离等号最近的旋转平移会最后生效。</w:t>
      </w:r>
    </w:p>
    <w:p/>
    <w:p>
      <w:pPr>
        <w:pStyle w:val="5"/>
      </w:pPr>
      <w:r>
        <w:t>示例：</w:t>
      </w:r>
    </w:p>
    <w:p>
      <w:r/>
    </w:p>
    <w:p>
      <w:r>
        <w:rPr>
          <w:b w:val="off"/>
        </w:rPr>
        <w:t xml:space="preserve"> </w:t>
        <w:t xml:space="preserve"> = rotate(Vec3(</w:t>
        <w:t>,</w:t>
        <w:t>,</w:t>
        <w:t>), pi/</w:t>
        <w:t>) * translate(</w:t>
        <w:t>,</w:t>
        <w:t>) * scale(</w:t>
        <w:t>,</w:t>
        <w:t>,</w:t>
        <w:t xml:space="preserve">) * Cube() </w:t>
        <w:t xml:space="preserve"> </w:t>
        <w:t xml:space="preserve"> = translate(</w:t>
        <w:t>,</w:t>
        <w:t>) * rotate(Vec3(</w:t>
        <w:t>,</w:t>
        <w:t>,</w:t>
        <w:t>), pi/</w:t>
        <w:t>) * scale(</w:t>
        <w:t>,</w:t>
        <w:t>,</w:t>
        <w:t>) * Cube()</w:t>
      </w:r>
    </w:p>
    <w:p>
      <w:r>
        <w:rPr>
          <w:b w:val="off"/>
        </w:rPr>
        <w:t># 先缩放，然后平移，最后旋转</w:t>
      </w:r>
    </w:p>
    <w:p>
      <w:r>
        <w:rPr>
          <w:b w:val="off"/>
        </w:rPr>
        <w:t>cube</w:t>
      </w:r>
    </w:p>
    <w:p>
      <w:r>
        <w:rPr>
          <w:b w:val="off"/>
        </w:rPr>
        <w:t>0</w:t>
      </w:r>
    </w:p>
    <w:p>
      <w:r>
        <w:rPr>
          <w:b w:val="off"/>
        </w:rPr>
        <w:t>0</w:t>
      </w:r>
    </w:p>
    <w:p>
      <w:r>
        <w:rPr>
          <w:b w:val="off"/>
        </w:rPr>
        <w:t>1</w:t>
      </w:r>
    </w:p>
    <w:p>
      <w:r>
        <w:rPr>
          <w:b w:val="off"/>
        </w:rPr>
        <w:t>2</w:t>
      </w:r>
    </w:p>
    <w:p>
      <w:r>
        <w:rPr>
          <w:b w:val="off"/>
        </w:rPr>
        <w:t>100</w:t>
      </w:r>
    </w:p>
    <w:p>
      <w:r>
        <w:rPr>
          <w:b w:val="off"/>
        </w:rPr>
        <w:t>100</w:t>
      </w:r>
    </w:p>
    <w:p>
      <w:r>
        <w:rPr>
          <w:b w:val="off"/>
        </w:rPr>
        <w:t>500</w:t>
      </w:r>
    </w:p>
    <w:p>
      <w:r>
        <w:rPr>
          <w:b w:val="off"/>
        </w:rPr>
        <w:t>200</w:t>
      </w:r>
    </w:p>
    <w:p>
      <w:r>
        <w:rPr>
          <w:b w:val="off"/>
        </w:rPr>
        <w:t>400</w:t>
      </w:r>
    </w:p>
    <w:p>
      <w:r>
        <w:rPr>
          <w:b w:val="off"/>
        </w:rPr>
        <w:t># 先缩放，然后旋转，最后平移</w:t>
      </w:r>
    </w:p>
    <w:p>
      <w:r>
        <w:rPr>
          <w:b w:val="off"/>
        </w:rPr>
        <w:t>cube</w:t>
      </w:r>
    </w:p>
    <w:p>
      <w:r>
        <w:rPr>
          <w:b w:val="off"/>
        </w:rPr>
        <w:t>100</w:t>
      </w:r>
    </w:p>
    <w:p>
      <w:r>
        <w:rPr>
          <w:b w:val="off"/>
        </w:rPr>
        <w:t>100</w:t>
      </w:r>
    </w:p>
    <w:p>
      <w:r>
        <w:rPr>
          <w:b w:val="off"/>
        </w:rPr>
        <w:t>0</w:t>
      </w:r>
    </w:p>
    <w:p>
      <w:r>
        <w:rPr>
          <w:b w:val="off"/>
        </w:rPr>
        <w:t>0</w:t>
      </w:r>
    </w:p>
    <w:p>
      <w:r>
        <w:rPr>
          <w:b w:val="off"/>
        </w:rPr>
        <w:t>1</w:t>
      </w:r>
    </w:p>
    <w:p>
      <w:r>
        <w:rPr>
          <w:b w:val="off"/>
        </w:rPr>
        <w:t>2</w:t>
      </w:r>
    </w:p>
    <w:p>
      <w:r>
        <w:rPr>
          <w:b w:val="off"/>
        </w:rPr>
        <w:t>500</w:t>
      </w:r>
    </w:p>
    <w:p>
      <w:r>
        <w:rPr>
          <w:b w:val="off"/>
        </w:rPr>
        <w:t>200</w:t>
      </w:r>
    </w:p>
    <w:p>
      <w:r>
        <w:rPr>
          <w:b w:val="off"/>
        </w:rPr>
        <w:t>400</w:t>
      </w:r>
    </w:p>
    <w:p>
      <w:r>
        <w:rPr>
          <w:b w:val="off"/>
        </w:rPr>
        <w:t>当缩放遇到旋转平移，请将缩放放到第一步，然后再进行旋转平移。</w:t>
      </w:r>
    </w:p>
    <w:p>
      <w:pPr>
        <w:pStyle w:val="3"/>
      </w:pPr>
      <w:r>
        <w:t>3 线性排布 Linspace</w:t>
      </w:r>
    </w:p>
    <w:p>
      <w:r>
        <w:rPr>
          <w:b w:val="off"/>
        </w:rPr>
        <w:t>函数：</w:t>
        <w:t>Linspace(a,b,n)</w:t>
        <w:br/>
        <w:t>Linspace需要装填三个参数。a、b可以同时为空间矢量，也可以同时为数值。</w:t>
        <w:br/>
        <w:t>当a、b是空间矢量（Vec3）时，表示为空间里线段的起点和终点。</w:t>
        <w:br/>
        <w:t>当a、b是数值（浮点型或整型）时，表示为单位1为半径的圆弧的起点和终点角度值（弧度制）。</w:t>
        <w:br/>
        <w:t>n则表示要将这段直线（或者半径为单位1的圆弧）分成n-1份。因此，会在a、b两点直接生成n个点（含a、b两点）。</w:t>
      </w:r>
    </w:p>
    <w:p/>
    <w:p>
      <w:pPr>
        <w:pStyle w:val="4"/>
      </w:pPr>
      <w:r>
        <w:t>示例：</w:t>
      </w:r>
    </w:p>
    <w:p>
      <w:r/>
    </w:p>
    <w:p>
      <w:r>
        <w:rPr>
          <w:b w:val="off"/>
        </w:rPr>
        <w:t xml:space="preserve"> test_cube = scale(50) * Cube() </w:t>
        <w:t xml:space="preserve"> Test_Array = Array(test_cube) </w:t>
        <w:t xml:space="preserve"> </w:t>
        <w:t xml:space="preserve"> i </w:t>
        <w:t xml:space="preserve"> linspace(Vec3(0,0,0),Vec3(1000,0,0),10): </w:t>
        <w:t xml:space="preserve"> </w:t>
        <w:t xml:space="preserve"> Test_Array.append(translate(i)) </w:t>
      </w:r>
    </w:p>
    <w:p>
      <w:r>
        <w:rPr>
          <w:b w:val="off"/>
        </w:rPr>
        <w:t># 创建立方体</w:t>
      </w:r>
    </w:p>
    <w:p>
      <w:r>
        <w:rPr>
          <w:b w:val="off"/>
        </w:rPr>
        <w:t># 转为Array</w:t>
      </w:r>
    </w:p>
    <w:p>
      <w:r>
        <w:rPr>
          <w:b w:val="off"/>
        </w:rPr>
        <w:t># 线性排布</w:t>
      </w:r>
    </w:p>
    <w:p>
      <w:r>
        <w:rPr>
          <w:b w:val="off"/>
        </w:rPr>
        <w:t>for</w:t>
      </w:r>
    </w:p>
    <w:p>
      <w:r>
        <w:rPr>
          <w:b w:val="off"/>
        </w:rPr>
        <w:t>in</w:t>
      </w:r>
    </w:p>
    <w:p>
      <w:r>
        <w:rPr>
          <w:b w:val="off"/>
        </w:rPr>
        <w:t># 生成11个点</w:t>
      </w:r>
    </w:p>
    <w:p>
      <w:r>
        <w:rPr>
          <w:b w:val="off"/>
        </w:rPr>
        <w:t># 将Test_Array依次平移并添加到这十一个点上，并存于Test_Array中</w:t>
      </w:r>
    </w:p>
    <w:p>
      <w:r>
        <w:drawing>
          <wp:inline distT="0" distR="0" distB="0" distL="0">
            <wp:extent cx="5238750" cy="2628900"/>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74"/>
                    <a:stretch>
                      <a:fillRect/>
                    </a:stretch>
                  </pic:blipFill>
                  <pic:spPr>
                    <a:xfrm>
                      <a:off x="0" y="0"/>
                      <a:ext cx="5238750" cy="2628900"/>
                    </a:xfrm>
                    <a:prstGeom prst="rect">
                      <a:avLst/>
                    </a:prstGeom>
                  </pic:spPr>
                </pic:pic>
              </a:graphicData>
            </a:graphic>
          </wp:inline>
        </w:drawing>
      </w:r>
    </w:p>
    <w:p/>
    <w:p>
      <w:pPr>
        <w:pStyle w:val="4"/>
      </w:pPr>
      <w:r>
        <w:t>示例2：</w:t>
      </w:r>
    </w:p>
    <w:p>
      <w:r/>
    </w:p>
    <w:p>
      <w:r>
        <w:rPr>
          <w:b w:val="off"/>
        </w:rPr>
        <w:t xml:space="preserve"> test_cube = scale(50) * Cube() </w:t>
        <w:t xml:space="preserve"> Test_Array = Array(test_cube) </w:t>
        <w:t xml:space="preserve"> </w:t>
        <w:t xml:space="preserve"> R = 200 for i in linspace(0,pi*2 *11/12,12): </w:t>
        <w:t xml:space="preserve"> </w:t>
        <w:t xml:space="preserve"> </w:t>
        <w:t xml:space="preserve"> Test_Array.append(translate(Vec3(R*cos(i),R*sin(i),0))) </w:t>
      </w:r>
    </w:p>
    <w:p>
      <w:r>
        <w:rPr>
          <w:b w:val="off"/>
        </w:rPr>
        <w:t># 创建立方体</w:t>
      </w:r>
    </w:p>
    <w:p>
      <w:r>
        <w:rPr>
          <w:b w:val="off"/>
        </w:rPr>
        <w:t># 转为Array</w:t>
      </w:r>
    </w:p>
    <w:p>
      <w:r>
        <w:rPr>
          <w:b w:val="off"/>
        </w:rPr>
        <w:t># 线性排布</w:t>
      </w:r>
    </w:p>
    <w:p>
      <w:r>
        <w:rPr>
          <w:b w:val="off"/>
        </w:rPr>
        <w:t># 设置半径</w:t>
      </w:r>
    </w:p>
    <w:p>
      <w:r>
        <w:rPr>
          <w:b w:val="off"/>
        </w:rPr>
        <w:t># 在0到330°之间，生成12个角度值</w:t>
      </w:r>
    </w:p>
    <w:p>
      <w:r>
        <w:rPr>
          <w:b w:val="off"/>
        </w:rPr>
        <w:t># 这里将单位圆生成的12个点转化为了半径为R的圆上的12个点</w:t>
      </w:r>
    </w:p>
    <w:p>
      <w:r>
        <w:rPr>
          <w:b w:val="off"/>
        </w:rPr>
        <w:t># 然后将Test_Array依次平移并添加到这12个点上，并存于Test_Array中。</w:t>
      </w:r>
    </w:p>
    <w:p>
      <w:r>
        <w:rPr>
          <w:b w:val="off"/>
        </w:rPr>
        <w:t># 布置线性排布后的Test_Array</w:t>
      </w:r>
    </w:p>
    <w:p>
      <w:r>
        <w:rPr>
          <w:b w:val="off"/>
        </w:rPr>
        <w:drawing>
          <wp:inline distT="0" distR="0" distB="0" distL="0">
            <wp:extent cx="5238750" cy="4286250"/>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75"/>
                    <a:stretch>
                      <a:fillRect/>
                    </a:stretch>
                  </pic:blipFill>
                  <pic:spPr>
                    <a:xfrm>
                      <a:off x="0" y="0"/>
                      <a:ext cx="5238750" cy="4286250"/>
                    </a:xfrm>
                    <a:prstGeom prst="rect">
                      <a:avLst/>
                    </a:prstGeom>
                  </pic:spPr>
                </pic:pic>
              </a:graphicData>
            </a:graphic>
          </wp:inline>
        </w:drawing>
        <w:br/>
        <w:t>可能有同学会好奇，为什么不是0°到360°上生成12个点、或者是0°到360°上生成13个点，这里可以自行思考并尝试一下，就会发现问题所在啦。</w:t>
      </w:r>
    </w:p>
    <w:p>
      <w:pPr>
        <w:pStyle w:val="3"/>
      </w:pPr>
      <w:r>
        <w:t>4 布尔与组合</w:t>
      </w:r>
    </w:p>
    <w:p>
      <w:r>
        <w:rPr>
          <w:b w:val="off"/>
        </w:rPr>
        <w:t>布尔主要包括两种操作，分别是Fusion（布尔并和布尔减）和Intersection（布尔交），在布尔时，参与布尔的几何体会被抹除原有的颜色信息。因此需要重新设置颜色。</w:t>
      </w:r>
    </w:p>
    <w:p/>
    <w:p>
      <w:pPr>
        <w:pStyle w:val="4"/>
      </w:pPr>
      <w:r>
        <w:t>4.1 布尔并与布尔减</w:t>
      </w:r>
    </w:p>
    <w:p>
      <w:r>
        <w:rPr>
          <w:b w:val="off"/>
        </w:rPr>
        <w:t>在新版的参数化组件中，布尔并与布尔减可以用加号“+”和减号“-”来表示。</w:t>
      </w:r>
    </w:p>
    <w:p>
      <w:r>
        <w:rPr>
          <w:b w:val="on"/>
        </w:rPr>
        <w:t>(1) 布尔并示例：</w:t>
      </w:r>
    </w:p>
    <w:p>
      <w:r/>
    </w:p>
    <w:p>
      <w:r>
        <w:rPr>
          <w:b w:val="off"/>
        </w:rPr>
        <w:t xml:space="preserve"> </w:t>
        <w:t xml:space="preserve"> = translation(</w:t>
        <w:t>,</w:t>
        <w:t>,</w:t>
        <w:t>) * scale(</w:t>
        <w:t>,</w:t>
        <w:t>,</w:t>
        <w:t>) * Cube().color(</w:t>
        <w:t>,</w:t>
        <w:t>,</w:t>
        <w:t>,</w:t>
        <w:t xml:space="preserve">) </w:t>
        <w:t xml:space="preserve"> = translation(</w:t>
        <w:t>,</w:t>
        <w:t>,</w:t>
        <w:t>) * scale(</w:t>
        <w:t>,</w:t>
        <w:t>,</w:t>
        <w:t>) * Cube().color(</w:t>
        <w:t>,</w:t>
        <w:t>,</w:t>
        <w:t>,</w:t>
        <w:t xml:space="preserve">) </w:t>
        <w:t xml:space="preserve"> = testa+testb</w:t>
      </w:r>
    </w:p>
    <w:p>
      <w:r>
        <w:rPr>
          <w:b w:val="off"/>
        </w:rPr>
        <w:t># 融合（布尔并与布尔减）</w:t>
      </w:r>
    </w:p>
    <w:p>
      <w:r>
        <w:rPr>
          <w:b w:val="off"/>
        </w:rPr>
        <w:t>testa</w:t>
      </w:r>
    </w:p>
    <w:p>
      <w:r>
        <w:rPr>
          <w:b w:val="off"/>
        </w:rPr>
        <w:t>100</w:t>
      </w:r>
    </w:p>
    <w:p>
      <w:r>
        <w:rPr>
          <w:b w:val="off"/>
        </w:rPr>
        <w:t>100</w:t>
      </w:r>
    </w:p>
    <w:p>
      <w:r>
        <w:rPr>
          <w:b w:val="off"/>
        </w:rPr>
        <w:t>0</w:t>
      </w:r>
    </w:p>
    <w:p>
      <w:r>
        <w:rPr>
          <w:b w:val="off"/>
        </w:rPr>
        <w:t>1000</w:t>
      </w:r>
    </w:p>
    <w:p>
      <w:r>
        <w:rPr>
          <w:b w:val="off"/>
        </w:rPr>
        <w:t>300</w:t>
      </w:r>
    </w:p>
    <w:p>
      <w:r>
        <w:rPr>
          <w:b w:val="off"/>
        </w:rPr>
        <w:t>500</w:t>
      </w:r>
    </w:p>
    <w:p>
      <w:r>
        <w:rPr>
          <w:b w:val="off"/>
        </w:rPr>
        <w:t>1</w:t>
      </w:r>
    </w:p>
    <w:p>
      <w:r>
        <w:rPr>
          <w:b w:val="off"/>
        </w:rPr>
        <w:t>0</w:t>
      </w:r>
    </w:p>
    <w:p>
      <w:r>
        <w:rPr>
          <w:b w:val="off"/>
        </w:rPr>
        <w:t>0</w:t>
      </w:r>
    </w:p>
    <w:p>
      <w:r>
        <w:rPr>
          <w:b w:val="off"/>
        </w:rPr>
        <w:t>1</w:t>
      </w:r>
    </w:p>
    <w:p>
      <w:r>
        <w:rPr>
          <w:b w:val="off"/>
        </w:rPr>
        <w:t>testb</w:t>
      </w:r>
    </w:p>
    <w:p>
      <w:r>
        <w:rPr>
          <w:b w:val="off"/>
        </w:rPr>
        <w:t>0</w:t>
      </w:r>
    </w:p>
    <w:p>
      <w:r>
        <w:rPr>
          <w:b w:val="off"/>
        </w:rPr>
        <w:t>0</w:t>
      </w:r>
    </w:p>
    <w:p>
      <w:r>
        <w:rPr>
          <w:b w:val="off"/>
        </w:rPr>
        <w:t>0</w:t>
      </w:r>
    </w:p>
    <w:p>
      <w:r>
        <w:rPr>
          <w:b w:val="off"/>
        </w:rPr>
        <w:t>1000</w:t>
      </w:r>
    </w:p>
    <w:p>
      <w:r>
        <w:rPr>
          <w:b w:val="off"/>
        </w:rPr>
        <w:t>300</w:t>
      </w:r>
    </w:p>
    <w:p>
      <w:r>
        <w:rPr>
          <w:b w:val="off"/>
        </w:rPr>
        <w:t>500</w:t>
      </w:r>
    </w:p>
    <w:p>
      <w:r>
        <w:rPr>
          <w:b w:val="off"/>
        </w:rPr>
        <w:t>0</w:t>
      </w:r>
    </w:p>
    <w:p>
      <w:r>
        <w:rPr>
          <w:b w:val="off"/>
        </w:rPr>
        <w:t>1</w:t>
      </w:r>
    </w:p>
    <w:p>
      <w:r>
        <w:rPr>
          <w:b w:val="off"/>
        </w:rPr>
        <w:t>0</w:t>
      </w:r>
    </w:p>
    <w:p>
      <w:r>
        <w:rPr>
          <w:b w:val="off"/>
        </w:rPr>
        <w:t>1</w:t>
      </w:r>
    </w:p>
    <w:p>
      <w:r>
        <w:rPr>
          <w:b w:val="off"/>
        </w:rPr>
        <w:t>testFusion</w:t>
      </w:r>
    </w:p>
    <w:p>
      <w:r>
        <w:drawing>
          <wp:inline distT="0" distR="0" distB="0" distL="0">
            <wp:extent cx="5238750" cy="3619500"/>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6"/>
                    <a:stretch>
                      <a:fillRect/>
                    </a:stretch>
                  </pic:blipFill>
                  <pic:spPr>
                    <a:xfrm>
                      <a:off x="0" y="0"/>
                      <a:ext cx="5238750" cy="3619500"/>
                    </a:xfrm>
                    <a:prstGeom prst="rect">
                      <a:avLst/>
                    </a:prstGeom>
                  </pic:spPr>
                </pic:pic>
              </a:graphicData>
            </a:graphic>
          </wp:inline>
        </w:drawing>
      </w:r>
    </w:p>
    <w:p>
      <w:r>
        <w:rPr>
          <w:b w:val="on"/>
        </w:rPr>
        <w:t>(2) 布尔减示例：</w:t>
      </w:r>
    </w:p>
    <w:p>
      <w:r/>
    </w:p>
    <w:p>
      <w:r>
        <w:rPr>
          <w:b w:val="off"/>
        </w:rPr>
        <w:t xml:space="preserve"> </w:t>
        <w:t xml:space="preserve"> = translation(</w:t>
        <w:t>,</w:t>
        <w:t>,</w:t>
        <w:t>) * scale(</w:t>
        <w:t>,</w:t>
        <w:t>,</w:t>
        <w:t>) * Cube().color(</w:t>
        <w:t>,</w:t>
        <w:t>,</w:t>
        <w:t>,</w:t>
        <w:t xml:space="preserve">) </w:t>
        <w:t xml:space="preserve"> = translation(</w:t>
        <w:t>,</w:t>
        <w:t>,</w:t>
        <w:t>) * scale(</w:t>
        <w:t>,</w:t>
        <w:t>,</w:t>
        <w:t>) * Cube().color(</w:t>
        <w:t>,</w:t>
        <w:t>,</w:t>
        <w:t>,</w:t>
        <w:t xml:space="preserve">) </w:t>
        <w:t xml:space="preserve"> = testa-testb</w:t>
      </w:r>
    </w:p>
    <w:p>
      <w:r>
        <w:rPr>
          <w:b w:val="off"/>
        </w:rPr>
        <w:t># 融合（布尔并与布尔减）</w:t>
      </w:r>
    </w:p>
    <w:p>
      <w:r>
        <w:rPr>
          <w:b w:val="off"/>
        </w:rPr>
        <w:t>testa</w:t>
      </w:r>
    </w:p>
    <w:p>
      <w:r>
        <w:rPr>
          <w:b w:val="off"/>
        </w:rPr>
        <w:t>100</w:t>
      </w:r>
    </w:p>
    <w:p>
      <w:r>
        <w:rPr>
          <w:b w:val="off"/>
        </w:rPr>
        <w:t>100</w:t>
      </w:r>
    </w:p>
    <w:p>
      <w:r>
        <w:rPr>
          <w:b w:val="off"/>
        </w:rPr>
        <w:t>0</w:t>
      </w:r>
    </w:p>
    <w:p>
      <w:r>
        <w:rPr>
          <w:b w:val="off"/>
        </w:rPr>
        <w:t>1000</w:t>
      </w:r>
    </w:p>
    <w:p>
      <w:r>
        <w:rPr>
          <w:b w:val="off"/>
        </w:rPr>
        <w:t>300</w:t>
      </w:r>
    </w:p>
    <w:p>
      <w:r>
        <w:rPr>
          <w:b w:val="off"/>
        </w:rPr>
        <w:t>500</w:t>
      </w:r>
    </w:p>
    <w:p>
      <w:r>
        <w:rPr>
          <w:b w:val="off"/>
        </w:rPr>
        <w:t>1</w:t>
      </w:r>
    </w:p>
    <w:p>
      <w:r>
        <w:rPr>
          <w:b w:val="off"/>
        </w:rPr>
        <w:t>0</w:t>
      </w:r>
    </w:p>
    <w:p>
      <w:r>
        <w:rPr>
          <w:b w:val="off"/>
        </w:rPr>
        <w:t>0</w:t>
      </w:r>
    </w:p>
    <w:p>
      <w:r>
        <w:rPr>
          <w:b w:val="off"/>
        </w:rPr>
        <w:t>1</w:t>
      </w:r>
    </w:p>
    <w:p>
      <w:r>
        <w:rPr>
          <w:b w:val="off"/>
        </w:rPr>
        <w:t>testb</w:t>
      </w:r>
    </w:p>
    <w:p>
      <w:r>
        <w:rPr>
          <w:b w:val="off"/>
        </w:rPr>
        <w:t>0</w:t>
      </w:r>
    </w:p>
    <w:p>
      <w:r>
        <w:rPr>
          <w:b w:val="off"/>
        </w:rPr>
        <w:t>0</w:t>
      </w:r>
    </w:p>
    <w:p>
      <w:r>
        <w:rPr>
          <w:b w:val="off"/>
        </w:rPr>
        <w:t>0</w:t>
      </w:r>
    </w:p>
    <w:p>
      <w:r>
        <w:rPr>
          <w:b w:val="off"/>
        </w:rPr>
        <w:t>1000</w:t>
      </w:r>
    </w:p>
    <w:p>
      <w:r>
        <w:rPr>
          <w:b w:val="off"/>
        </w:rPr>
        <w:t>300</w:t>
      </w:r>
    </w:p>
    <w:p>
      <w:r>
        <w:rPr>
          <w:b w:val="off"/>
        </w:rPr>
        <w:t>500</w:t>
      </w:r>
    </w:p>
    <w:p>
      <w:r>
        <w:rPr>
          <w:b w:val="off"/>
        </w:rPr>
        <w:t>0</w:t>
      </w:r>
    </w:p>
    <w:p>
      <w:r>
        <w:rPr>
          <w:b w:val="off"/>
        </w:rPr>
        <w:t>1</w:t>
      </w:r>
    </w:p>
    <w:p>
      <w:r>
        <w:rPr>
          <w:b w:val="off"/>
        </w:rPr>
        <w:t>0</w:t>
      </w:r>
    </w:p>
    <w:p>
      <w:r>
        <w:rPr>
          <w:b w:val="off"/>
        </w:rPr>
        <w:t>1</w:t>
      </w:r>
    </w:p>
    <w:p>
      <w:r>
        <w:rPr>
          <w:b w:val="off"/>
        </w:rPr>
        <w:t>testFusion</w:t>
      </w:r>
    </w:p>
    <w:p>
      <w:r>
        <w:drawing>
          <wp:inline distT="0" distR="0" distB="0" distL="0">
            <wp:extent cx="5238750" cy="3800475"/>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7"/>
                    <a:stretch>
                      <a:fillRect/>
                    </a:stretch>
                  </pic:blipFill>
                  <pic:spPr>
                    <a:xfrm>
                      <a:off x="0" y="0"/>
                      <a:ext cx="5238750" cy="3800475"/>
                    </a:xfrm>
                    <a:prstGeom prst="rect">
                      <a:avLst/>
                    </a:prstGeom>
                  </pic:spPr>
                </pic:pic>
              </a:graphicData>
            </a:graphic>
          </wp:inline>
        </w:drawing>
      </w:r>
    </w:p>
    <w:p/>
    <w:p>
      <w:pPr>
        <w:pStyle w:val="4"/>
      </w:pPr>
      <w:r>
        <w:t>4.2 布尔交</w:t>
      </w:r>
    </w:p>
    <w:p>
      <w:r>
        <w:rPr>
          <w:b w:val="off"/>
        </w:rPr>
        <w:t>函数：</w:t>
        <w:t>Intersect</w:t>
        <w:br/>
        <w:t>Intersect中可以装填多个几何体，最终生成所有几何体的“交集”。</w:t>
      </w:r>
    </w:p>
    <w:p>
      <w:r/>
    </w:p>
    <w:p>
      <w:r>
        <w:rPr>
          <w:b w:val="off"/>
        </w:rPr>
        <w:t xml:space="preserve"> = translation(</w:t>
        <w:t>,</w:t>
        <w:t>,</w:t>
        <w:t>) * scale(</w:t>
        <w:t>,</w:t>
        <w:t>,</w:t>
        <w:t>) * Cube().color(</w:t>
        <w:t>,</w:t>
        <w:t>,</w:t>
        <w:t>,</w:t>
        <w:t xml:space="preserve">) </w:t>
        <w:t xml:space="preserve"> = translation(</w:t>
        <w:t>,</w:t>
        <w:t>,</w:t>
        <w:t>) * scale(</w:t>
        <w:t>,</w:t>
        <w:t>,</w:t>
        <w:t>) * Cube().color(</w:t>
        <w:t>,</w:t>
        <w:t>,</w:t>
        <w:t>,</w:t>
        <w:t xml:space="preserve">) </w:t>
        <w:t xml:space="preserve"> = Intersect(testa,testb)</w:t>
      </w:r>
    </w:p>
    <w:p>
      <w:r>
        <w:rPr>
          <w:b w:val="off"/>
        </w:rPr>
        <w:t>testa</w:t>
      </w:r>
    </w:p>
    <w:p>
      <w:r>
        <w:rPr>
          <w:b w:val="off"/>
        </w:rPr>
        <w:t>100</w:t>
      </w:r>
    </w:p>
    <w:p>
      <w:r>
        <w:rPr>
          <w:b w:val="off"/>
        </w:rPr>
        <w:t>100</w:t>
      </w:r>
    </w:p>
    <w:p>
      <w:r>
        <w:rPr>
          <w:b w:val="off"/>
        </w:rPr>
        <w:t>0</w:t>
      </w:r>
    </w:p>
    <w:p>
      <w:r>
        <w:rPr>
          <w:b w:val="off"/>
        </w:rPr>
        <w:t>1000</w:t>
      </w:r>
    </w:p>
    <w:p>
      <w:r>
        <w:rPr>
          <w:b w:val="off"/>
        </w:rPr>
        <w:t>300</w:t>
      </w:r>
    </w:p>
    <w:p>
      <w:r>
        <w:rPr>
          <w:b w:val="off"/>
        </w:rPr>
        <w:t>500</w:t>
      </w:r>
    </w:p>
    <w:p>
      <w:r>
        <w:rPr>
          <w:b w:val="off"/>
        </w:rPr>
        <w:t>1</w:t>
      </w:r>
    </w:p>
    <w:p>
      <w:r>
        <w:rPr>
          <w:b w:val="off"/>
        </w:rPr>
        <w:t>0</w:t>
      </w:r>
    </w:p>
    <w:p>
      <w:r>
        <w:rPr>
          <w:b w:val="off"/>
        </w:rPr>
        <w:t>0</w:t>
      </w:r>
    </w:p>
    <w:p>
      <w:r>
        <w:rPr>
          <w:b w:val="off"/>
        </w:rPr>
        <w:t>1</w:t>
      </w:r>
    </w:p>
    <w:p>
      <w:r>
        <w:rPr>
          <w:b w:val="off"/>
        </w:rPr>
        <w:t>testb</w:t>
      </w:r>
    </w:p>
    <w:p>
      <w:r>
        <w:rPr>
          <w:b w:val="off"/>
        </w:rPr>
        <w:t>0</w:t>
      </w:r>
    </w:p>
    <w:p>
      <w:r>
        <w:rPr>
          <w:b w:val="off"/>
        </w:rPr>
        <w:t>0</w:t>
      </w:r>
    </w:p>
    <w:p>
      <w:r>
        <w:rPr>
          <w:b w:val="off"/>
        </w:rPr>
        <w:t>0</w:t>
      </w:r>
    </w:p>
    <w:p>
      <w:r>
        <w:rPr>
          <w:b w:val="off"/>
        </w:rPr>
        <w:t>1000</w:t>
      </w:r>
    </w:p>
    <w:p>
      <w:r>
        <w:rPr>
          <w:b w:val="off"/>
        </w:rPr>
        <w:t>300</w:t>
      </w:r>
    </w:p>
    <w:p>
      <w:r>
        <w:rPr>
          <w:b w:val="off"/>
        </w:rPr>
        <w:t>500</w:t>
      </w:r>
    </w:p>
    <w:p>
      <w:r>
        <w:rPr>
          <w:b w:val="off"/>
        </w:rPr>
        <w:t>0</w:t>
      </w:r>
    </w:p>
    <w:p>
      <w:r>
        <w:rPr>
          <w:b w:val="off"/>
        </w:rPr>
        <w:t>1</w:t>
      </w:r>
    </w:p>
    <w:p>
      <w:r>
        <w:rPr>
          <w:b w:val="off"/>
        </w:rPr>
        <w:t>0</w:t>
      </w:r>
    </w:p>
    <w:p>
      <w:r>
        <w:rPr>
          <w:b w:val="off"/>
        </w:rPr>
        <w:t>1</w:t>
      </w:r>
    </w:p>
    <w:p>
      <w:r>
        <w:rPr>
          <w:b w:val="off"/>
        </w:rPr>
        <w:t>testFusion</w:t>
      </w:r>
    </w:p>
    <w:p>
      <w:r>
        <w:drawing>
          <wp:inline distT="0" distR="0" distB="0" distL="0">
            <wp:extent cx="5238750" cy="3676650"/>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8"/>
                    <a:stretch>
                      <a:fillRect/>
                    </a:stretch>
                  </pic:blipFill>
                  <pic:spPr>
                    <a:xfrm>
                      <a:off x="0" y="0"/>
                      <a:ext cx="5238750" cy="3676650"/>
                    </a:xfrm>
                    <a:prstGeom prst="rect">
                      <a:avLst/>
                    </a:prstGeom>
                  </pic:spPr>
                </pic:pic>
              </a:graphicData>
            </a:graphic>
          </wp:inline>
        </w:drawing>
      </w:r>
    </w:p>
    <w:p/>
    <w:p>
      <w:pPr>
        <w:pStyle w:val="4"/>
      </w:pPr>
      <w:r>
        <w:t>4.3 组合 Combine</w:t>
      </w:r>
    </w:p>
    <w:p>
      <w:r>
        <w:rPr>
          <w:b w:val="off"/>
        </w:rPr>
        <w:t>组合不同于布尔，组合时并不会将两个几何体重叠的部分进行处理，同时，颜色信息也不会被抹除。如果对组合后的模型赋予颜色，那combine中的所有几何体都会变为该颜色。</w:t>
      </w:r>
    </w:p>
    <w:p>
      <w:r>
        <w:rPr>
          <w:b w:val="on"/>
        </w:rPr>
        <w:t>(3) 示例：</w:t>
      </w:r>
    </w:p>
    <w:p>
      <w:r/>
    </w:p>
    <w:p>
      <w:r>
        <w:rPr>
          <w:b w:val="off"/>
        </w:rPr>
        <w:t xml:space="preserve"> = translation(</w:t>
        <w:t>,</w:t>
        <w:t>,</w:t>
        <w:t>) * scale(</w:t>
        <w:t>,</w:t>
        <w:t>,</w:t>
        <w:t>) * Cube().color(</w:t>
        <w:t>,</w:t>
        <w:t>,</w:t>
        <w:t>,</w:t>
        <w:t xml:space="preserve">) </w:t>
        <w:t xml:space="preserve"> = translation(</w:t>
        <w:t>,</w:t>
        <w:t>,</w:t>
        <w:t>) * scale(</w:t>
        <w:t>,</w:t>
        <w:t>,</w:t>
        <w:t>) * Cube().color(</w:t>
        <w:t>,</w:t>
        <w:t>,</w:t>
        <w:t>,</w:t>
        <w:t xml:space="preserve">) </w:t>
        <w:t xml:space="preserve"> = combine(testa,testb)</w:t>
      </w:r>
    </w:p>
    <w:p>
      <w:r>
        <w:rPr>
          <w:b w:val="off"/>
        </w:rPr>
        <w:t>testa</w:t>
      </w:r>
    </w:p>
    <w:p>
      <w:r>
        <w:rPr>
          <w:b w:val="off"/>
        </w:rPr>
        <w:t>100</w:t>
      </w:r>
    </w:p>
    <w:p>
      <w:r>
        <w:rPr>
          <w:b w:val="off"/>
        </w:rPr>
        <w:t>100</w:t>
      </w:r>
    </w:p>
    <w:p>
      <w:r>
        <w:rPr>
          <w:b w:val="off"/>
        </w:rPr>
        <w:t>0</w:t>
      </w:r>
    </w:p>
    <w:p>
      <w:r>
        <w:rPr>
          <w:b w:val="off"/>
        </w:rPr>
        <w:t>1000</w:t>
      </w:r>
    </w:p>
    <w:p>
      <w:r>
        <w:rPr>
          <w:b w:val="off"/>
        </w:rPr>
        <w:t>300</w:t>
      </w:r>
    </w:p>
    <w:p>
      <w:r>
        <w:rPr>
          <w:b w:val="off"/>
        </w:rPr>
        <w:t>500</w:t>
      </w:r>
    </w:p>
    <w:p>
      <w:r>
        <w:rPr>
          <w:b w:val="off"/>
        </w:rPr>
        <w:t>1</w:t>
      </w:r>
    </w:p>
    <w:p>
      <w:r>
        <w:rPr>
          <w:b w:val="off"/>
        </w:rPr>
        <w:t>0</w:t>
      </w:r>
    </w:p>
    <w:p>
      <w:r>
        <w:rPr>
          <w:b w:val="off"/>
        </w:rPr>
        <w:t>0</w:t>
      </w:r>
    </w:p>
    <w:p>
      <w:r>
        <w:rPr>
          <w:b w:val="off"/>
        </w:rPr>
        <w:t>1</w:t>
      </w:r>
    </w:p>
    <w:p>
      <w:r>
        <w:rPr>
          <w:b w:val="off"/>
        </w:rPr>
        <w:t>testb</w:t>
      </w:r>
    </w:p>
    <w:p>
      <w:r>
        <w:rPr>
          <w:b w:val="off"/>
        </w:rPr>
        <w:t>0</w:t>
      </w:r>
    </w:p>
    <w:p>
      <w:r>
        <w:rPr>
          <w:b w:val="off"/>
        </w:rPr>
        <w:t>0</w:t>
      </w:r>
    </w:p>
    <w:p>
      <w:r>
        <w:rPr>
          <w:b w:val="off"/>
        </w:rPr>
        <w:t>0</w:t>
      </w:r>
    </w:p>
    <w:p>
      <w:r>
        <w:rPr>
          <w:b w:val="off"/>
        </w:rPr>
        <w:t>1000</w:t>
      </w:r>
    </w:p>
    <w:p>
      <w:r>
        <w:rPr>
          <w:b w:val="off"/>
        </w:rPr>
        <w:t>300</w:t>
      </w:r>
    </w:p>
    <w:p>
      <w:r>
        <w:rPr>
          <w:b w:val="off"/>
        </w:rPr>
        <w:t>500</w:t>
      </w:r>
    </w:p>
    <w:p>
      <w:r>
        <w:rPr>
          <w:b w:val="off"/>
        </w:rPr>
        <w:t>0</w:t>
      </w:r>
    </w:p>
    <w:p>
      <w:r>
        <w:rPr>
          <w:b w:val="off"/>
        </w:rPr>
        <w:t>1</w:t>
      </w:r>
    </w:p>
    <w:p>
      <w:r>
        <w:rPr>
          <w:b w:val="off"/>
        </w:rPr>
        <w:t>0</w:t>
      </w:r>
    </w:p>
    <w:p>
      <w:r>
        <w:rPr>
          <w:b w:val="off"/>
        </w:rPr>
        <w:t>1</w:t>
      </w:r>
    </w:p>
    <w:p>
      <w:r>
        <w:rPr>
          <w:b w:val="off"/>
        </w:rPr>
        <w:t>TestCombine</w:t>
      </w:r>
    </w:p>
    <w:p>
      <w:r>
        <w:drawing>
          <wp:inline distT="0" distR="0" distB="0" distL="0">
            <wp:extent cx="5238750" cy="339090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9"/>
                    <a:stretch>
                      <a:fillRect/>
                    </a:stretch>
                  </pic:blipFill>
                  <pic:spPr>
                    <a:xfrm>
                      <a:off x="0" y="0"/>
                      <a:ext cx="5238750" cy="3390900"/>
                    </a:xfrm>
                    <a:prstGeom prst="rect">
                      <a:avLst/>
                    </a:prstGeom>
                  </pic:spPr>
                </pic:pic>
              </a:graphicData>
            </a:graphic>
          </wp:inline>
        </w:drawing>
      </w:r>
    </w:p>
    <w:p>
      <w:pPr>
        <w:pStyle w:val="3"/>
      </w:pPr>
      <w:r>
        <w:t>5 文字</w:t>
      </w:r>
    </w:p>
    <w:p/>
    <w:p>
      <w:pPr>
        <w:pStyle w:val="4"/>
      </w:pPr>
      <w:r>
        <w:t>5.1 二维文字 Text</w:t>
      </w:r>
    </w:p>
    <w:p>
      <w:r>
        <w:rPr>
          <w:b w:val="off"/>
        </w:rPr>
        <w:t>Text函数，包括文字内容、文字宽度、文字高度三个参数</w:t>
        <w:br/>
        <w:t>其形式为</w:t>
        <w:t>Text('输入文字内容', 10,10)</w:t>
        <w:t>，其中，文字内容需要以字符串的形式输入，即文字前后要用英文单引号引起来。</w:t>
      </w:r>
    </w:p>
    <w:p>
      <w:r>
        <w:rPr>
          <w:b w:val="on"/>
        </w:rPr>
        <w:t>(1) 示例：</w:t>
      </w:r>
    </w:p>
    <w:p>
      <w:r/>
    </w:p>
    <w:p>
      <w:r>
        <w:rPr>
          <w:b w:val="off"/>
        </w:rPr>
        <w:t xml:space="preserve"> = Text(</w:t>
        <w:t xml:space="preserve">, </w:t>
        <w:t>,</w:t>
        <w:t>).color(</w:t>
        <w:t>/</w:t>
        <w:t>,</w:t>
        <w:t>/</w:t>
        <w:t>,</w:t>
        <w:t>/</w:t>
        <w:t>,</w:t>
        <w:t xml:space="preserve">) </w:t>
        <w:t xml:space="preserve"> = translate(Vec3(-</w:t>
        <w:t>,-</w:t>
        <w:t>,-</w:t>
        <w:t>)) * scale(</w:t>
        <w:t>,</w:t>
        <w:t>,-</w:t>
        <w:t>) * Cube().color(</w:t>
        <w:t>/</w:t>
        <w:t>,</w:t>
        <w:t>/</w:t>
        <w:t>,</w:t>
        <w:t>/</w:t>
        <w:t>,</w:t>
        <w:t xml:space="preserve">) </w:t>
        <w:t xml:space="preserve"> = combine(texttest,cubetest)</w:t>
      </w:r>
    </w:p>
    <w:p>
      <w:r>
        <w:rPr>
          <w:b w:val="off"/>
        </w:rPr>
        <w:t>texttest</w:t>
      </w:r>
    </w:p>
    <w:p>
      <w:r>
        <w:rPr>
          <w:b w:val="off"/>
        </w:rPr>
        <w:t>'参数化组件'</w:t>
      </w:r>
    </w:p>
    <w:p>
      <w:r>
        <w:rPr>
          <w:b w:val="off"/>
        </w:rPr>
        <w:t>10</w:t>
      </w:r>
    </w:p>
    <w:p>
      <w:r>
        <w:rPr>
          <w:b w:val="off"/>
        </w:rPr>
        <w:t>10</w:t>
      </w:r>
    </w:p>
    <w:p>
      <w:r>
        <w:rPr>
          <w:b w:val="off"/>
        </w:rPr>
        <w:t>255</w:t>
      </w:r>
    </w:p>
    <w:p>
      <w:r>
        <w:rPr>
          <w:b w:val="off"/>
        </w:rPr>
        <w:t>255</w:t>
      </w:r>
    </w:p>
    <w:p>
      <w:r>
        <w:rPr>
          <w:b w:val="off"/>
        </w:rPr>
        <w:t>255</w:t>
      </w:r>
    </w:p>
    <w:p>
      <w:r>
        <w:rPr>
          <w:b w:val="off"/>
        </w:rPr>
        <w:t>255</w:t>
      </w:r>
    </w:p>
    <w:p>
      <w:r>
        <w:rPr>
          <w:b w:val="off"/>
        </w:rPr>
        <w:t>255</w:t>
      </w:r>
    </w:p>
    <w:p>
      <w:r>
        <w:rPr>
          <w:b w:val="off"/>
        </w:rPr>
        <w:t>255</w:t>
      </w:r>
    </w:p>
    <w:p>
      <w:r>
        <w:rPr>
          <w:b w:val="off"/>
        </w:rPr>
        <w:t>1</w:t>
      </w:r>
    </w:p>
    <w:p>
      <w:r>
        <w:rPr>
          <w:b w:val="off"/>
        </w:rPr>
        <w:t>cubetest</w:t>
      </w:r>
    </w:p>
    <w:p>
      <w:r>
        <w:rPr>
          <w:b w:val="off"/>
        </w:rPr>
        <w:t>35</w:t>
      </w:r>
    </w:p>
    <w:p>
      <w:r>
        <w:rPr>
          <w:b w:val="off"/>
        </w:rPr>
        <w:t>75</w:t>
      </w:r>
    </w:p>
    <w:p>
      <w:r>
        <w:rPr>
          <w:b w:val="off"/>
        </w:rPr>
        <w:t>1</w:t>
      </w:r>
    </w:p>
    <w:p>
      <w:r>
        <w:rPr>
          <w:b w:val="off"/>
        </w:rPr>
        <w:t>150</w:t>
      </w:r>
    </w:p>
    <w:p>
      <w:r>
        <w:rPr>
          <w:b w:val="off"/>
        </w:rPr>
        <w:t>150</w:t>
      </w:r>
    </w:p>
    <w:p>
      <w:r>
        <w:rPr>
          <w:b w:val="off"/>
        </w:rPr>
        <w:t>1</w:t>
      </w:r>
    </w:p>
    <w:p>
      <w:r>
        <w:rPr>
          <w:b w:val="off"/>
        </w:rPr>
        <w:t>255</w:t>
      </w:r>
    </w:p>
    <w:p>
      <w:r>
        <w:rPr>
          <w:b w:val="off"/>
        </w:rPr>
        <w:t>255</w:t>
      </w:r>
    </w:p>
    <w:p>
      <w:r>
        <w:rPr>
          <w:b w:val="off"/>
        </w:rPr>
        <w:t>0</w:t>
      </w:r>
    </w:p>
    <w:p>
      <w:r>
        <w:rPr>
          <w:b w:val="off"/>
        </w:rPr>
        <w:t>255</w:t>
      </w:r>
    </w:p>
    <w:p>
      <w:r>
        <w:rPr>
          <w:b w:val="off"/>
        </w:rPr>
        <w:t>5</w:t>
      </w:r>
    </w:p>
    <w:p>
      <w:r>
        <w:rPr>
          <w:b w:val="off"/>
        </w:rPr>
        <w:t>255</w:t>
      </w:r>
    </w:p>
    <w:p>
      <w:r>
        <w:rPr>
          <w:b w:val="off"/>
        </w:rPr>
        <w:t>1</w:t>
      </w:r>
    </w:p>
    <w:p>
      <w:r>
        <w:rPr>
          <w:b w:val="off"/>
        </w:rPr>
        <w:t>test</w:t>
      </w:r>
    </w:p>
    <w:p>
      <w:r>
        <w:drawing>
          <wp:inline distT="0" distR="0" distB="0" distL="0">
            <wp:extent cx="5238750" cy="3752850"/>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80"/>
                    <a:stretch>
                      <a:fillRect/>
                    </a:stretch>
                  </pic:blipFill>
                  <pic:spPr>
                    <a:xfrm>
                      <a:off x="0" y="0"/>
                      <a:ext cx="5238750" cy="3752850"/>
                    </a:xfrm>
                    <a:prstGeom prst="rect">
                      <a:avLst/>
                    </a:prstGeom>
                  </pic:spPr>
                </pic:pic>
              </a:graphicData>
            </a:graphic>
          </wp:inline>
        </w:drawing>
      </w:r>
    </w:p>
    <w:p/>
    <w:p>
      <w:pPr>
        <w:pStyle w:val="4"/>
      </w:pPr>
      <w:r>
        <w:t>5.2 三维文字 TextSweep</w:t>
      </w:r>
    </w:p>
    <w:p>
      <w:r>
        <w:rPr>
          <w:b w:val="off"/>
        </w:rPr>
        <w:t>三维文字实际上是对文字Text和扫掠体Sweep两者的结合使用，将文字视作截面并传入扫掠体Sweep中，进而形成三维文字。</w:t>
      </w:r>
    </w:p>
    <w:p>
      <w:r>
        <w:rPr>
          <w:b w:val="on"/>
        </w:rPr>
        <w:t>(2) 示例：</w:t>
      </w:r>
    </w:p>
    <w:p>
      <w:r/>
    </w:p>
    <w:p>
      <w:r>
        <w:rPr>
          <w:b w:val="off"/>
        </w:rPr>
        <w:t xml:space="preserve"> = Text(</w:t>
        <w:t>,</w:t>
        <w:t>,</w:t>
        <w:t xml:space="preserve">) </w:t>
        <w:t xml:space="preserve"> = </w:t>
        <w:t xml:space="preserve"> </w:t>
        <w:t xml:space="preserve"> = Line(Vec3(</w:t>
        <w:t>,</w:t>
        <w:t>,</w:t>
        <w:t>), Vec3(</w:t>
        <w:t>,</w:t>
        <w:t xml:space="preserve">,TextHight)) </w:t>
        <w:t xml:space="preserve"> = Sweep(text,TextHightLine).color(</w:t>
        <w:t>,</w:t>
        <w:t>,</w:t>
        <w:t>,</w:t>
        <w:t>)</w:t>
      </w:r>
    </w:p>
    <w:p>
      <w:r>
        <w:rPr>
          <w:b w:val="off"/>
        </w:rPr>
        <w:t>text</w:t>
      </w:r>
    </w:p>
    <w:p>
      <w:r>
        <w:rPr>
          <w:b w:val="off"/>
        </w:rPr>
        <w:t>'参数化组件2.0'</w:t>
      </w:r>
    </w:p>
    <w:p>
      <w:r>
        <w:rPr>
          <w:b w:val="off"/>
        </w:rPr>
        <w:t>100</w:t>
      </w:r>
    </w:p>
    <w:p>
      <w:r>
        <w:rPr>
          <w:b w:val="off"/>
        </w:rPr>
        <w:t>100</w:t>
      </w:r>
    </w:p>
    <w:p>
      <w:r>
        <w:rPr>
          <w:b w:val="off"/>
        </w:rPr>
        <w:t>TextHight</w:t>
      </w:r>
    </w:p>
    <w:p>
      <w:r>
        <w:rPr>
          <w:b w:val="off"/>
        </w:rPr>
        <w:t>20</w:t>
      </w:r>
    </w:p>
    <w:p>
      <w:r>
        <w:rPr>
          <w:b w:val="off"/>
        </w:rPr>
        <w:t>TextHightLine</w:t>
      </w:r>
    </w:p>
    <w:p>
      <w:r>
        <w:rPr>
          <w:b w:val="off"/>
        </w:rPr>
        <w:t>0</w:t>
      </w:r>
    </w:p>
    <w:p>
      <w:r>
        <w:rPr>
          <w:b w:val="off"/>
        </w:rPr>
        <w:t>0</w:t>
      </w:r>
    </w:p>
    <w:p>
      <w:r>
        <w:rPr>
          <w:b w:val="off"/>
        </w:rPr>
        <w:t>0</w:t>
      </w:r>
    </w:p>
    <w:p>
      <w:r>
        <w:rPr>
          <w:b w:val="off"/>
        </w:rPr>
        <w:t>0</w:t>
      </w:r>
    </w:p>
    <w:p>
      <w:r>
        <w:rPr>
          <w:b w:val="off"/>
        </w:rPr>
        <w:t>0</w:t>
      </w:r>
    </w:p>
    <w:p>
      <w:r>
        <w:rPr>
          <w:b w:val="off"/>
        </w:rPr>
        <w:t>ThreeDText</w:t>
      </w:r>
    </w:p>
    <w:p>
      <w:r>
        <w:rPr>
          <w:b w:val="off"/>
        </w:rPr>
        <w:t>0</w:t>
      </w:r>
    </w:p>
    <w:p>
      <w:r>
        <w:rPr>
          <w:b w:val="off"/>
        </w:rPr>
        <w:t>0</w:t>
      </w:r>
    </w:p>
    <w:p>
      <w:r>
        <w:rPr>
          <w:b w:val="off"/>
        </w:rPr>
        <w:t>1</w:t>
      </w:r>
    </w:p>
    <w:p>
      <w:r>
        <w:rPr>
          <w:b w:val="off"/>
        </w:rPr>
        <w:t>1</w:t>
      </w:r>
    </w:p>
    <w:p>
      <w:r>
        <w:drawing>
          <wp:inline distT="0" distR="0" distB="0" distL="0">
            <wp:extent cx="5238750" cy="2305050"/>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81"/>
                    <a:stretch>
                      <a:fillRect/>
                    </a:stretch>
                  </pic:blipFill>
                  <pic:spPr>
                    <a:xfrm>
                      <a:off x="0" y="0"/>
                      <a:ext cx="5238750" cy="2305050"/>
                    </a:xfrm>
                    <a:prstGeom prst="rect">
                      <a:avLst/>
                    </a:prstGeom>
                  </pic:spPr>
                </pic:pic>
              </a:graphicData>
            </a:graphic>
          </wp:inline>
        </w:drawing>
      </w:r>
    </w:p>
    <w:p>
      <w:pPr>
        <w:pStyle w:val="3"/>
      </w:pPr>
      <w:r>
        <w:t>6 贴图</w:t>
      </w:r>
    </w:p>
    <w:p>
      <w:r>
        <w:rPr>
          <w:b w:val="off"/>
        </w:rPr>
        <w:t>下述代码讲述如何用代码进行贴图</w:t>
      </w:r>
    </w:p>
    <w:p>
      <w:r/>
    </w:p>
    <w:p>
      <w:r>
        <w:rPr>
          <w:b w:val="off"/>
        </w:rPr>
        <w:t xml:space="preserve">from pyp3d import * </w:t>
        <w:t xml:space="preserve"> </w:t>
        <w:t xml:space="preserve"> </w:t>
        <w:t xml:space="preserve"> </w:t>
        <w:t>: Component.__init_</w:t>
        <w:t>(</w:t>
        <w:t xml:space="preserve">) </w:t>
        <w:t>[</w:t>
        <w:t>] = Attr(</w:t>
        <w:t>, obvious = True, combo = [</w:t>
        <w:t>,</w:t>
        <w:t>,</w:t>
        <w:t>,</w:t>
        <w:t>,</w:t>
        <w:t xml:space="preserve">]) </w:t>
        <w:t>[</w:t>
        <w:t>] = Attr(</w:t>
        <w:t xml:space="preserve">, obvious = True) </w:t>
        <w:t>[</w:t>
        <w:t>] = Attr(</w:t>
        <w:t xml:space="preserve">, obvious = True) </w:t>
        <w:t>[</w:t>
        <w:t xml:space="preserve">] = Attr(None, show = True) </w:t>
        <w:t xml:space="preserve">.replace() @export </w:t>
        <w:t xml:space="preserve"> </w:t>
        <w:t xml:space="preserve">: </w:t>
        <w:t xml:space="preserve"> L = </w:t>
        <w:t>[</w:t>
        <w:t xml:space="preserve">] W = </w:t>
        <w:t>[</w:t>
        <w:t xml:space="preserve">] H = </w:t>
        <w:t>[</w:t>
        <w:t xml:space="preserve">] </w:t>
        <w:t xml:space="preserve"> TestCube = scale(L,W,H) * Cube() </w:t>
        <w:t>[</w:t>
        <w:t xml:space="preserve">] = TestCube </w:t>
        <w:t>[</w:t>
        <w:t>].material(</w:t>
        <w:t xml:space="preserve">) </w:t>
        <w:t xml:space="preserve"> </w:t>
        <w:t xml:space="preserve"> __name_</w:t>
        <w:t xml:space="preserve"> == </w:t>
        <w:t>: mt3 = create_material(</w:t>
        <w:t xml:space="preserve">, mapMode = </w:t>
        <w:t xml:space="preserve">, mapUnit = </w:t>
        <w:t>, uvScale = [</w:t>
        <w:t>,</w:t>
        <w:t xml:space="preserve">], wRotation = </w:t>
        <w:t>) mt3.mapFile = R</w:t>
        <w:t xml:space="preserve"> FinalGeometry = 长方体() place(FinalGeometry)</w:t>
      </w:r>
    </w:p>
    <w:p>
      <w:r>
        <w:rPr>
          <w:b w:val="off"/>
        </w:rPr>
        <w:t># 定义参数化模型</w:t>
      </w:r>
    </w:p>
    <w:p>
      <w:r>
        <w:rPr>
          <w:b w:val="off"/>
        </w:rPr>
        <w:t xml:space="preserve"> 长方体(</w:t>
        <w:t>):</w:t>
      </w:r>
    </w:p>
    <w:p>
      <w:r>
        <w:rPr>
          <w:b w:val="off"/>
        </w:rPr>
        <w:t>class</w:t>
      </w:r>
    </w:p>
    <w:p>
      <w:r>
        <w:rPr>
          <w:b w:val="off"/>
        </w:rPr>
        <w:t>Component</w:t>
      </w:r>
    </w:p>
    <w:p>
      <w:r>
        <w:rPr>
          <w:b w:val="off"/>
        </w:rPr>
        <w:t># 定义各个参数及其默认值</w:t>
      </w:r>
    </w:p>
    <w:p>
      <w:r>
        <w:rPr>
          <w:b w:val="off"/>
        </w:rPr>
        <w:t xml:space="preserve"> </w:t>
      </w:r>
    </w:p>
    <w:p>
      <w:r>
        <w:rPr>
          <w:b w:val="off"/>
        </w:rPr>
        <w:t>def</w:t>
      </w:r>
    </w:p>
    <w:p>
      <w:r>
        <w:rPr>
          <w:b w:val="off"/>
        </w:rPr>
        <w:t>__init__</w:t>
      </w:r>
    </w:p>
    <w:p>
      <w:r>
        <w:rPr>
          <w:b w:val="off"/>
        </w:rPr>
        <w:t>(</w:t>
        <w:t>)</w:t>
      </w:r>
    </w:p>
    <w:p>
      <w:r>
        <w:rPr>
          <w:b w:val="off"/>
        </w:rPr>
        <w:t>self</w:t>
      </w:r>
    </w:p>
    <w:p>
      <w:r>
        <w:rPr>
          <w:b w:val="off"/>
        </w:rPr>
        <w:t>_</w:t>
      </w:r>
    </w:p>
    <w:p>
      <w:r>
        <w:rPr>
          <w:b w:val="off"/>
        </w:rPr>
        <w:t>self</w:t>
      </w:r>
    </w:p>
    <w:p>
      <w:r>
        <w:rPr>
          <w:b w:val="off"/>
        </w:rPr>
        <w:t>self</w:t>
      </w:r>
    </w:p>
    <w:p>
      <w:r>
        <w:rPr>
          <w:b w:val="off"/>
        </w:rPr>
        <w:t>'长'</w:t>
      </w:r>
    </w:p>
    <w:p>
      <w:r>
        <w:rPr>
          <w:b w:val="off"/>
        </w:rPr>
        <w:t>1000</w:t>
      </w:r>
    </w:p>
    <w:p>
      <w:r>
        <w:rPr>
          <w:b w:val="off"/>
        </w:rPr>
        <w:t>500</w:t>
      </w:r>
    </w:p>
    <w:p>
      <w:r>
        <w:rPr>
          <w:b w:val="off"/>
        </w:rPr>
        <w:t>1000</w:t>
      </w:r>
    </w:p>
    <w:p>
      <w:r>
        <w:rPr>
          <w:b w:val="off"/>
        </w:rPr>
        <w:t>2000</w:t>
      </w:r>
    </w:p>
    <w:p>
      <w:r>
        <w:rPr>
          <w:b w:val="off"/>
        </w:rPr>
        <w:t>3000</w:t>
      </w:r>
    </w:p>
    <w:p>
      <w:r>
        <w:rPr>
          <w:b w:val="off"/>
        </w:rPr>
        <w:t>4000</w:t>
      </w:r>
    </w:p>
    <w:p>
      <w:r>
        <w:rPr>
          <w:b w:val="off"/>
        </w:rPr>
        <w:t>self</w:t>
      </w:r>
    </w:p>
    <w:p>
      <w:r>
        <w:rPr>
          <w:b w:val="off"/>
        </w:rPr>
        <w:t>'宽'</w:t>
      </w:r>
    </w:p>
    <w:p>
      <w:r>
        <w:rPr>
          <w:b w:val="off"/>
        </w:rPr>
        <w:t>300.0</w:t>
      </w:r>
    </w:p>
    <w:p>
      <w:r>
        <w:rPr>
          <w:b w:val="off"/>
        </w:rPr>
        <w:t>self</w:t>
      </w:r>
    </w:p>
    <w:p>
      <w:r>
        <w:rPr>
          <w:b w:val="off"/>
        </w:rPr>
        <w:t>'高'</w:t>
      </w:r>
    </w:p>
    <w:p>
      <w:r>
        <w:rPr>
          <w:b w:val="off"/>
        </w:rPr>
        <w:t>500</w:t>
      </w:r>
    </w:p>
    <w:p>
      <w:r>
        <w:rPr>
          <w:b w:val="off"/>
        </w:rPr>
        <w:t>self</w:t>
      </w:r>
    </w:p>
    <w:p>
      <w:r>
        <w:rPr>
          <w:b w:val="off"/>
        </w:rPr>
        <w:t>'长方体'</w:t>
      </w:r>
    </w:p>
    <w:p>
      <w:r>
        <w:rPr>
          <w:b w:val="off"/>
        </w:rPr>
        <w:t>self</w:t>
      </w:r>
    </w:p>
    <w:p>
      <w:r>
        <w:rPr>
          <w:b w:val="off"/>
        </w:rPr>
        <w:t># 模型造型</w:t>
      </w:r>
    </w:p>
    <w:p>
      <w:r>
        <w:rPr>
          <w:b w:val="off"/>
        </w:rPr>
        <w:t xml:space="preserve"> </w:t>
      </w:r>
    </w:p>
    <w:p>
      <w:r>
        <w:rPr>
          <w:b w:val="off"/>
        </w:rPr>
        <w:t>def</w:t>
      </w:r>
    </w:p>
    <w:p>
      <w:r>
        <w:rPr>
          <w:b w:val="off"/>
        </w:rPr>
        <w:t>replace</w:t>
      </w:r>
    </w:p>
    <w:p>
      <w:r>
        <w:rPr>
          <w:b w:val="off"/>
        </w:rPr>
        <w:t>(</w:t>
        <w:t>)</w:t>
      </w:r>
    </w:p>
    <w:p>
      <w:r>
        <w:rPr>
          <w:b w:val="off"/>
        </w:rPr>
        <w:t>self</w:t>
      </w:r>
    </w:p>
    <w:p>
      <w:r>
        <w:rPr>
          <w:b w:val="off"/>
        </w:rPr>
        <w:t># 设置变量，同时调用参数(简化书写过程)</w:t>
      </w:r>
    </w:p>
    <w:p>
      <w:r>
        <w:rPr>
          <w:b w:val="off"/>
        </w:rPr>
        <w:t>self</w:t>
      </w:r>
    </w:p>
    <w:p>
      <w:r>
        <w:rPr>
          <w:b w:val="off"/>
        </w:rPr>
        <w:t>'长'</w:t>
      </w:r>
    </w:p>
    <w:p>
      <w:r>
        <w:rPr>
          <w:b w:val="off"/>
        </w:rPr>
        <w:t>self</w:t>
      </w:r>
    </w:p>
    <w:p>
      <w:r>
        <w:rPr>
          <w:b w:val="off"/>
        </w:rPr>
        <w:t>'宽'</w:t>
      </w:r>
    </w:p>
    <w:p>
      <w:r>
        <w:rPr>
          <w:b w:val="off"/>
        </w:rPr>
        <w:t>self</w:t>
      </w:r>
    </w:p>
    <w:p>
      <w:r>
        <w:rPr>
          <w:b w:val="off"/>
        </w:rPr>
        <w:t>'高'</w:t>
      </w:r>
    </w:p>
    <w:p>
      <w:r>
        <w:rPr>
          <w:b w:val="off"/>
        </w:rPr>
        <w:t># 绘制模型</w:t>
      </w:r>
    </w:p>
    <w:p>
      <w:r>
        <w:rPr>
          <w:b w:val="off"/>
        </w:rPr>
        <w:t>self</w:t>
      </w:r>
    </w:p>
    <w:p>
      <w:r>
        <w:rPr>
          <w:b w:val="off"/>
        </w:rPr>
        <w:t>'长方体'</w:t>
      </w:r>
    </w:p>
    <w:p>
      <w:r>
        <w:rPr>
          <w:b w:val="off"/>
        </w:rPr>
        <w:t>self</w:t>
      </w:r>
    </w:p>
    <w:p>
      <w:r>
        <w:rPr>
          <w:b w:val="off"/>
        </w:rPr>
        <w:t>'长方体'</w:t>
      </w:r>
    </w:p>
    <w:p>
      <w:r>
        <w:rPr>
          <w:b w:val="off"/>
        </w:rPr>
        <w:t>'M8'</w:t>
      </w:r>
    </w:p>
    <w:p>
      <w:r>
        <w:rPr>
          <w:b w:val="off"/>
        </w:rPr>
        <w:t># 输出模型</w:t>
      </w:r>
    </w:p>
    <w:p>
      <w:r>
        <w:rPr>
          <w:b w:val="off"/>
        </w:rPr>
        <w:t>if</w:t>
      </w:r>
    </w:p>
    <w:p>
      <w:r>
        <w:rPr>
          <w:b w:val="off"/>
        </w:rPr>
        <w:t>_</w:t>
      </w:r>
    </w:p>
    <w:p>
      <w:r>
        <w:rPr>
          <w:b w:val="off"/>
        </w:rPr>
        <w:t>"__main__"</w:t>
      </w:r>
    </w:p>
    <w:p>
      <w:r>
        <w:rPr>
          <w:b w:val="off"/>
        </w:rPr>
        <w:t>'M8'</w:t>
      </w:r>
    </w:p>
    <w:p>
      <w:r>
        <w:rPr>
          <w:b w:val="off"/>
        </w:rPr>
        <w:t>5</w:t>
      </w:r>
    </w:p>
    <w:p>
      <w:r>
        <w:rPr>
          <w:b w:val="off"/>
        </w:rPr>
        <w:t>0</w:t>
      </w:r>
    </w:p>
    <w:p>
      <w:r>
        <w:rPr>
          <w:b w:val="off"/>
        </w:rPr>
        <w:t>1</w:t>
      </w:r>
    </w:p>
    <w:p>
      <w:r>
        <w:rPr>
          <w:b w:val="off"/>
        </w:rPr>
        <w:t>1</w:t>
      </w:r>
    </w:p>
    <w:p>
      <w:r>
        <w:rPr>
          <w:b w:val="off"/>
        </w:rPr>
        <w:t>0</w:t>
      </w:r>
    </w:p>
    <w:p>
      <w:r>
        <w:rPr>
          <w:b w:val="off"/>
        </w:rPr>
        <w:t>'C:\Users\PKPM\Pictures\BIMBase图标.png'</w:t>
      </w:r>
    </w:p>
    <w:p>
      <w:r>
        <w:rPr>
          <w:b w:val="off"/>
        </w:rPr>
        <w:t>可以看到，我们对要某个几何体进行贴图时，需要加上material这个成员方法，同时，括弧内的字符串表示这个贴图的名称（name），而这个贴图的名称则是在输出模型阶段进行定义的。而这个贴图的变量名是mt3，需要用到create_material这个函数，这个函数的具体用法，我们来一起看一下。</w:t>
      </w:r>
    </w:p>
    <w:p/>
    <w:p>
      <w:pPr>
        <w:pStyle w:val="4"/>
      </w:pPr>
      <w:r>
        <w:t>create_material函数</w:t>
      </w:r>
    </w:p>
    <w:p>
      <w:r>
        <w:rPr>
          <w:b w:val="off"/>
        </w:rPr>
        <w:t>create_material</w:t>
        <w:t>函数的含义是创建一个材质，可以是图片（贴图）也可以是颜色，在创建材质时，就可以填入各种默认参数。</w:t>
        <w:br/>
        <w:t>create_material</w:t>
        <w:t>函数参数与说明表</w:t>
      </w:r>
    </w:p>
    <w:p/>
    <w:tbl>
      <w:tblPr>
        <w:tblW w:w="0" w:type="auto"/>
        <w:tblBorders>
          <w:top w:val="single"/>
          <w:left w:val="single"/>
          <w:bottom w:val="single"/>
          <w:right w:val="single"/>
          <w:insideH w:val="single"/>
          <w:insideV w:val="single"/>
        </w:tblBorders>
      </w:tblPr>
      <w:tr>
        <w:tc>
          <w:p>
            <w:r>
              <w:t>参数</w:t>
            </w:r>
          </w:p>
        </w:tc>
        <w:tc>
          <w:p>
            <w:r>
              <w:t>含义</w:t>
            </w:r>
          </w:p>
        </w:tc>
        <w:tc>
          <w:p>
            <w:r>
              <w:t>参数格式</w:t>
            </w:r>
          </w:p>
        </w:tc>
      </w:tr>
      <w:tr>
        <w:tc>
          <w:p>
            <w:r>
              <w:t>name</w:t>
            </w:r>
          </w:p>
        </w:tc>
        <w:tc>
          <w:p>
            <w:r>
              <w:t>材质名称（必填）</w:t>
            </w:r>
          </w:p>
        </w:tc>
        <w:tc>
          <w:p>
            <w:r>
              <w:t>str</w:t>
            </w:r>
          </w:p>
        </w:tc>
      </w:tr>
      <w:tr>
        <w:tc>
          <w:p>
            <w:r>
              <w:t>mapFile</w:t>
            </w:r>
          </w:p>
        </w:tc>
        <w:tc>
          <w:p>
            <w:r>
              <w:t>贴图路径（贴图时必填）</w:t>
            </w:r>
          </w:p>
        </w:tc>
        <w:tc>
          <w:p>
            <w:r>
              <w:t>str</w:t>
            </w:r>
          </w:p>
        </w:tc>
      </w:tr>
      <w:tr>
        <w:tc>
          <w:p>
            <w:r>
              <w:t>mapUnit</w:t>
            </w:r>
          </w:p>
        </w:tc>
        <w:tc>
          <w:p>
            <w:r>
              <w:t>贴图单位 3按尺寸贴图 0按比例贴图</w:t>
            </w:r>
          </w:p>
        </w:tc>
        <w:tc>
          <w:p>
            <w:r>
              <w:t>索引</w:t>
            </w:r>
          </w:p>
        </w:tc>
      </w:tr>
      <w:tr>
        <w:tc>
          <w:p>
            <w:r>
              <w:t>mapMode</w:t>
            </w:r>
          </w:p>
        </w:tc>
        <w:tc>
          <w:p>
            <w:r>
              <w:t>贴图模式 0参数几何投影 2平面投影 4立方体投影 5球形投影 6圆柱形投影</w:t>
            </w:r>
          </w:p>
        </w:tc>
        <w:tc>
          <w:p>
            <w:r>
              <w:t>索引</w:t>
            </w:r>
          </w:p>
        </w:tc>
      </w:tr>
      <w:tr>
        <w:tc>
          <w:p>
            <w:r>
              <w:t>uvScale</w:t>
            </w:r>
          </w:p>
        </w:tc>
        <w:tc>
          <w:p>
            <w:r>
              <w:t>贴图缩放</w:t>
            </w:r>
          </w:p>
        </w:tc>
        <w:tc>
          <w:p>
            <w:r>
              <w:t>[float,float]</w:t>
            </w:r>
          </w:p>
        </w:tc>
      </w:tr>
      <w:tr>
        <w:tc>
          <w:p>
            <w:r>
              <w:t>uvOffset</w:t>
            </w:r>
          </w:p>
        </w:tc>
        <w:tc>
          <w:p>
            <w:r>
              <w:t>贴图偏移</w:t>
            </w:r>
          </w:p>
        </w:tc>
        <w:tc>
          <w:p>
            <w:r>
              <w:t>[float,float]</w:t>
            </w:r>
          </w:p>
        </w:tc>
      </w:tr>
      <w:tr>
        <w:tc>
          <w:p>
            <w:r>
              <w:t>wRotation</w:t>
            </w:r>
          </w:p>
        </w:tc>
        <w:tc>
          <w:p>
            <w:r>
              <w:t>贴图旋转角度（弧度制）</w:t>
            </w:r>
          </w:p>
        </w:tc>
        <w:tc>
          <w:p>
            <w:r>
              <w:t>float</w:t>
            </w:r>
          </w:p>
        </w:tc>
      </w:tr>
      <w:tr>
        <w:tc>
          <w:p>
            <w:r>
              <w:t>Color</w:t>
            </w:r>
          </w:p>
        </w:tc>
        <w:tc>
          <w:p>
            <w:r>
              <w:t>颜色 RGB（取值范围为0-1）</w:t>
            </w:r>
          </w:p>
        </w:tc>
        <w:tc>
          <w:p>
            <w:r>
              <w:t>[float,float,float]</w:t>
            </w:r>
          </w:p>
        </w:tc>
      </w:tr>
      <w:tr>
        <w:tc>
          <w:p>
            <w:r>
              <w:t>transparency</w:t>
            </w:r>
          </w:p>
        </w:tc>
        <w:tc>
          <w:p>
            <w:r>
              <w:t>透明度（取值范围0-1）</w:t>
            </w:r>
          </w:p>
        </w:tc>
        <w:tc>
          <w:p>
            <w:r>
              <w:t>float</w:t>
            </w:r>
          </w:p>
        </w:tc>
      </w:tr>
      <w:tr>
        <w:tc>
          <w:p>
            <w:r>
              <w:t>specularColor</w:t>
            </w:r>
          </w:p>
        </w:tc>
        <w:tc>
          <w:p>
            <w:r>
              <w:t>高光颜色RGB（取值范围0-1）</w:t>
            </w:r>
          </w:p>
        </w:tc>
        <w:tc>
          <w:p>
            <w:r>
              <w:t>[float,float,float]</w:t>
            </w:r>
          </w:p>
        </w:tc>
      </w:tr>
      <w:tr>
        <w:tc>
          <w:p>
            <w:r>
              <w:t>specularFactor</w:t>
            </w:r>
          </w:p>
        </w:tc>
        <w:tc>
          <w:p>
            <w:r>
              <w:t>高光系数（取值范围0-1）</w:t>
            </w:r>
          </w:p>
        </w:tc>
        <w:tc>
          <w:p>
            <w:r>
              <w:t>Float</w:t>
            </w:r>
          </w:p>
        </w:tc>
      </w:tr>
      <w:tr>
        <w:tc>
          <w:p>
            <w:r>
              <w:t>glowColor</w:t>
            </w:r>
          </w:p>
        </w:tc>
        <w:tc>
          <w:p>
            <w:r>
              <w:t>自发光颜色RGB（取值范围0-1）</w:t>
            </w:r>
          </w:p>
        </w:tc>
        <w:tc>
          <w:p>
            <w:r>
              <w:t>[float,float,float]</w:t>
            </w:r>
          </w:p>
        </w:tc>
      </w:tr>
      <w:tr>
        <w:tc>
          <w:p>
            <w:r>
              <w:t>glowFactor</w:t>
            </w:r>
          </w:p>
        </w:tc>
        <w:tc>
          <w:p>
            <w:r>
              <w:t>自发光系数（取值范围0-100</w:t>
            </w:r>
          </w:p>
        </w:tc>
        <w:tc>
          <w:p>
            <w:r>
              <w:t>int</w:t>
            </w:r>
          </w:p>
        </w:tc>
      </w:tr>
      <w:tr>
        <w:tc>
          <w:p>
            <w:r>
              <w:t>ambientFactor</w:t>
            </w:r>
          </w:p>
        </w:tc>
        <w:tc>
          <w:p>
            <w:r>
              <w:t>环境光（取值范围0-1）</w:t>
            </w:r>
          </w:p>
        </w:tc>
        <w:tc>
          <w:p>
            <w:r>
              <w:t>float</w:t>
            </w:r>
          </w:p>
        </w:tc>
      </w:tr>
    </w:tbl>
    <w:p>
      <w:r>
        <w:rPr>
          <w:b w:val="off"/>
        </w:rPr>
        <w:t>需要注意，在uvScale（贴图缩放）中，以uvScale=[m,n]为例。当mapUnit（贴图模式）为3（按尺寸贴图）时，表示将原有图片缩放为(m</w:t>
        <w:t>1000mm)×(n</w:t>
        <w:t>1000mm)；当mapUnit为0（按比例贴图）时，[m,n]表示将原图片缩放为m×n倍</w:t>
        <w:br/>
        <w:t>注意，创建材质的过程放在了输出模型的部分，也就是模型代码结构中的第三部分,请不要在建模部分创建材质。</w:t>
      </w:r>
    </w:p>
    <w:p>
      <w:pPr>
        <w:pStyle w:val="3"/>
      </w:pPr>
      <w:r>
        <w:t>7 进阶内容</w:t>
      </w:r>
    </w:p>
    <w:p>
      <w:pPr>
        <w:pStyle w:val="4"/>
      </w:pPr>
      <w:r>
        <w:t>7.1 旋转布置/两点布置</w:t>
      </w:r>
    </w:p>
    <w:p/>
    <w:p>
      <w:pPr>
        <w:pStyle w:val="5"/>
      </w:pPr>
      <w:r>
        <w:t>7.1.1 旋转布置</w:t>
      </w:r>
    </w:p>
    <w:p>
      <w:r>
        <w:rPr>
          <w:b w:val="off"/>
        </w:rPr>
        <w:t>旋转布置只需要在原脚本中的末尾部分添加一行代码，即可实现旋转布置效果。</w:t>
        <w:br/>
        <w:t>旋转布置时，第一次点击鼠标左键为选择布置原点，此时移动鼠标，组件会跟随鼠标发生转动，再次点击鼠标左键时，组件会根据点击位置绕原点旋转相应角度布置。</w:t>
        <w:br/>
        <w:t>示例：</w:t>
      </w:r>
    </w:p>
    <w:p>
      <w:r/>
    </w:p>
    <w:p>
      <w:r>
        <w:rPr>
          <w:b w:val="off"/>
        </w:rPr>
        <w:t xml:space="preserve">from pyp3d import * </w:t>
        <w:t xml:space="preserve"> </w:t>
        <w:t>: Component.__init_</w:t>
        <w:t>(</w:t>
        <w:t xml:space="preserve">) </w:t>
        <w:t>[</w:t>
        <w:t>] = Attr(</w:t>
        <w:t xml:space="preserve">, obvious=True) </w:t>
        <w:t>[</w:t>
        <w:t>] = Attr(</w:t>
        <w:t xml:space="preserve">, obvious=True) </w:t>
        <w:t>[</w:t>
        <w:t>] = Attr(</w:t>
        <w:t xml:space="preserve">, obvious = True) </w:t>
        <w:t>[</w:t>
        <w:t xml:space="preserve">] = Attr(None, show=True) </w:t>
        <w:t>[</w:t>
        <w:t>] = Attr(</w:t>
        <w:t xml:space="preserve">,obvious = True) </w:t>
        <w:t>[</w:t>
        <w:t>] = Attr(</w:t>
        <w:t>.</w:t>
        <w:t xml:space="preserve">, obvious=True) </w:t>
        <w:t>[</w:t>
        <w:t>] = Attr(</w:t>
        <w:t>.</w:t>
        <w:t xml:space="preserve">, obvious=True) </w:t>
        <w:t>[</w:t>
        <w:t>] = Attr(</w:t>
        <w:t>.</w:t>
        <w:t xml:space="preserve">, obvious=True) </w:t>
        <w:t xml:space="preserve">.replace() @export </w:t>
        <w:t xml:space="preserve">: L = </w:t>
        <w:t>[</w:t>
        <w:t xml:space="preserve">] W = </w:t>
        <w:t>[</w:t>
        <w:t xml:space="preserve">] H = </w:t>
        <w:t>[</w:t>
        <w:t xml:space="preserve">] x = </w:t>
        <w:t>[</w:t>
        <w:t xml:space="preserve">] y = </w:t>
        <w:t>[</w:t>
        <w:t xml:space="preserve">] z = </w:t>
        <w:t>[</w:t>
        <w:t xml:space="preserve">] Angle = </w:t>
        <w:t>[</w:t>
        <w:t>] TestCube = translate(x,y,z) * rotation(math.pi/</w:t>
        <w:t xml:space="preserve"> * Angle) * scale(L,W,H) * Cube() </w:t>
        <w:t>[</w:t>
        <w:t xml:space="preserve">] = TestCube </w:t>
        <w:t xml:space="preserve"> __name_</w:t>
        <w:t xml:space="preserve"> == </w:t>
        <w:t xml:space="preserve">: </w:t>
        <w:t xml:space="preserve"> </w:t>
        <w:t xml:space="preserve"> FinalGeometry = 立方体() </w:t>
        <w:t xml:space="preserve"> RotationPlace.RotationFunction(FinalGeometry) place(FinalGeometry)</w:t>
      </w:r>
    </w:p>
    <w:p>
      <w:r>
        <w:rPr>
          <w:b w:val="off"/>
        </w:rPr>
        <w:t xml:space="preserve"> 立方体(</w:t>
        <w:t>):</w:t>
      </w:r>
    </w:p>
    <w:p>
      <w:r>
        <w:rPr>
          <w:b w:val="off"/>
        </w:rPr>
        <w:t>class</w:t>
      </w:r>
    </w:p>
    <w:p>
      <w:r>
        <w:rPr>
          <w:b w:val="off"/>
        </w:rPr>
        <w:t>Component</w:t>
      </w:r>
    </w:p>
    <w:p>
      <w:r>
        <w:rPr>
          <w:b w:val="off"/>
        </w:rPr>
        <w:t xml:space="preserve"> </w:t>
      </w:r>
    </w:p>
    <w:p>
      <w:r>
        <w:rPr>
          <w:b w:val="off"/>
        </w:rPr>
        <w:t>def</w:t>
      </w:r>
    </w:p>
    <w:p>
      <w:r>
        <w:rPr>
          <w:b w:val="off"/>
        </w:rPr>
        <w:t>__init__</w:t>
      </w:r>
    </w:p>
    <w:p>
      <w:r>
        <w:rPr>
          <w:b w:val="off"/>
        </w:rPr>
        <w:t>(</w:t>
        <w:t>)</w:t>
      </w:r>
    </w:p>
    <w:p>
      <w:r>
        <w:rPr>
          <w:b w:val="off"/>
        </w:rPr>
        <w:t>self</w:t>
      </w:r>
    </w:p>
    <w:p>
      <w:r>
        <w:rPr>
          <w:b w:val="off"/>
        </w:rPr>
        <w:t>_</w:t>
      </w:r>
    </w:p>
    <w:p>
      <w:r>
        <w:rPr>
          <w:b w:val="off"/>
        </w:rPr>
        <w:t>self</w:t>
      </w:r>
    </w:p>
    <w:p>
      <w:r>
        <w:rPr>
          <w:b w:val="off"/>
        </w:rPr>
        <w:t>self</w:t>
      </w:r>
    </w:p>
    <w:p>
      <w:r>
        <w:rPr>
          <w:b w:val="off"/>
        </w:rPr>
        <w:t>'长'</w:t>
      </w:r>
    </w:p>
    <w:p>
      <w:r>
        <w:rPr>
          <w:b w:val="off"/>
        </w:rPr>
        <w:t>1000.0</w:t>
      </w:r>
    </w:p>
    <w:p>
      <w:r>
        <w:rPr>
          <w:b w:val="off"/>
        </w:rPr>
        <w:t>self</w:t>
      </w:r>
    </w:p>
    <w:p>
      <w:r>
        <w:rPr>
          <w:b w:val="off"/>
        </w:rPr>
        <w:t>'宽'</w:t>
      </w:r>
    </w:p>
    <w:p>
      <w:r>
        <w:rPr>
          <w:b w:val="off"/>
        </w:rPr>
        <w:t>300.0</w:t>
      </w:r>
    </w:p>
    <w:p>
      <w:r>
        <w:rPr>
          <w:b w:val="off"/>
        </w:rPr>
        <w:t>self</w:t>
      </w:r>
    </w:p>
    <w:p>
      <w:r>
        <w:rPr>
          <w:b w:val="off"/>
        </w:rPr>
        <w:t>'高'</w:t>
      </w:r>
    </w:p>
    <w:p>
      <w:r>
        <w:rPr>
          <w:b w:val="off"/>
        </w:rPr>
        <w:t>500</w:t>
      </w:r>
    </w:p>
    <w:p>
      <w:r>
        <w:rPr>
          <w:b w:val="off"/>
        </w:rPr>
        <w:t>self</w:t>
      </w:r>
    </w:p>
    <w:p>
      <w:r>
        <w:rPr>
          <w:b w:val="off"/>
        </w:rPr>
        <w:t>'立方体'</w:t>
      </w:r>
    </w:p>
    <w:p>
      <w:r>
        <w:rPr>
          <w:b w:val="off"/>
        </w:rPr>
        <w:t>self</w:t>
      </w:r>
    </w:p>
    <w:p>
      <w:r>
        <w:rPr>
          <w:b w:val="off"/>
        </w:rPr>
        <w:t>'旋转角度'</w:t>
      </w:r>
    </w:p>
    <w:p>
      <w:r>
        <w:rPr>
          <w:b w:val="off"/>
        </w:rPr>
        <w:t>0</w:t>
      </w:r>
    </w:p>
    <w:p>
      <w:r>
        <w:rPr>
          <w:b w:val="off"/>
        </w:rPr>
        <w:t>self</w:t>
      </w:r>
    </w:p>
    <w:p>
      <w:r>
        <w:rPr>
          <w:b w:val="off"/>
        </w:rPr>
        <w:t>'X'</w:t>
      </w:r>
    </w:p>
    <w:p>
      <w:r>
        <w:rPr>
          <w:b w:val="off"/>
        </w:rPr>
        <w:t>0</w:t>
      </w:r>
    </w:p>
    <w:p>
      <w:r>
        <w:rPr>
          <w:b w:val="off"/>
        </w:rPr>
        <w:t>0</w:t>
      </w:r>
    </w:p>
    <w:p>
      <w:r>
        <w:rPr>
          <w:b w:val="off"/>
        </w:rPr>
        <w:t>self</w:t>
      </w:r>
    </w:p>
    <w:p>
      <w:r>
        <w:rPr>
          <w:b w:val="off"/>
        </w:rPr>
        <w:t>'Y'</w:t>
      </w:r>
    </w:p>
    <w:p>
      <w:r>
        <w:rPr>
          <w:b w:val="off"/>
        </w:rPr>
        <w:t>0</w:t>
      </w:r>
    </w:p>
    <w:p>
      <w:r>
        <w:rPr>
          <w:b w:val="off"/>
        </w:rPr>
        <w:t>0</w:t>
      </w:r>
    </w:p>
    <w:p>
      <w:r>
        <w:rPr>
          <w:b w:val="off"/>
        </w:rPr>
        <w:t>self</w:t>
      </w:r>
    </w:p>
    <w:p>
      <w:r>
        <w:rPr>
          <w:b w:val="off"/>
        </w:rPr>
        <w:t>'Z'</w:t>
      </w:r>
    </w:p>
    <w:p>
      <w:r>
        <w:rPr>
          <w:b w:val="off"/>
        </w:rPr>
        <w:t>0</w:t>
      </w:r>
    </w:p>
    <w:p>
      <w:r>
        <w:rPr>
          <w:b w:val="off"/>
        </w:rPr>
        <w:t>0</w:t>
      </w:r>
    </w:p>
    <w:p>
      <w:r>
        <w:rPr>
          <w:b w:val="off"/>
        </w:rPr>
        <w:t>self</w:t>
      </w:r>
    </w:p>
    <w:p>
      <w:r>
        <w:rPr>
          <w:b w:val="off"/>
        </w:rPr>
        <w:t xml:space="preserve"> </w:t>
      </w:r>
    </w:p>
    <w:p>
      <w:r>
        <w:rPr>
          <w:b w:val="off"/>
        </w:rPr>
        <w:t>def</w:t>
      </w:r>
    </w:p>
    <w:p>
      <w:r>
        <w:rPr>
          <w:b w:val="off"/>
        </w:rPr>
        <w:t>replace</w:t>
      </w:r>
    </w:p>
    <w:p>
      <w:r>
        <w:rPr>
          <w:b w:val="off"/>
        </w:rPr>
        <w:t>(</w:t>
        <w:t>)</w:t>
      </w:r>
    </w:p>
    <w:p>
      <w:r>
        <w:rPr>
          <w:b w:val="off"/>
        </w:rPr>
        <w:t>self</w:t>
      </w:r>
    </w:p>
    <w:p>
      <w:r>
        <w:rPr>
          <w:b w:val="off"/>
        </w:rPr>
        <w:t>self</w:t>
      </w:r>
    </w:p>
    <w:p>
      <w:r>
        <w:rPr>
          <w:b w:val="off"/>
        </w:rPr>
        <w:t>'长'</w:t>
      </w:r>
    </w:p>
    <w:p>
      <w:r>
        <w:rPr>
          <w:b w:val="off"/>
        </w:rPr>
        <w:t>self</w:t>
      </w:r>
    </w:p>
    <w:p>
      <w:r>
        <w:rPr>
          <w:b w:val="off"/>
        </w:rPr>
        <w:t>'宽'</w:t>
      </w:r>
    </w:p>
    <w:p>
      <w:r>
        <w:rPr>
          <w:b w:val="off"/>
        </w:rPr>
        <w:t>self</w:t>
      </w:r>
    </w:p>
    <w:p>
      <w:r>
        <w:rPr>
          <w:b w:val="off"/>
        </w:rPr>
        <w:t>'高'</w:t>
      </w:r>
    </w:p>
    <w:p>
      <w:r>
        <w:rPr>
          <w:b w:val="off"/>
        </w:rPr>
        <w:t>self</w:t>
      </w:r>
    </w:p>
    <w:p>
      <w:r>
        <w:rPr>
          <w:b w:val="off"/>
        </w:rPr>
        <w:t>'X'</w:t>
      </w:r>
    </w:p>
    <w:p>
      <w:r>
        <w:rPr>
          <w:b w:val="off"/>
        </w:rPr>
        <w:t>self</w:t>
      </w:r>
    </w:p>
    <w:p>
      <w:r>
        <w:rPr>
          <w:b w:val="off"/>
        </w:rPr>
        <w:t>'Y'</w:t>
      </w:r>
    </w:p>
    <w:p>
      <w:r>
        <w:rPr>
          <w:b w:val="off"/>
        </w:rPr>
        <w:t>self</w:t>
      </w:r>
    </w:p>
    <w:p>
      <w:r>
        <w:rPr>
          <w:b w:val="off"/>
        </w:rPr>
        <w:t>'Z'</w:t>
      </w:r>
    </w:p>
    <w:p>
      <w:r>
        <w:rPr>
          <w:b w:val="off"/>
        </w:rPr>
        <w:t>self</w:t>
      </w:r>
    </w:p>
    <w:p>
      <w:r>
        <w:rPr>
          <w:b w:val="off"/>
        </w:rPr>
        <w:t>'旋转角度'</w:t>
      </w:r>
    </w:p>
    <w:p>
      <w:r>
        <w:rPr>
          <w:b w:val="off"/>
        </w:rPr>
        <w:t>180</w:t>
      </w:r>
    </w:p>
    <w:p>
      <w:r>
        <w:rPr>
          <w:b w:val="off"/>
        </w:rPr>
        <w:t>self</w:t>
      </w:r>
    </w:p>
    <w:p>
      <w:r>
        <w:rPr>
          <w:b w:val="off"/>
        </w:rPr>
        <w:t>'立方体'</w:t>
      </w:r>
    </w:p>
    <w:p>
      <w:r>
        <w:rPr>
          <w:b w:val="off"/>
        </w:rPr>
        <w:t>if</w:t>
      </w:r>
    </w:p>
    <w:p>
      <w:r>
        <w:rPr>
          <w:b w:val="off"/>
        </w:rPr>
        <w:t>_</w:t>
      </w:r>
    </w:p>
    <w:p>
      <w:r>
        <w:rPr>
          <w:b w:val="off"/>
        </w:rPr>
        <w:t>"__main__"</w:t>
      </w:r>
    </w:p>
    <w:p>
      <w:r>
        <w:rPr>
          <w:b w:val="off"/>
        </w:rPr>
        <w:t># 只需加上下面两行即可实现旋转布置</w:t>
      </w:r>
    </w:p>
    <w:p>
      <w:r>
        <w:rPr>
          <w:b w:val="off"/>
        </w:rPr>
        <w:t># 第一行 对【立方体】这个class进行装饰</w:t>
      </w:r>
    </w:p>
    <w:p>
      <w:r>
        <w:rPr>
          <w:b w:val="off"/>
        </w:rPr>
        <w:t># 第二行 实现旋转布置 注意最后Place时需要填入的是装饰后的立方体</w:t>
      </w:r>
    </w:p>
    <w:p>
      <w:r>
        <w:rPr>
          <w:b w:val="off"/>
        </w:rPr>
        <w:drawing>
          <wp:inline distT="0" distR="0" distB="0" distL="0">
            <wp:extent cx="5238750" cy="3505200"/>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82"/>
                    <a:stretch>
                      <a:fillRect/>
                    </a:stretch>
                  </pic:blipFill>
                  <pic:spPr>
                    <a:xfrm>
                      <a:off x="0" y="0"/>
                      <a:ext cx="5238750" cy="3505200"/>
                    </a:xfrm>
                    <a:prstGeom prst="rect">
                      <a:avLst/>
                    </a:prstGeom>
                  </pic:spPr>
                </pic:pic>
              </a:graphicData>
            </a:graphic>
          </wp:inline>
        </w:drawing>
        <w:br/>
        <w:t>步骤1：第一次点击左键时，会选中布置位置。</w:t>
        <w:br/>
        <w:drawing>
          <wp:inline distT="0" distR="0" distB="0" distL="0">
            <wp:extent cx="5238750" cy="3562350"/>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83"/>
                    <a:stretch>
                      <a:fillRect/>
                    </a:stretch>
                  </pic:blipFill>
                  <pic:spPr>
                    <a:xfrm>
                      <a:off x="0" y="0"/>
                      <a:ext cx="5238750" cy="3562350"/>
                    </a:xfrm>
                    <a:prstGeom prst="rect">
                      <a:avLst/>
                    </a:prstGeom>
                  </pic:spPr>
                </pic:pic>
              </a:graphicData>
            </a:graphic>
          </wp:inline>
        </w:drawing>
        <w:br/>
        <w:t>步骤2：此时移动鼠标，模型会跟随鼠标进行转动，再次点击鼠标左键，即可完成旋转布置。</w:t>
        <w:br/>
        <w:drawing>
          <wp:inline distT="0" distR="0" distB="0" distL="0">
            <wp:extent cx="5238750" cy="2200275"/>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84"/>
                    <a:stretch>
                      <a:fillRect/>
                    </a:stretch>
                  </pic:blipFill>
                  <pic:spPr>
                    <a:xfrm>
                      <a:off x="0" y="0"/>
                      <a:ext cx="5238750" cy="2200275"/>
                    </a:xfrm>
                    <a:prstGeom prst="rect">
                      <a:avLst/>
                    </a:prstGeom>
                  </pic:spPr>
                </pic:pic>
              </a:graphicData>
            </a:graphic>
          </wp:inline>
        </w:drawing>
        <w:br/>
        <w:t>此时，可以继续选择下一个要布置模型的点（回到步骤1），即可以连续布置多个需要旋转布置的模型</w:t>
      </w:r>
    </w:p>
    <w:p/>
    <w:p>
      <w:pPr>
        <w:pStyle w:val="5"/>
      </w:pPr>
      <w:r>
        <w:t>7.1.2 两点布置</w:t>
      </w:r>
    </w:p>
    <w:p>
      <w:r>
        <w:rPr>
          <w:b w:val="off"/>
        </w:rPr>
        <w:t>两点布置中，需要选定一个变量作为线性变量，通常选择为长、高等。</w:t>
        <w:br/>
        <w:t>要点:线性布置的构件中，要进行线性变化的变量需要放在X轴上。放置在Y轴或Z轴时，需要对几何体进行旋转。</w:t>
        <w:br/>
        <w:t>我们以长度为线性变量的长方体两点布置为例。（案例为非参数化，可自行改为参数化模型脚本）</w:t>
        <w:br/>
        <w:t>示例：</w:t>
      </w:r>
    </w:p>
    <w:p>
      <w:r/>
    </w:p>
    <w:p>
      <w:r>
        <w:rPr>
          <w:b w:val="off"/>
        </w:rPr>
        <w:t xml:space="preserve">from pyp3d import * </w:t>
        <w:t xml:space="preserve"> </w:t>
        <w:t>: Component.__init_</w:t>
        <w:t>(</w:t>
        <w:t xml:space="preserve">) </w:t>
        <w:t>[</w:t>
        <w:t>] = Attr(</w:t>
        <w:t xml:space="preserve">, obvious=True) </w:t>
        <w:t>[</w:t>
        <w:t>] = Attr(</w:t>
        <w:t xml:space="preserve">, obvious=True) </w:t>
        <w:t>[</w:t>
        <w:t>] = Attr(</w:t>
        <w:t xml:space="preserve">, obvious = True) </w:t>
        <w:t>[</w:t>
        <w:t xml:space="preserve">] = Attr(None, show=True) </w:t>
        <w:t>[</w:t>
        <w:t>] = Attr(</w:t>
        <w:t xml:space="preserve">,obvious = True) </w:t>
        <w:t>[</w:t>
        <w:t>] = Attr(</w:t>
        <w:t>.</w:t>
        <w:t xml:space="preserve">, obvious=True) </w:t>
        <w:t>[</w:t>
        <w:t>] = Attr(</w:t>
        <w:t>.</w:t>
        <w:t xml:space="preserve">, obvious=True) </w:t>
        <w:t>[</w:t>
        <w:t>] = Attr(</w:t>
        <w:t>.</w:t>
        <w:t xml:space="preserve">, obvious=True) </w:t>
        <w:t xml:space="preserve">.replace() @export </w:t>
        <w:t xml:space="preserve">: L = </w:t>
        <w:t>[</w:t>
        <w:t xml:space="preserve">] W = </w:t>
        <w:t>[</w:t>
        <w:t xml:space="preserve">] H = </w:t>
        <w:t>[</w:t>
        <w:t xml:space="preserve">] x = </w:t>
        <w:t>[</w:t>
        <w:t xml:space="preserve">] y = </w:t>
        <w:t>[</w:t>
        <w:t xml:space="preserve">] z = </w:t>
        <w:t>[</w:t>
        <w:t xml:space="preserve">] Angle = </w:t>
        <w:t>[</w:t>
        <w:t>] TestCube = translate(x,y,z) * rotation(math.pi/</w:t>
        <w:t xml:space="preserve"> * Angle) * scale(L,W,H) * Cube() </w:t>
        <w:t>[</w:t>
        <w:t xml:space="preserve">] = TestCube </w:t>
        <w:t xml:space="preserve"> __name_</w:t>
        <w:t xml:space="preserve"> == </w:t>
        <w:t xml:space="preserve">: </w:t>
        <w:t xml:space="preserve"> FinalGeometry = 立方体() </w:t>
        <w:t xml:space="preserve"> TwoPointPlace.linearize(FinalGeometry,</w:t>
        <w:t>) place(FinalGeometry)</w:t>
      </w:r>
    </w:p>
    <w:p>
      <w:r>
        <w:rPr>
          <w:b w:val="off"/>
        </w:rPr>
        <w:t xml:space="preserve"> 立方体(</w:t>
        <w:t>):</w:t>
      </w:r>
    </w:p>
    <w:p>
      <w:r>
        <w:rPr>
          <w:b w:val="off"/>
        </w:rPr>
        <w:t>class</w:t>
      </w:r>
    </w:p>
    <w:p>
      <w:r>
        <w:rPr>
          <w:b w:val="off"/>
        </w:rPr>
        <w:t>Component</w:t>
      </w:r>
    </w:p>
    <w:p>
      <w:r>
        <w:rPr>
          <w:b w:val="off"/>
        </w:rPr>
        <w:t xml:space="preserve"> </w:t>
      </w:r>
    </w:p>
    <w:p>
      <w:r>
        <w:rPr>
          <w:b w:val="off"/>
        </w:rPr>
        <w:t>def</w:t>
      </w:r>
    </w:p>
    <w:p>
      <w:r>
        <w:rPr>
          <w:b w:val="off"/>
        </w:rPr>
        <w:t>__init__</w:t>
      </w:r>
    </w:p>
    <w:p>
      <w:r>
        <w:rPr>
          <w:b w:val="off"/>
        </w:rPr>
        <w:t>(</w:t>
        <w:t>)</w:t>
      </w:r>
    </w:p>
    <w:p>
      <w:r>
        <w:rPr>
          <w:b w:val="off"/>
        </w:rPr>
        <w:t>self</w:t>
      </w:r>
    </w:p>
    <w:p>
      <w:r>
        <w:rPr>
          <w:b w:val="off"/>
        </w:rPr>
        <w:t>_</w:t>
      </w:r>
    </w:p>
    <w:p>
      <w:r>
        <w:rPr>
          <w:b w:val="off"/>
        </w:rPr>
        <w:t>self</w:t>
      </w:r>
    </w:p>
    <w:p>
      <w:r>
        <w:rPr>
          <w:b w:val="off"/>
        </w:rPr>
        <w:t>self</w:t>
      </w:r>
    </w:p>
    <w:p>
      <w:r>
        <w:rPr>
          <w:b w:val="off"/>
        </w:rPr>
        <w:t>'长'</w:t>
      </w:r>
    </w:p>
    <w:p>
      <w:r>
        <w:rPr>
          <w:b w:val="off"/>
        </w:rPr>
        <w:t>1000.0</w:t>
      </w:r>
    </w:p>
    <w:p>
      <w:r>
        <w:rPr>
          <w:b w:val="off"/>
        </w:rPr>
        <w:t>self</w:t>
      </w:r>
    </w:p>
    <w:p>
      <w:r>
        <w:rPr>
          <w:b w:val="off"/>
        </w:rPr>
        <w:t>'宽'</w:t>
      </w:r>
    </w:p>
    <w:p>
      <w:r>
        <w:rPr>
          <w:b w:val="off"/>
        </w:rPr>
        <w:t>300.0</w:t>
      </w:r>
    </w:p>
    <w:p>
      <w:r>
        <w:rPr>
          <w:b w:val="off"/>
        </w:rPr>
        <w:t>self</w:t>
      </w:r>
    </w:p>
    <w:p>
      <w:r>
        <w:rPr>
          <w:b w:val="off"/>
        </w:rPr>
        <w:t>'高'</w:t>
      </w:r>
    </w:p>
    <w:p>
      <w:r>
        <w:rPr>
          <w:b w:val="off"/>
        </w:rPr>
        <w:t>500</w:t>
      </w:r>
    </w:p>
    <w:p>
      <w:r>
        <w:rPr>
          <w:b w:val="off"/>
        </w:rPr>
        <w:t>self</w:t>
      </w:r>
    </w:p>
    <w:p>
      <w:r>
        <w:rPr>
          <w:b w:val="off"/>
        </w:rPr>
        <w:t>'立方体'</w:t>
      </w:r>
    </w:p>
    <w:p>
      <w:r>
        <w:rPr>
          <w:b w:val="off"/>
        </w:rPr>
        <w:t>self</w:t>
      </w:r>
    </w:p>
    <w:p>
      <w:r>
        <w:rPr>
          <w:b w:val="off"/>
        </w:rPr>
        <w:t>'旋转角度'</w:t>
      </w:r>
    </w:p>
    <w:p>
      <w:r>
        <w:rPr>
          <w:b w:val="off"/>
        </w:rPr>
        <w:t>0</w:t>
      </w:r>
    </w:p>
    <w:p>
      <w:r>
        <w:rPr>
          <w:b w:val="off"/>
        </w:rPr>
        <w:t>self</w:t>
      </w:r>
    </w:p>
    <w:p>
      <w:r>
        <w:rPr>
          <w:b w:val="off"/>
        </w:rPr>
        <w:t>'X'</w:t>
      </w:r>
    </w:p>
    <w:p>
      <w:r>
        <w:rPr>
          <w:b w:val="off"/>
        </w:rPr>
        <w:t>0</w:t>
      </w:r>
    </w:p>
    <w:p>
      <w:r>
        <w:rPr>
          <w:b w:val="off"/>
        </w:rPr>
        <w:t>0</w:t>
      </w:r>
    </w:p>
    <w:p>
      <w:r>
        <w:rPr>
          <w:b w:val="off"/>
        </w:rPr>
        <w:t>self</w:t>
      </w:r>
    </w:p>
    <w:p>
      <w:r>
        <w:rPr>
          <w:b w:val="off"/>
        </w:rPr>
        <w:t>'Y'</w:t>
      </w:r>
    </w:p>
    <w:p>
      <w:r>
        <w:rPr>
          <w:b w:val="off"/>
        </w:rPr>
        <w:t>0</w:t>
      </w:r>
    </w:p>
    <w:p>
      <w:r>
        <w:rPr>
          <w:b w:val="off"/>
        </w:rPr>
        <w:t>0</w:t>
      </w:r>
    </w:p>
    <w:p>
      <w:r>
        <w:rPr>
          <w:b w:val="off"/>
        </w:rPr>
        <w:t>self</w:t>
      </w:r>
    </w:p>
    <w:p>
      <w:r>
        <w:rPr>
          <w:b w:val="off"/>
        </w:rPr>
        <w:t>'Z'</w:t>
      </w:r>
    </w:p>
    <w:p>
      <w:r>
        <w:rPr>
          <w:b w:val="off"/>
        </w:rPr>
        <w:t>0</w:t>
      </w:r>
    </w:p>
    <w:p>
      <w:r>
        <w:rPr>
          <w:b w:val="off"/>
        </w:rPr>
        <w:t>0</w:t>
      </w:r>
    </w:p>
    <w:p>
      <w:r>
        <w:rPr>
          <w:b w:val="off"/>
        </w:rPr>
        <w:t>self</w:t>
      </w:r>
    </w:p>
    <w:p>
      <w:r>
        <w:rPr>
          <w:b w:val="off"/>
        </w:rPr>
        <w:t xml:space="preserve"> </w:t>
      </w:r>
    </w:p>
    <w:p>
      <w:r>
        <w:rPr>
          <w:b w:val="off"/>
        </w:rPr>
        <w:t>def</w:t>
      </w:r>
    </w:p>
    <w:p>
      <w:r>
        <w:rPr>
          <w:b w:val="off"/>
        </w:rPr>
        <w:t>replace</w:t>
      </w:r>
    </w:p>
    <w:p>
      <w:r>
        <w:rPr>
          <w:b w:val="off"/>
        </w:rPr>
        <w:t>(</w:t>
        <w:t>)</w:t>
      </w:r>
    </w:p>
    <w:p>
      <w:r>
        <w:rPr>
          <w:b w:val="off"/>
        </w:rPr>
        <w:t>self</w:t>
      </w:r>
    </w:p>
    <w:p>
      <w:r>
        <w:rPr>
          <w:b w:val="off"/>
        </w:rPr>
        <w:t>self</w:t>
      </w:r>
    </w:p>
    <w:p>
      <w:r>
        <w:rPr>
          <w:b w:val="off"/>
        </w:rPr>
        <w:t>'长'</w:t>
      </w:r>
    </w:p>
    <w:p>
      <w:r>
        <w:rPr>
          <w:b w:val="off"/>
        </w:rPr>
        <w:t>self</w:t>
      </w:r>
    </w:p>
    <w:p>
      <w:r>
        <w:rPr>
          <w:b w:val="off"/>
        </w:rPr>
        <w:t>'宽'</w:t>
      </w:r>
    </w:p>
    <w:p>
      <w:r>
        <w:rPr>
          <w:b w:val="off"/>
        </w:rPr>
        <w:t>self</w:t>
      </w:r>
    </w:p>
    <w:p>
      <w:r>
        <w:rPr>
          <w:b w:val="off"/>
        </w:rPr>
        <w:t>'高'</w:t>
      </w:r>
    </w:p>
    <w:p>
      <w:r>
        <w:rPr>
          <w:b w:val="off"/>
        </w:rPr>
        <w:t>self</w:t>
      </w:r>
    </w:p>
    <w:p>
      <w:r>
        <w:rPr>
          <w:b w:val="off"/>
        </w:rPr>
        <w:t>'X'</w:t>
      </w:r>
    </w:p>
    <w:p>
      <w:r>
        <w:rPr>
          <w:b w:val="off"/>
        </w:rPr>
        <w:t>self</w:t>
      </w:r>
    </w:p>
    <w:p>
      <w:r>
        <w:rPr>
          <w:b w:val="off"/>
        </w:rPr>
        <w:t>'Y'</w:t>
      </w:r>
    </w:p>
    <w:p>
      <w:r>
        <w:rPr>
          <w:b w:val="off"/>
        </w:rPr>
        <w:t>self</w:t>
      </w:r>
    </w:p>
    <w:p>
      <w:r>
        <w:rPr>
          <w:b w:val="off"/>
        </w:rPr>
        <w:t>'Z'</w:t>
      </w:r>
    </w:p>
    <w:p>
      <w:r>
        <w:rPr>
          <w:b w:val="off"/>
        </w:rPr>
        <w:t>self</w:t>
      </w:r>
    </w:p>
    <w:p>
      <w:r>
        <w:rPr>
          <w:b w:val="off"/>
        </w:rPr>
        <w:t>'旋转角度'</w:t>
      </w:r>
    </w:p>
    <w:p>
      <w:r>
        <w:rPr>
          <w:b w:val="off"/>
        </w:rPr>
        <w:t>180</w:t>
      </w:r>
    </w:p>
    <w:p>
      <w:r>
        <w:rPr>
          <w:b w:val="off"/>
        </w:rPr>
        <w:t>self</w:t>
      </w:r>
    </w:p>
    <w:p>
      <w:r>
        <w:rPr>
          <w:b w:val="off"/>
        </w:rPr>
        <w:t>'立方体'</w:t>
      </w:r>
    </w:p>
    <w:p>
      <w:r>
        <w:rPr>
          <w:b w:val="off"/>
        </w:rPr>
        <w:t>if</w:t>
      </w:r>
    </w:p>
    <w:p>
      <w:r>
        <w:rPr>
          <w:b w:val="off"/>
        </w:rPr>
        <w:t>_</w:t>
      </w:r>
    </w:p>
    <w:p>
      <w:r>
        <w:rPr>
          <w:b w:val="off"/>
        </w:rPr>
        <w:t>"__main__"</w:t>
      </w:r>
    </w:p>
    <w:p>
      <w:r>
        <w:rPr>
          <w:b w:val="off"/>
        </w:rPr>
        <w:t># 第一行 对【立方体】这个class进行装饰</w:t>
      </w:r>
    </w:p>
    <w:p>
      <w:r>
        <w:rPr>
          <w:b w:val="off"/>
        </w:rPr>
        <w:t># 第二行 实现两点布置</w:t>
      </w:r>
    </w:p>
    <w:p>
      <w:r>
        <w:rPr>
          <w:b w:val="off"/>
        </w:rPr>
        <w:t>'长'</w:t>
      </w:r>
    </w:p>
    <w:p>
      <w:r>
        <w:drawing>
          <wp:inline distT="0" distR="0" distB="0" distL="0">
            <wp:extent cx="5238750" cy="2933700"/>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85"/>
                    <a:stretch>
                      <a:fillRect/>
                    </a:stretch>
                  </pic:blipFill>
                  <pic:spPr>
                    <a:xfrm>
                      <a:off x="0" y="0"/>
                      <a:ext cx="5238750" cy="2933700"/>
                    </a:xfrm>
                    <a:prstGeom prst="rect">
                      <a:avLst/>
                    </a:prstGeom>
                  </pic:spPr>
                </pic:pic>
              </a:graphicData>
            </a:graphic>
          </wp:inline>
        </w:drawing>
      </w:r>
    </w:p>
    <w:p>
      <w:pPr>
        <w:pStyle w:val="4"/>
      </w:pPr>
      <w:r>
        <w:t>7.2 如何实现属性表下拉选项</w:t>
      </w:r>
    </w:p>
    <w:p>
      <w:r>
        <w:rPr>
          <w:b w:val="off"/>
        </w:rPr>
        <w:t>有很多同学可能想要知道该如何实现属性表中的下拉选择，而不是完全由数值输入的形式来改变参数，毕竟有很多构件是有标准尺寸的，而标准尺寸是有多个固定的数值，并不允许随意更改。因此，下拉选择还是很有必要的</w:t>
        <w:br/>
        <w:t>想要实现下拉选择的效果实际上很简单，我们只需要在设置参数时，在Attr里面新增一个Tag就可以了。</w:t>
      </w:r>
    </w:p>
    <w:p/>
    <w:p>
      <w:pPr>
        <w:pStyle w:val="5"/>
      </w:pPr>
      <w:r>
        <w:t>combo标签</w:t>
      </w:r>
    </w:p>
    <w:p>
      <w:r>
        <w:rPr>
          <w:b w:val="off"/>
        </w:rPr>
        <w:t>通常，我们在设置参数时，一般会在Attr中放置文字（str）或数值（int或float），以及obvious和readonly这两个tag。现在，我们有一个新的tag——combo</w:t>
        <w:br/>
        <w:t>注意，obvious、readonly、combo这三个tag全部都是纯小写字母，不要输入大写字母。</w:t>
        <w:br/>
        <w:t>combo标签的格式如下所示：</w:t>
      </w:r>
    </w:p>
    <w:p>
      <w:r/>
    </w:p>
    <w:p>
      <w:r>
        <w:rPr>
          <w:b w:val="off"/>
        </w:rPr>
        <w:t>[</w:t>
        <w:t>] = Attr(</w:t>
        <w:t>, obvious=</w:t>
        <w:t>, combo = [</w:t>
        <w:t>,</w:t>
        <w:t>,</w:t>
        <w:t>,</w:t>
        <w:t>,</w:t>
        <w:t>])</w:t>
      </w:r>
    </w:p>
    <w:p>
      <w:r>
        <w:rPr>
          <w:b w:val="off"/>
        </w:rPr>
        <w:t>self</w:t>
      </w:r>
    </w:p>
    <w:p>
      <w:r>
        <w:rPr>
          <w:b w:val="off"/>
        </w:rPr>
        <w:t>'长'</w:t>
      </w:r>
    </w:p>
    <w:p>
      <w:r>
        <w:rPr>
          <w:b w:val="off"/>
        </w:rPr>
        <w:t>1000.0</w:t>
      </w:r>
    </w:p>
    <w:p>
      <w:r>
        <w:rPr>
          <w:b w:val="off"/>
        </w:rPr>
        <w:t>True</w:t>
      </w:r>
    </w:p>
    <w:p>
      <w:r>
        <w:rPr>
          <w:b w:val="off"/>
        </w:rPr>
        <w:t>500</w:t>
      </w:r>
    </w:p>
    <w:p>
      <w:r>
        <w:rPr>
          <w:b w:val="off"/>
        </w:rPr>
        <w:t>1000</w:t>
      </w:r>
    </w:p>
    <w:p>
      <w:r>
        <w:rPr>
          <w:b w:val="off"/>
        </w:rPr>
        <w:t>2000</w:t>
      </w:r>
    </w:p>
    <w:p>
      <w:r>
        <w:rPr>
          <w:b w:val="off"/>
        </w:rPr>
        <w:t>3000</w:t>
      </w:r>
    </w:p>
    <w:p>
      <w:r>
        <w:rPr>
          <w:b w:val="off"/>
        </w:rPr>
        <w:t>4000</w:t>
      </w:r>
    </w:p>
    <w:p>
      <w:r>
        <w:rPr>
          <w:b w:val="off"/>
        </w:rPr>
        <w:t>需要将一个list赋值给combo标签。要注意的是，list中装填的元素应当与Attr中给定的默认参数保持相同类型，并且应当有一个元素与默认参数相同。</w:t>
        <w:br/>
        <w:t>接下来，我们以长方体为例，将combo标签放入Attr中。</w:t>
      </w:r>
    </w:p>
    <w:p>
      <w:r/>
    </w:p>
    <w:p>
      <w:r>
        <w:rPr>
          <w:b w:val="off"/>
        </w:rPr>
        <w:t xml:space="preserve">from pyp3d import * </w:t>
        <w:t xml:space="preserve"> </w:t>
        <w:t>: Component.__init_</w:t>
        <w:t>(</w:t>
        <w:t xml:space="preserve">) </w:t>
        <w:t>[</w:t>
        <w:t>] = Attr(</w:t>
        <w:t>, obvious=True, combo = [</w:t>
        <w:t>,</w:t>
        <w:t>,</w:t>
        <w:t>,</w:t>
        <w:t>,</w:t>
        <w:t xml:space="preserve">]) </w:t>
        <w:t>[</w:t>
        <w:t>] = Attr(</w:t>
        <w:t xml:space="preserve">, obvious=True) </w:t>
        <w:t>[</w:t>
        <w:t>] = Attr(</w:t>
        <w:t xml:space="preserve">, obvious = True) </w:t>
        <w:t>[</w:t>
        <w:t xml:space="preserve">] = Attr(None, show=True) </w:t>
        <w:t xml:space="preserve">.replace() @export </w:t>
        <w:t xml:space="preserve">: L = </w:t>
        <w:t>[</w:t>
        <w:t xml:space="preserve">] W = </w:t>
        <w:t>[</w:t>
        <w:t xml:space="preserve">] H = </w:t>
        <w:t>[</w:t>
        <w:t xml:space="preserve">] TestCube = scale(L,W,H) * Cube() </w:t>
        <w:t>[</w:t>
        <w:t xml:space="preserve">] = TestCube </w:t>
        <w:t xml:space="preserve"> __name_</w:t>
        <w:t xml:space="preserve"> == </w:t>
        <w:t>: FinalGeometry =立方体() place(FinalGeometry)</w:t>
      </w:r>
    </w:p>
    <w:p>
      <w:r>
        <w:rPr>
          <w:b w:val="off"/>
        </w:rPr>
        <w:t xml:space="preserve"> 立方体(</w:t>
        <w:t>):</w:t>
      </w:r>
    </w:p>
    <w:p>
      <w:r>
        <w:rPr>
          <w:b w:val="off"/>
        </w:rPr>
        <w:t>class</w:t>
      </w:r>
    </w:p>
    <w:p>
      <w:r>
        <w:rPr>
          <w:b w:val="off"/>
        </w:rPr>
        <w:t>Component</w:t>
      </w:r>
    </w:p>
    <w:p>
      <w:r>
        <w:rPr>
          <w:b w:val="off"/>
        </w:rPr>
        <w:t xml:space="preserve"> </w:t>
      </w:r>
    </w:p>
    <w:p>
      <w:r>
        <w:rPr>
          <w:b w:val="off"/>
        </w:rPr>
        <w:t>def</w:t>
      </w:r>
    </w:p>
    <w:p>
      <w:r>
        <w:rPr>
          <w:b w:val="off"/>
        </w:rPr>
        <w:t>__init__</w:t>
      </w:r>
    </w:p>
    <w:p>
      <w:r>
        <w:rPr>
          <w:b w:val="off"/>
        </w:rPr>
        <w:t>(</w:t>
        <w:t>)</w:t>
      </w:r>
    </w:p>
    <w:p>
      <w:r>
        <w:rPr>
          <w:b w:val="off"/>
        </w:rPr>
        <w:t>self</w:t>
      </w:r>
    </w:p>
    <w:p>
      <w:r>
        <w:rPr>
          <w:b w:val="off"/>
        </w:rPr>
        <w:t>_</w:t>
      </w:r>
    </w:p>
    <w:p>
      <w:r>
        <w:rPr>
          <w:b w:val="off"/>
        </w:rPr>
        <w:t>self</w:t>
      </w:r>
    </w:p>
    <w:p>
      <w:r>
        <w:rPr>
          <w:b w:val="off"/>
        </w:rPr>
        <w:t>self</w:t>
      </w:r>
    </w:p>
    <w:p>
      <w:r>
        <w:rPr>
          <w:b w:val="off"/>
        </w:rPr>
        <w:t>'长'</w:t>
      </w:r>
    </w:p>
    <w:p>
      <w:r>
        <w:rPr>
          <w:b w:val="off"/>
        </w:rPr>
        <w:t>1000.0</w:t>
      </w:r>
    </w:p>
    <w:p>
      <w:r>
        <w:rPr>
          <w:b w:val="off"/>
        </w:rPr>
        <w:t>500</w:t>
      </w:r>
    </w:p>
    <w:p>
      <w:r>
        <w:rPr>
          <w:b w:val="off"/>
        </w:rPr>
        <w:t>1000</w:t>
      </w:r>
    </w:p>
    <w:p>
      <w:r>
        <w:rPr>
          <w:b w:val="off"/>
        </w:rPr>
        <w:t>2000</w:t>
      </w:r>
    </w:p>
    <w:p>
      <w:r>
        <w:rPr>
          <w:b w:val="off"/>
        </w:rPr>
        <w:t>3000</w:t>
      </w:r>
    </w:p>
    <w:p>
      <w:r>
        <w:rPr>
          <w:b w:val="off"/>
        </w:rPr>
        <w:t>4000</w:t>
      </w:r>
    </w:p>
    <w:p>
      <w:r>
        <w:rPr>
          <w:b w:val="off"/>
        </w:rPr>
        <w:t>self</w:t>
      </w:r>
    </w:p>
    <w:p>
      <w:r>
        <w:rPr>
          <w:b w:val="off"/>
        </w:rPr>
        <w:t>'宽'</w:t>
      </w:r>
    </w:p>
    <w:p>
      <w:r>
        <w:rPr>
          <w:b w:val="off"/>
        </w:rPr>
        <w:t>1000.0</w:t>
      </w:r>
    </w:p>
    <w:p>
      <w:r>
        <w:rPr>
          <w:b w:val="off"/>
        </w:rPr>
        <w:t>self</w:t>
      </w:r>
    </w:p>
    <w:p>
      <w:r>
        <w:rPr>
          <w:b w:val="off"/>
        </w:rPr>
        <w:t>'高'</w:t>
      </w:r>
    </w:p>
    <w:p>
      <w:r>
        <w:rPr>
          <w:b w:val="off"/>
        </w:rPr>
        <w:t>1000</w:t>
      </w:r>
    </w:p>
    <w:p>
      <w:r>
        <w:rPr>
          <w:b w:val="off"/>
        </w:rPr>
        <w:t>self</w:t>
      </w:r>
    </w:p>
    <w:p>
      <w:r>
        <w:rPr>
          <w:b w:val="off"/>
        </w:rPr>
        <w:t>'立方体'</w:t>
      </w:r>
    </w:p>
    <w:p>
      <w:r>
        <w:rPr>
          <w:b w:val="off"/>
        </w:rPr>
        <w:t>self</w:t>
      </w:r>
    </w:p>
    <w:p>
      <w:r>
        <w:rPr>
          <w:b w:val="off"/>
        </w:rPr>
        <w:t xml:space="preserve"> </w:t>
      </w:r>
    </w:p>
    <w:p>
      <w:r>
        <w:rPr>
          <w:b w:val="off"/>
        </w:rPr>
        <w:t>def</w:t>
      </w:r>
    </w:p>
    <w:p>
      <w:r>
        <w:rPr>
          <w:b w:val="off"/>
        </w:rPr>
        <w:t>replace</w:t>
      </w:r>
    </w:p>
    <w:p>
      <w:r>
        <w:rPr>
          <w:b w:val="off"/>
        </w:rPr>
        <w:t>(</w:t>
        <w:t>)</w:t>
      </w:r>
    </w:p>
    <w:p>
      <w:r>
        <w:rPr>
          <w:b w:val="off"/>
        </w:rPr>
        <w:t>self</w:t>
      </w:r>
    </w:p>
    <w:p>
      <w:r>
        <w:rPr>
          <w:b w:val="off"/>
        </w:rPr>
        <w:t>self</w:t>
      </w:r>
    </w:p>
    <w:p>
      <w:r>
        <w:rPr>
          <w:b w:val="off"/>
        </w:rPr>
        <w:t>'长'</w:t>
      </w:r>
    </w:p>
    <w:p>
      <w:r>
        <w:rPr>
          <w:b w:val="off"/>
        </w:rPr>
        <w:t>self</w:t>
      </w:r>
    </w:p>
    <w:p>
      <w:r>
        <w:rPr>
          <w:b w:val="off"/>
        </w:rPr>
        <w:t>'宽'</w:t>
      </w:r>
    </w:p>
    <w:p>
      <w:r>
        <w:rPr>
          <w:b w:val="off"/>
        </w:rPr>
        <w:t>self</w:t>
      </w:r>
    </w:p>
    <w:p>
      <w:r>
        <w:rPr>
          <w:b w:val="off"/>
        </w:rPr>
        <w:t>'高'</w:t>
      </w:r>
    </w:p>
    <w:p>
      <w:r>
        <w:rPr>
          <w:b w:val="off"/>
        </w:rPr>
        <w:t>self</w:t>
      </w:r>
    </w:p>
    <w:p>
      <w:r>
        <w:rPr>
          <w:b w:val="off"/>
        </w:rPr>
        <w:t>'立方体'</w:t>
      </w:r>
    </w:p>
    <w:p>
      <w:r>
        <w:rPr>
          <w:b w:val="off"/>
        </w:rPr>
        <w:t>if</w:t>
      </w:r>
    </w:p>
    <w:p>
      <w:r>
        <w:rPr>
          <w:b w:val="off"/>
        </w:rPr>
        <w:t>_</w:t>
      </w:r>
    </w:p>
    <w:p>
      <w:r>
        <w:rPr>
          <w:b w:val="off"/>
        </w:rPr>
        <w:t>"__main__"</w:t>
      </w:r>
    </w:p>
    <w:p>
      <w:r>
        <w:rPr>
          <w:b w:val="off"/>
        </w:rPr>
        <w:t>此时，我们运行脚本并将长方体布置到工程文件中，并选中该长方体，可以看到，该长方体的参数“长”已经变成了下拉选单的形式。</w:t>
        <w:br/>
        <w:drawing>
          <wp:inline distT="0" distR="0" distB="0" distL="0">
            <wp:extent cx="5238750" cy="3533775"/>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6"/>
                    <a:stretch>
                      <a:fillRect/>
                    </a:stretch>
                  </pic:blipFill>
                  <pic:spPr>
                    <a:xfrm>
                      <a:off x="0" y="0"/>
                      <a:ext cx="5238750" cy="3533775"/>
                    </a:xfrm>
                    <a:prstGeom prst="rect">
                      <a:avLst/>
                    </a:prstGeom>
                  </pic:spPr>
                </pic:pic>
              </a:graphicData>
            </a:graphic>
          </wp:inline>
        </w:drawing>
        <w:br/>
        <w:t>注意，当使用了combo标签时，就不能再随意设置数值了。因此，一定要确认好是否需要任意修改参数的数值后，再决定是否使用combo标签。</w:t>
      </w:r>
    </w:p>
    <w:p>
      <w:pPr>
        <w:pStyle w:val="4"/>
      </w:pPr>
      <w:r>
        <w:t>7.3 进阶函数</w:t>
      </w:r>
    </w:p>
    <w:p/>
    <w:p>
      <w:pPr>
        <w:pStyle w:val="5"/>
      </w:pPr>
      <w:r>
        <w:t>获取线中的三维点（离散）list列表</w:t>
      </w:r>
    </w:p>
    <w:p>
      <w:r>
        <w:rPr>
          <w:b w:val="off"/>
        </w:rPr>
        <w:t>当我们想对某根线进行离散时，我们可以使用对弧线离散或使用对多段线离散函数。</w:t>
        <w:br/>
        <w:t>对弧线离散函数形式：</w:t>
      </w:r>
    </w:p>
    <w:p>
      <w:r/>
    </w:p>
    <w:p>
      <w:r>
        <w:rPr>
          <w:b w:val="off"/>
        </w:rPr>
        <w:t>get_discrete_points_from_arc (arc:Arc,disNum=</w:t>
        <w:t>,withEnd=</w:t>
        <w:t xml:space="preserve">,isEqual = </w:t>
        <w:t>)</w:t>
      </w:r>
    </w:p>
    <w:p>
      <w:r>
        <w:rPr>
          <w:b w:val="off"/>
        </w:rPr>
        <w:t>0</w:t>
      </w:r>
    </w:p>
    <w:p>
      <w:r>
        <w:rPr>
          <w:b w:val="off"/>
        </w:rPr>
        <w:t>False</w:t>
      </w:r>
    </w:p>
    <w:p>
      <w:r>
        <w:rPr>
          <w:b w:val="off"/>
        </w:rPr>
        <w:t>False</w:t>
      </w:r>
    </w:p>
    <w:p>
      <w:r>
        <w:rPr>
          <w:b w:val="off"/>
        </w:rPr>
        <w:t>对弧线离散时，需要将弧线装入上述函数，同时，需要确认三个标签（tag）的输入值是否符合要求。</w:t>
        <w:br/>
        <w:t>Tag标签含义：</w:t>
        <w:br/>
        <w:t>disNum离散点数量：表示离散点的个数；默认disNum为0，表示按照20毫米基准为间距进行离散，会自动计算离散点个数。</w:t>
        <w:br/>
        <w:t>注意：由于离散后会取整，因此间距可能会略大于输入的数值；</w:t>
        <w:br/>
        <w:t>withEnd是否包含尾点：表示是否需要每一段的尾点，默认为False。False表示不包含尾点，即去掉每段最后一个点，避免重复。True表示包含每一段尾点</w:t>
        <w:br/>
        <w:t>isEqual是否等距：表示是否为等距离散。默认为False。False表示按照角度进行离散，True表示按照弧长进行等距离散。</w:t>
        <w:br/>
        <w:t>对多段线离散：</w:t>
      </w:r>
    </w:p>
    <w:p>
      <w:r/>
    </w:p>
    <w:p>
      <w:r>
        <w:rPr>
          <w:b w:val="off"/>
        </w:rPr>
        <w:t xml:space="preserve"> (line:Line, disNum=</w:t>
        <w:t>, onlyCurve=True)</w:t>
      </w:r>
    </w:p>
    <w:p>
      <w:r>
        <w:rPr>
          <w:b w:val="off"/>
        </w:rPr>
        <w:t>get_discrete_points_from_line</w:t>
      </w:r>
    </w:p>
    <w:p>
      <w:r>
        <w:rPr>
          <w:b w:val="off"/>
        </w:rPr>
        <w:t>0</w:t>
      </w:r>
    </w:p>
    <w:p>
      <w:r>
        <w:rPr>
          <w:b w:val="off"/>
        </w:rPr>
        <w:t>其中，line可以是直线段、多段线、含有弧线的多段线等，需要将line装入该函数，同事需要确认两个标签的输入值是否符合要求</w:t>
        <w:br/>
        <w:t>Tag标签含义：</w:t>
        <w:br/>
        <w:t>disNum离散点数量：表示离散点的个数；默认disNum为0，表示按照20毫米基准为间距进行离散，会自动计算离散点个数。</w:t>
        <w:br/>
        <w:t>注意：由于离散后会取整，因此间距可能会略大于输入的数值；</w:t>
        <w:br/>
        <w:t>onlyCurve是否只对圆弧离散：表示是否仅离散圆弧，默认值为True，表示只离散圆弧，直线部分不离散，False表示对直线和圆弧全部进行离散。</w:t>
      </w:r>
    </w:p>
    <w:p/>
    <w:p>
      <w:pPr>
        <w:pStyle w:val="5"/>
      </w:pPr>
      <w:r>
        <w:t>获取section中的三维点（离散）list列表</w:t>
      </w:r>
    </w:p>
    <w:p>
      <w:r>
        <w:rPr>
          <w:b w:val="off"/>
        </w:rPr>
        <w:t>函数形式：</w:t>
      </w:r>
    </w:p>
    <w:p>
      <w:r/>
    </w:p>
    <w:p>
      <w:r>
        <w:rPr>
          <w:b w:val="off"/>
        </w:rPr>
        <w:t>get_discrete_points_from_section(sec:Section,num:</w:t>
        <w:t>=</w:t>
        <w:t>,onlyCurve=True)</w:t>
      </w:r>
    </w:p>
    <w:p>
      <w:r>
        <w:rPr>
          <w:b w:val="off"/>
        </w:rPr>
        <w:t>int</w:t>
      </w:r>
    </w:p>
    <w:p>
      <w:r>
        <w:rPr>
          <w:b w:val="off"/>
        </w:rPr>
        <w:t>0</w:t>
      </w:r>
    </w:p>
    <w:p>
      <w:r>
        <w:rPr>
          <w:b w:val="off"/>
        </w:rPr>
        <w:t>该函数有三个参数，分别为截面、离散点数量，是否只离散弧线</w:t>
        <w:br/>
        <w:t>示例：</w:t>
      </w:r>
    </w:p>
    <w:p>
      <w:r/>
    </w:p>
    <w:p>
      <w:r>
        <w:rPr>
          <w:b w:val="off"/>
        </w:rPr>
        <w:t xml:space="preserve"> = Section(scale(</w:t>
        <w:t xml:space="preserve">, </w:t>
        <w:t xml:space="preserve">)*Arc()) </w:t>
        <w:t xml:space="preserve"> = get_discrete_points_from_section(bottom_sec, N, </w:t>
        <w:t>)</w:t>
      </w:r>
    </w:p>
    <w:p>
      <w:r>
        <w:rPr>
          <w:b w:val="off"/>
        </w:rPr>
        <w:t>bottom_sec</w:t>
      </w:r>
    </w:p>
    <w:p>
      <w:r>
        <w:rPr>
          <w:b w:val="off"/>
        </w:rPr>
        <w:t>3000</w:t>
      </w:r>
    </w:p>
    <w:p>
      <w:r>
        <w:rPr>
          <w:b w:val="off"/>
        </w:rPr>
        <w:t>4000</w:t>
      </w:r>
    </w:p>
    <w:p>
      <w:r>
        <w:rPr>
          <w:b w:val="off"/>
        </w:rPr>
        <w:t>bottom_sec_points</w:t>
      </w:r>
    </w:p>
    <w:p>
      <w:r>
        <w:rPr>
          <w:b w:val="off"/>
        </w:rPr>
        <w:t>False</w:t>
      </w:r>
    </w:p>
    <w:p>
      <w:r>
        <w:rPr>
          <w:b w:val="off"/>
        </w:rPr>
        <w:t>如此一来，就得到了一个截面的一组离散点。</w:t>
      </w:r>
    </w:p>
    <w:p/>
    <w:p>
      <w:pPr>
        <w:pStyle w:val="5"/>
      </w:pPr>
      <w:r>
        <w:t>放样体——异面融合</w:t>
      </w:r>
    </w:p>
    <w:p>
      <w:r>
        <w:rPr>
          <w:b w:val="off"/>
        </w:rPr>
        <w:t>放样体可以实现异面融合，比如圆面和矩形面生成一个“天圆地方”的几何体。放样体在进行异面融合放样时，有以下几个原则。</w:t>
      </w:r>
    </w:p>
    <w:p>
      <w:r>
        <w:rPr>
          <w:b w:val="on"/>
        </w:rPr>
        <w:t>(1) (1) 当其中一个Seciton为单闭合线型时(比如一个Arc) ，两个Section起点终点分别对应，轮廓线等比例对应融合。</w:t>
      </w:r>
    </w:p>
    <w:p>
      <w:r>
        <w:rPr>
          <w:b w:val="on"/>
        </w:rPr>
        <w:t>(2) (2) 当两个Section都不是单闭合线型时， 两个Section轮廓线从各自起点开始，按照轮廓线数目一一对应，当其中一个Section有轮廓线段剩余时，将对应到另一个Section的终点上。</w:t>
      </w:r>
    </w:p>
    <w:p>
      <w:pPr>
        <w:pStyle w:val="3"/>
      </w:pPr>
      <w:r>
        <w:t>8 生成BFA文件</w:t>
      </w:r>
    </w:p>
    <w:p/>
    <w:p>
      <w:pPr>
        <w:pStyle w:val="4"/>
      </w:pPr>
      <w:r>
        <w:t>第一步：运行并布置py脚本</w:t>
      </w:r>
    </w:p>
    <w:p>
      <w:r>
        <w:rPr>
          <w:b w:val="off"/>
        </w:rPr>
        <w:t>布置要点：</w:t>
      </w:r>
    </w:p>
    <w:p>
      <w:r>
        <w:rPr>
          <w:b w:val="on"/>
        </w:rPr>
        <w:t>(1) 1. 布置时请开启捕捉</w:t>
      </w:r>
    </w:p>
    <w:p>
      <w:r>
        <w:rPr>
          <w:b w:val="on"/>
        </w:rPr>
        <w:t>(2) 2. 单点布置请捕捉到原点处进行布置</w:t>
      </w:r>
    </w:p>
    <w:p>
      <w:r>
        <w:rPr>
          <w:b w:val="on"/>
        </w:rPr>
        <w:t>(3) 3. 旋转布置请将第一点、第二点均点击在原点处。即不发生任何角度的旋转。</w:t>
      </w:r>
    </w:p>
    <w:p>
      <w:r>
        <w:rPr>
          <w:b w:val="on"/>
        </w:rPr>
        <w:t>(4) 4. 两点、多点布置，请将第一点布置在原点，第二点布置在X轴上。可以通过输入数值的方式来保证布置在X轴上。其中长度（距离）值和X轴值保持一致，其他值为0。</w:t>
      </w:r>
    </w:p>
    <w:p>
      <w:r>
        <w:rPr>
          <w:b w:val="off"/>
        </w:rPr>
        <w:t>原因如下:</w:t>
      </w:r>
    </w:p>
    <w:p>
      <w:r>
        <w:rPr>
          <w:b w:val="on"/>
        </w:rPr>
        <w:t>(5) 1. 如果没有布置在原点，而是由一定的偏移量，打包生成BFA文件后，对BFA文件进行布置时，物体不会处于鼠标指针处，而是会发生同样的偏移量。</w:t>
      </w:r>
    </w:p>
    <w:p>
      <w:r>
        <w:rPr>
          <w:b w:val="on"/>
        </w:rPr>
        <w:t>(6) 2. 同理，如果旋转布置的模型在打包前的布置发生了旋转，生成的BFA也会有同样大小的初始旋转量。</w:t>
      </w:r>
    </w:p>
    <w:p>
      <w:r>
        <w:rPr>
          <w:b w:val="on"/>
        </w:rPr>
        <w:t>(7) 3. 同理，如果两点、多点布置的构件发生了偏移，或没有沿着X轴正方向布置，也会导致BFA文件的布置效果严重“跑偏”</w:t>
      </w:r>
    </w:p>
    <w:p/>
    <w:p>
      <w:pPr>
        <w:pStyle w:val="4"/>
      </w:pPr>
      <w:r>
        <w:t>第二步：点击【导出BFA】/在BIMBase的命令输入框中输入“PackBFA”（不含引号）并回车。</w:t>
      </w:r>
    </w:p>
    <w:p/>
    <w:p>
      <w:pPr>
        <w:pStyle w:val="4"/>
      </w:pPr>
      <w:r>
        <w:t>第三步：选择BFA文件的保存位置。（名字会自动和py脚本文件名保持一致，无需修改）</w:t>
      </w:r>
    </w:p>
    <w:p>
      <w:r>
        <w:rPr>
          <w:b w:val="off"/>
        </w:rPr>
        <w:t>如需打包下一个BFA模型，请删除软件中的所有模型或新建一个工程文件。</w:t>
        <w:br/>
        <w:t>重复第一步，进行下一个模型的BFA打包。</w:t>
      </w:r>
    </w:p>
    <w:p>
      <w:pPr>
        <w:pStyle w:val="2"/>
      </w:pPr>
      <w:r>
        <w:t>三.Python插件接口文档</w:t>
      </w:r>
    </w:p>
    <w:p>
      <w:r>
        <w:rPr>
          <w:b w:val="off"/>
        </w:rPr>
        <w:t>本章节主要聚焦于功能性接口的介绍，整体难度相对较大，建议读者可以先按照案例进行复现后，再深度研究。</w:t>
      </w:r>
    </w:p>
    <w:p>
      <w:pPr>
        <w:pStyle w:val="3"/>
      </w:pPr>
      <w:r>
        <w:t>1 基础接口</w:t>
      </w:r>
    </w:p>
    <w:p>
      <w:r>
        <w:rPr>
          <w:b w:val="off"/>
        </w:rPr>
        <w:t>本章节主要介绍常用的一些基础接口，如选择工具，属性操作等。</w:t>
      </w:r>
    </w:p>
    <w:p>
      <w:pPr>
        <w:pStyle w:val="4"/>
      </w:pPr>
      <w:r>
        <w:t>1.1 选择工具</w:t>
      </w:r>
    </w:p>
    <w:p>
      <w:r>
        <w:rPr>
          <w:b w:val="off"/>
        </w:rPr>
        <w:t>插件工具中提供了框选和点选两种方式，获取用户获取在BIMBase中的几何实体，即Entity，供后续计算使用。手册中为用户提供两种选择方式，分别为框选和点选。</w:t>
      </w:r>
    </w:p>
    <w:p/>
    <w:p>
      <w:pPr>
        <w:pStyle w:val="5"/>
      </w:pPr>
      <w:r>
        <w:t>1.1.1点选工具</w:t>
      </w:r>
    </w:p>
    <w:p>
      <w:r>
        <w:rPr>
          <w:b w:val="off"/>
        </w:rPr>
        <w:t>启动点选工具</w:t>
        <w:br/>
        <w:t>函数返回值：当前点选的几何实体id</w:t>
        <w:br/>
        <w:t>def get_point_from_pointselect()</w:t>
      </w:r>
    </w:p>
    <w:p>
      <w:r>
        <w:rPr>
          <w:b w:val="on"/>
        </w:rPr>
        <w:t>(1) 使用示例：</w:t>
      </w:r>
    </w:p>
    <w:p>
      <w:r/>
    </w:p>
    <w:p>
      <w:r>
        <w:rPr>
          <w:b w:val="off"/>
        </w:rPr>
        <w:t xml:space="preserve"> pyp3d </w:t>
        <w:t xml:space="preserve"> * point1 = get_point_from_pointselect() entity_id = get_current_entityId() </w:t>
        <w:t xml:space="preserve"> </w:t>
        <w:t xml:space="preserve"> entityid_isvaid(entity_id): exit()</w:t>
      </w:r>
    </w:p>
    <w:p>
      <w:r>
        <w:rPr>
          <w:b w:val="off"/>
        </w:rPr>
        <w:t>from</w:t>
      </w:r>
    </w:p>
    <w:p>
      <w:r>
        <w:rPr>
          <w:b w:val="off"/>
        </w:rPr>
        <w:t>import</w:t>
      </w:r>
    </w:p>
    <w:p>
      <w:r>
        <w:rPr>
          <w:b w:val="off"/>
        </w:rPr>
        <w:t>if</w:t>
      </w:r>
    </w:p>
    <w:p>
      <w:r>
        <w:rPr>
          <w:b w:val="off"/>
        </w:rPr>
        <w:t>not</w:t>
      </w:r>
    </w:p>
    <w:p>
      <w:r>
        <w:rPr>
          <w:b w:val="off"/>
        </w:rPr>
        <w:t>效果示例:</w:t>
      </w:r>
    </w:p>
    <w:p/>
    <w:p>
      <w:pPr>
        <w:pStyle w:val="5"/>
      </w:pPr>
      <w:r>
        <w:t>1.1.2框选工具</w:t>
      </w:r>
    </w:p>
    <w:p>
      <w:r>
        <w:rPr>
          <w:b w:val="off"/>
        </w:rPr>
        <w:t>启动框选工具</w:t>
        <w:br/>
        <w:t>入参一般为默认值，可以不予处理</w:t>
        <w:br/>
        <w:t>函数返回值：几何实体id的集合</w:t>
        <w:br/>
        <w:t>def get_element_from_boxselect(str = "PyMarqueeTool")；</w:t>
      </w:r>
    </w:p>
    <w:p>
      <w:r>
        <w:rPr>
          <w:b w:val="off"/>
        </w:rPr>
        <w:t>使用示例：</w:t>
      </w:r>
    </w:p>
    <w:p>
      <w:r/>
    </w:p>
    <w:p>
      <w:r>
        <w:rPr>
          <w:b w:val="off"/>
        </w:rPr>
        <w:t xml:space="preserve"> pyp3d </w:t>
        <w:t xml:space="preserve"> * entity_ids = get_element_from_boxselect() validEntity = [] </w:t>
        <w:t xml:space="preserve"> i </w:t>
        <w:t xml:space="preserve"> entitys: </w:t>
        <w:t xml:space="preserve"> entityid_isvaid(i): validEntity.append(i)</w:t>
      </w:r>
    </w:p>
    <w:p>
      <w:r>
        <w:rPr>
          <w:b w:val="off"/>
        </w:rPr>
        <w:t>from</w:t>
      </w:r>
    </w:p>
    <w:p>
      <w:r>
        <w:rPr>
          <w:b w:val="off"/>
        </w:rPr>
        <w:t>import</w:t>
      </w:r>
    </w:p>
    <w:p>
      <w:r>
        <w:rPr>
          <w:b w:val="off"/>
        </w:rPr>
        <w:t>for</w:t>
      </w:r>
    </w:p>
    <w:p>
      <w:r>
        <w:rPr>
          <w:b w:val="off"/>
        </w:rPr>
        <w:t>in</w:t>
      </w:r>
    </w:p>
    <w:p>
      <w:r>
        <w:rPr>
          <w:b w:val="off"/>
        </w:rPr>
        <w:t>if</w:t>
      </w:r>
    </w:p>
    <w:p>
      <w:r>
        <w:rPr>
          <w:b w:val="off"/>
        </w:rPr>
        <w:t>#获取全部有效的Entity实体</w:t>
      </w:r>
    </w:p>
    <w:p>
      <w:r>
        <w:rPr>
          <w:b w:val="off"/>
        </w:rPr>
        <w:t>效果示例：</w:t>
      </w:r>
    </w:p>
    <w:p>
      <w:r>
        <w:rPr>
          <w:b w:val="off"/>
        </w:rPr>
        <w:t>通过以上两种选择工具，用户可以实现BIMBase的几何实体与python插件脚本之间的信息传递，并进行后续一系列复杂计算操作，实现最终想要达到的插件效果。</w:t>
      </w:r>
    </w:p>
    <w:p>
      <w:pPr>
        <w:pStyle w:val="4"/>
      </w:pPr>
      <w:r>
        <w:t>1.2 几何实体</w:t>
      </w:r>
    </w:p>
    <w:p>
      <w:r>
        <w:rPr>
          <w:b w:val="off"/>
        </w:rPr>
        <w:t>插件内部提供了针对几何实体的丰富操作，涵盖”增删改查“</w:t>
      </w:r>
    </w:p>
    <w:p/>
    <w:p>
      <w:pPr>
        <w:pStyle w:val="5"/>
      </w:pPr>
      <w:r>
        <w:t>1.2.1增加实体</w:t>
      </w:r>
    </w:p>
    <w:p>
      <w:r>
        <w:rPr>
          <w:b w:val="off"/>
        </w:rPr>
        <w:t>该函数可以在BIMBase中增加一个几何实体，Noumenon类是所有几何形体的父类，本质是一个无序map，记录几何体的全部信息</w:t>
        <w:br/>
        <w:t>def place(noumenon: Noumenon)</w:t>
      </w:r>
    </w:p>
    <w:p>
      <w:r>
        <w:rPr>
          <w:b w:val="off"/>
        </w:rPr>
        <w:t>使用示例：</w:t>
      </w:r>
    </w:p>
    <w:p>
      <w:r/>
    </w:p>
    <w:p>
      <w:r>
        <w:rPr>
          <w:b w:val="off"/>
        </w:rPr>
        <w:t xml:space="preserve"> pyp3d </w:t>
        <w:t xml:space="preserve"> * </w:t>
        <w:t xml:space="preserve"> Geometry = Cube() </w:t>
        <w:t xml:space="preserve"> place(Geometry)</w:t>
      </w:r>
    </w:p>
    <w:p>
      <w:r>
        <w:rPr>
          <w:b w:val="off"/>
        </w:rPr>
        <w:t>from</w:t>
      </w:r>
    </w:p>
    <w:p>
      <w:r>
        <w:rPr>
          <w:b w:val="off"/>
        </w:rPr>
        <w:t>import</w:t>
      </w:r>
    </w:p>
    <w:p>
      <w:r>
        <w:rPr>
          <w:b w:val="off"/>
        </w:rPr>
        <w:t>#建立一个Cube长方体对象</w:t>
      </w:r>
    </w:p>
    <w:p>
      <w:r>
        <w:rPr>
          <w:b w:val="off"/>
        </w:rPr>
        <w:t>#启动布置工具，在BIMBase中布置单位长方体，长宽高均为1</w:t>
      </w:r>
    </w:p>
    <w:p>
      <w:r>
        <w:rPr>
          <w:b w:val="off"/>
        </w:rPr>
        <w:t>效果示例：</w:t>
        <w:br/>
        <w:drawing>
          <wp:inline distT="0" distR="0" distB="0" distL="0">
            <wp:extent cx="5238750" cy="2809875"/>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7"/>
                    <a:stretch>
                      <a:fillRect/>
                    </a:stretch>
                  </pic:blipFill>
                  <pic:spPr>
                    <a:xfrm>
                      <a:off x="0" y="0"/>
                      <a:ext cx="5238750" cy="2809875"/>
                    </a:xfrm>
                    <a:prstGeom prst="rect">
                      <a:avLst/>
                    </a:prstGeom>
                  </pic:spPr>
                </pic:pic>
              </a:graphicData>
            </a:graphic>
          </wp:inline>
        </w:drawing>
      </w:r>
    </w:p>
    <w:p/>
    <w:p>
      <w:pPr>
        <w:pStyle w:val="5"/>
      </w:pPr>
      <w:r>
        <w:t>1.2.2删除实体</w:t>
      </w:r>
    </w:p>
    <w:p>
      <w:r>
        <w:rPr>
          <w:b w:val="off"/>
        </w:rPr>
        <w:t>删除单个几何实体，入参为P3DEntityId：</w:t>
        <w:br/>
        <w:t>返回值：空</w:t>
        <w:br/>
        <w:t>def delete_one_entity(entityid: P3DEntityId)</w:t>
      </w:r>
    </w:p>
    <w:p>
      <w:r>
        <w:rPr>
          <w:b w:val="off"/>
        </w:rPr>
        <w:t>使用示例：</w:t>
      </w:r>
    </w:p>
    <w:p>
      <w:r/>
    </w:p>
    <w:p>
      <w:r>
        <w:rPr>
          <w:b w:val="off"/>
        </w:rPr>
        <w:t xml:space="preserve"> entity_ids = get_element_from_boxselect() </w:t>
        <w:t xml:space="preserve"> </w:t>
        <w:t xml:space="preserve"> entityid </w:t>
        <w:t xml:space="preserve"> entity_ids: </w:t>
        <w:t xml:space="preserve"> delete_one_entity(entityid)</w:t>
      </w:r>
    </w:p>
    <w:p>
      <w:r>
        <w:rPr>
          <w:b w:val="off"/>
        </w:rPr>
        <w:t># 通过框选获得一个包含多个P3DEntityId的列表</w:t>
      </w:r>
    </w:p>
    <w:p>
      <w:r>
        <w:rPr>
          <w:b w:val="off"/>
        </w:rPr>
        <w:t xml:space="preserve"># 遍历entityid列表 </w:t>
      </w:r>
    </w:p>
    <w:p>
      <w:r>
        <w:rPr>
          <w:b w:val="off"/>
        </w:rPr>
        <w:t>for</w:t>
      </w:r>
    </w:p>
    <w:p>
      <w:r>
        <w:rPr>
          <w:b w:val="off"/>
        </w:rPr>
        <w:t>in</w:t>
      </w:r>
    </w:p>
    <w:p>
      <w:r>
        <w:rPr>
          <w:b w:val="off"/>
        </w:rPr>
        <w:t xml:space="preserve"># 调用delete_one_entity函数，传入当前迭代的entityid </w:t>
      </w:r>
    </w:p>
    <w:p>
      <w:r>
        <w:rPr>
          <w:b w:val="off"/>
        </w:rPr>
        <w:t>删除当前工程中的所有entity</w:t>
        <w:br/>
        <w:t>返回值：空</w:t>
        <w:br/>
        <w:t>def clear_entity(): # 删除当前工程中的所有entity</w:t>
      </w:r>
    </w:p>
    <w:p>
      <w:r>
        <w:rPr>
          <w:b w:val="off"/>
        </w:rPr>
        <w:t>效果示例：</w:t>
        <w:br/>
        <w:drawing>
          <wp:inline distT="0" distR="0" distB="0" distL="0">
            <wp:extent cx="5238750" cy="2809875"/>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8"/>
                    <a:stretch>
                      <a:fillRect/>
                    </a:stretch>
                  </pic:blipFill>
                  <pic:spPr>
                    <a:xfrm>
                      <a:off x="0" y="0"/>
                      <a:ext cx="5238750" cy="2809875"/>
                    </a:xfrm>
                    <a:prstGeom prst="rect">
                      <a:avLst/>
                    </a:prstGeom>
                  </pic:spPr>
                </pic:pic>
              </a:graphicData>
            </a:graphic>
          </wp:inline>
        </w:drawing>
      </w:r>
    </w:p>
    <w:p>
      <w:pPr>
        <w:pStyle w:val="4"/>
      </w:pPr>
      <w:r>
        <w:t>1.3 属性获取</w:t>
      </w:r>
    </w:p>
    <w:p>
      <w:r>
        <w:rPr>
          <w:b w:val="off"/>
        </w:rPr>
        <w:t>用户通过框选得到几何实体Entity后，需要对几何体自身的属性进行操作。一般情况下，获取属性需要用到以下几个关键接口：</w:t>
      </w:r>
    </w:p>
    <w:p>
      <w:r>
        <w:rPr>
          <w:b w:val="on"/>
        </w:rPr>
        <w:t>(1) 通过Entity获取持久化层唯一标识P3DInstanceKey，其中对应记录着当前几何实体的全部信息：</w:t>
      </w:r>
    </w:p>
    <w:p>
      <w:r>
        <w:rPr>
          <w:b w:val="off"/>
        </w:rPr>
        <w:t>返回值：P3DInstanceKey</w:t>
        <w:br/>
        <w:t>def get_datakey_from_entity(entityid: P3DEntityId)</w:t>
      </w:r>
    </w:p>
    <w:p>
      <w:r>
        <w:rPr>
          <w:b w:val="on"/>
        </w:rPr>
        <w:t>(2) 通过唯一标识P3DInstanceKey获取记录几何体属性的无序字典</w:t>
      </w:r>
    </w:p>
    <w:p>
      <w:r>
        <w:rPr>
          <w:b w:val="off"/>
        </w:rPr>
        <w:t>返回值：Noumenon</w:t>
        <w:br/>
        <w:t>def get_noumKV_from_instancekey(instancekey: P3DInstanceKey)</w:t>
      </w:r>
    </w:p>
    <w:p>
      <w:r>
        <w:rPr>
          <w:b w:val="off"/>
        </w:rPr>
        <w:t>使用示例：</w:t>
      </w:r>
    </w:p>
    <w:p>
      <w:r/>
    </w:p>
    <w:p>
      <w:r>
        <w:rPr>
          <w:b w:val="off"/>
        </w:rPr>
        <w:t xml:space="preserve"> filtered_keys=[] </w:t>
        <w:t xml:space="preserve"> i </w:t>
        <w:t xml:space="preserve"> entitys: </w:t>
        <w:t xml:space="preserve"> datakey = get_datakey_from_entity(i) noumenon = get_noumKV_from_instancekey(datakey) </w:t>
        <w:t xml:space="preserve"> </w:t>
        <w:t xml:space="preserve"> </w:t>
        <w:t xml:space="preserve"> </w:t>
        <w:t xml:space="preserve"> noumenon.keys(): </w:t>
        <w:t xml:space="preserve"> </w:t>
        <w:t xml:space="preserve"> </w:t>
        <w:t xml:space="preserve"> </w:t>
        <w:t xml:space="preserve"> </w:t>
        <w:t xml:space="preserve">: </w:t>
        <w:t xml:space="preserve"> filtered_keys.append(</w:t>
        <w:t>)</w:t>
      </w:r>
    </w:p>
    <w:p>
      <w:r>
        <w:rPr>
          <w:b w:val="off"/>
        </w:rPr>
        <w:t># 初始化一个空列表来存储符合条件的key</w:t>
      </w:r>
    </w:p>
    <w:p>
      <w:r>
        <w:rPr>
          <w:b w:val="off"/>
        </w:rPr>
        <w:t>for</w:t>
      </w:r>
    </w:p>
    <w:p>
      <w:r>
        <w:rPr>
          <w:b w:val="off"/>
        </w:rPr>
        <w:t>in</w:t>
      </w:r>
    </w:p>
    <w:p>
      <w:r>
        <w:rPr>
          <w:b w:val="off"/>
        </w:rPr>
        <w:t># 获取模型属性</w:t>
      </w:r>
    </w:p>
    <w:p>
      <w:r>
        <w:rPr>
          <w:b w:val="off"/>
        </w:rPr>
        <w:t xml:space="preserve"># 遍历noumenon字典的键 </w:t>
      </w:r>
    </w:p>
    <w:p>
      <w:r>
        <w:rPr>
          <w:b w:val="off"/>
        </w:rPr>
        <w:t>for</w:t>
      </w:r>
    </w:p>
    <w:p>
      <w:r>
        <w:rPr>
          <w:b w:val="off"/>
        </w:rPr>
        <w:t>string</w:t>
      </w:r>
    </w:p>
    <w:p>
      <w:r>
        <w:rPr>
          <w:b w:val="off"/>
        </w:rPr>
        <w:t>in</w:t>
      </w:r>
    </w:p>
    <w:p>
      <w:r>
        <w:rPr>
          <w:b w:val="off"/>
        </w:rPr>
        <w:t xml:space="preserve"># 检查字符串中是否包含'标记'字段 </w:t>
      </w:r>
    </w:p>
    <w:p>
      <w:r>
        <w:rPr>
          <w:b w:val="off"/>
        </w:rPr>
        <w:t>if</w:t>
      </w:r>
    </w:p>
    <w:p>
      <w:r>
        <w:rPr>
          <w:b w:val="off"/>
        </w:rPr>
        <w:t>'标记'</w:t>
      </w:r>
    </w:p>
    <w:p>
      <w:r>
        <w:rPr>
          <w:b w:val="off"/>
        </w:rPr>
        <w:t>in</w:t>
      </w:r>
    </w:p>
    <w:p>
      <w:r>
        <w:rPr>
          <w:b w:val="off"/>
        </w:rPr>
        <w:t>string</w:t>
      </w:r>
    </w:p>
    <w:p>
      <w:r>
        <w:rPr>
          <w:b w:val="off"/>
        </w:rPr>
        <w:t xml:space="preserve"># 如果包含，则添加到filtered_keys列表中 </w:t>
      </w:r>
    </w:p>
    <w:p>
      <w:r>
        <w:rPr>
          <w:b w:val="off"/>
        </w:rPr>
        <w:t>string</w:t>
      </w:r>
    </w:p>
    <w:p>
      <w:r>
        <w:rPr>
          <w:b w:val="off"/>
        </w:rPr>
        <w:t>这段代码的主要功能是从一个名为entitys的列表（或可迭代对象）中筛选出特定的键，并将这些键存储在一个名为filtered_keys的列表中。</w:t>
      </w:r>
    </w:p>
    <w:p>
      <w:pPr>
        <w:pStyle w:val="4"/>
      </w:pPr>
      <w:r>
        <w:t>1.4 属性操作</w:t>
      </w:r>
    </w:p>
    <w:p>
      <w:r>
        <w:rPr>
          <w:b w:val="on"/>
        </w:rPr>
        <w:t>(1) 判断EntityId是否有效</w:t>
      </w:r>
    </w:p>
    <w:p>
      <w:r>
        <w:rPr>
          <w:b w:val="off"/>
        </w:rPr>
        <w:t>输入参数：EntityID</w:t>
        <w:br/>
        <w:t>返回值：bool，值为true即有效</w:t>
        <w:br/>
        <w:t>def entityid_isvaid(entityid: P3DEntityId)</w:t>
      </w:r>
    </w:p>
    <w:p>
      <w:r>
        <w:rPr>
          <w:b w:val="on"/>
        </w:rPr>
        <w:t>(2) 判断DataKey是否有效</w:t>
      </w:r>
    </w:p>
    <w:p>
      <w:r>
        <w:rPr>
          <w:b w:val="off"/>
        </w:rPr>
        <w:t>输入参数：P3DInstanceKey</w:t>
        <w:br/>
        <w:t>返回值：bool，值为true即有效</w:t>
        <w:br/>
        <w:t>def BPDataKey_isvaid(DataKey: P3DInstanceKey)</w:t>
      </w:r>
    </w:p>
    <w:p>
      <w:r>
        <w:rPr>
          <w:b w:val="on"/>
        </w:rPr>
        <w:t>(3) 修改实体属性</w:t>
      </w:r>
    </w:p>
    <w:p>
      <w:r>
        <w:rPr>
          <w:b w:val="off"/>
        </w:rPr>
        <w:t>对象：几何实体</w:t>
        <w:br/>
        <w:t>成员函数：replace()</w:t>
        <w:br/>
        <w:t>Noumenon.replace()</w:t>
      </w:r>
    </w:p>
    <w:p/>
    <w:p>
      <w:pPr>
        <w:pStyle w:val="5"/>
      </w:pPr>
      <w:r>
        <w:t>使用示例：</w:t>
      </w:r>
    </w:p>
    <w:p>
      <w:r>
        <w:rPr>
          <w:b w:val="off"/>
        </w:rPr>
        <w:t>此处用户自定义了一个名称为”长方体“的python构件</w:t>
      </w:r>
    </w:p>
    <w:p>
      <w:r/>
    </w:p>
    <w:p>
      <w:r>
        <w:rPr>
          <w:b w:val="off"/>
        </w:rPr>
        <w:t xml:space="preserve">from pyp3d import * </w:t>
        <w:t xml:space="preserve"> </w:t>
        <w:t xml:space="preserve"> </w:t>
        <w:t xml:space="preserve"> </w:t>
        <w:t>: Component.__init_</w:t>
        <w:t>(</w:t>
        <w:t xml:space="preserve">) </w:t>
        <w:t>[</w:t>
        <w:t>] = Attr(</w:t>
        <w:t>, obvious = True, combo = [</w:t>
        <w:t>,</w:t>
        <w:t>,</w:t>
        <w:t>,</w:t>
        <w:t>,</w:t>
        <w:t xml:space="preserve">]) </w:t>
        <w:t xml:space="preserve"> </w:t>
        <w:t xml:space="preserve"> </w:t>
        <w:t>[</w:t>
        <w:t>] = Attr(</w:t>
        <w:t xml:space="preserve">, obvious = True) </w:t>
        <w:t>[</w:t>
        <w:t>] = Attr(</w:t>
        <w:t xml:space="preserve">, obvious = True) </w:t>
        <w:t>[</w:t>
        <w:t xml:space="preserve">] = Attr(None, show = True) </w:t>
        <w:t xml:space="preserve">.replace() @export </w:t>
        <w:t xml:space="preserve"> </w:t>
        <w:t xml:space="preserve">: </w:t>
        <w:t xml:space="preserve"> L = </w:t>
        <w:t>[</w:t>
        <w:t xml:space="preserve">] W = </w:t>
        <w:t>[</w:t>
        <w:t xml:space="preserve">] H = </w:t>
        <w:t>[</w:t>
        <w:t xml:space="preserve">] </w:t>
        <w:t xml:space="preserve"> TestCube = scale(L,W,H) * Cube() </w:t>
        <w:t>[</w:t>
        <w:t>] = TestCube</w:t>
      </w:r>
    </w:p>
    <w:p>
      <w:r>
        <w:rPr>
          <w:b w:val="off"/>
        </w:rPr>
        <w:t># 定义参数化模型</w:t>
      </w:r>
    </w:p>
    <w:p>
      <w:r>
        <w:rPr>
          <w:b w:val="off"/>
        </w:rPr>
        <w:t xml:space="preserve"> 长方体(</w:t>
        <w:t>):</w:t>
      </w:r>
    </w:p>
    <w:p>
      <w:r>
        <w:rPr>
          <w:b w:val="off"/>
        </w:rPr>
        <w:t>class</w:t>
      </w:r>
    </w:p>
    <w:p>
      <w:r>
        <w:rPr>
          <w:b w:val="off"/>
        </w:rPr>
        <w:t>Component</w:t>
      </w:r>
    </w:p>
    <w:p>
      <w:r>
        <w:rPr>
          <w:b w:val="off"/>
        </w:rPr>
        <w:t># 定义各个参数及其默认值</w:t>
      </w:r>
    </w:p>
    <w:p>
      <w:r>
        <w:rPr>
          <w:b w:val="off"/>
        </w:rPr>
        <w:t xml:space="preserve"> </w:t>
      </w:r>
    </w:p>
    <w:p>
      <w:r>
        <w:rPr>
          <w:b w:val="off"/>
        </w:rPr>
        <w:t>def</w:t>
      </w:r>
    </w:p>
    <w:p>
      <w:r>
        <w:rPr>
          <w:b w:val="off"/>
        </w:rPr>
        <w:t>__init__</w:t>
      </w:r>
    </w:p>
    <w:p>
      <w:r>
        <w:rPr>
          <w:b w:val="off"/>
        </w:rPr>
        <w:t>(</w:t>
        <w:t>)</w:t>
      </w:r>
    </w:p>
    <w:p>
      <w:r>
        <w:rPr>
          <w:b w:val="off"/>
        </w:rPr>
        <w:t>self</w:t>
      </w:r>
    </w:p>
    <w:p>
      <w:r>
        <w:rPr>
          <w:b w:val="off"/>
        </w:rPr>
        <w:t>_</w:t>
      </w:r>
    </w:p>
    <w:p>
      <w:r>
        <w:rPr>
          <w:b w:val="off"/>
        </w:rPr>
        <w:t>self</w:t>
      </w:r>
    </w:p>
    <w:p>
      <w:r>
        <w:rPr>
          <w:b w:val="off"/>
        </w:rPr>
        <w:t>self</w:t>
      </w:r>
    </w:p>
    <w:p>
      <w:r>
        <w:rPr>
          <w:b w:val="off"/>
        </w:rPr>
        <w:t>'长'</w:t>
      </w:r>
    </w:p>
    <w:p>
      <w:r>
        <w:rPr>
          <w:b w:val="off"/>
        </w:rPr>
        <w:t>1000</w:t>
      </w:r>
    </w:p>
    <w:p>
      <w:r>
        <w:rPr>
          <w:b w:val="off"/>
        </w:rPr>
        <w:t>500</w:t>
      </w:r>
    </w:p>
    <w:p>
      <w:r>
        <w:rPr>
          <w:b w:val="off"/>
        </w:rPr>
        <w:t>1000</w:t>
      </w:r>
    </w:p>
    <w:p>
      <w:r>
        <w:rPr>
          <w:b w:val="off"/>
        </w:rPr>
        <w:t>2000</w:t>
      </w:r>
    </w:p>
    <w:p>
      <w:r>
        <w:rPr>
          <w:b w:val="off"/>
        </w:rPr>
        <w:t>3000</w:t>
      </w:r>
    </w:p>
    <w:p>
      <w:r>
        <w:rPr>
          <w:b w:val="off"/>
        </w:rPr>
        <w:t>4000</w:t>
      </w:r>
    </w:p>
    <w:p>
      <w:r>
        <w:rPr>
          <w:b w:val="off"/>
        </w:rPr>
        <w:t># obvious 属性的可见性 True时可见，False为不可见。默认为False</w:t>
      </w:r>
    </w:p>
    <w:p>
      <w:r>
        <w:rPr>
          <w:b w:val="off"/>
        </w:rPr>
        <w:t># readonly 属性的只读性 True时不可调，为置灰状态，False为可调状态。默认为False</w:t>
      </w:r>
    </w:p>
    <w:p>
      <w:r>
        <w:rPr>
          <w:b w:val="off"/>
        </w:rPr>
        <w:t>self</w:t>
      </w:r>
    </w:p>
    <w:p>
      <w:r>
        <w:rPr>
          <w:b w:val="off"/>
        </w:rPr>
        <w:t>'宽'</w:t>
      </w:r>
    </w:p>
    <w:p>
      <w:r>
        <w:rPr>
          <w:b w:val="off"/>
        </w:rPr>
        <w:t>300.0</w:t>
      </w:r>
    </w:p>
    <w:p>
      <w:r>
        <w:rPr>
          <w:b w:val="off"/>
        </w:rPr>
        <w:t>self</w:t>
      </w:r>
    </w:p>
    <w:p>
      <w:r>
        <w:rPr>
          <w:b w:val="off"/>
        </w:rPr>
        <w:t>'高'</w:t>
      </w:r>
    </w:p>
    <w:p>
      <w:r>
        <w:rPr>
          <w:b w:val="off"/>
        </w:rPr>
        <w:t>500</w:t>
      </w:r>
    </w:p>
    <w:p>
      <w:r>
        <w:rPr>
          <w:b w:val="off"/>
        </w:rPr>
        <w:t>self</w:t>
      </w:r>
    </w:p>
    <w:p>
      <w:r>
        <w:rPr>
          <w:b w:val="off"/>
        </w:rPr>
        <w:t>'长方体'</w:t>
      </w:r>
    </w:p>
    <w:p>
      <w:r>
        <w:rPr>
          <w:b w:val="off"/>
        </w:rPr>
        <w:t>self</w:t>
      </w:r>
    </w:p>
    <w:p>
      <w:r>
        <w:rPr>
          <w:b w:val="off"/>
        </w:rPr>
        <w:t># 模型造型</w:t>
      </w:r>
    </w:p>
    <w:p>
      <w:r>
        <w:rPr>
          <w:b w:val="off"/>
        </w:rPr>
        <w:t xml:space="preserve"> </w:t>
      </w:r>
    </w:p>
    <w:p>
      <w:r>
        <w:rPr>
          <w:b w:val="off"/>
        </w:rPr>
        <w:t>def</w:t>
      </w:r>
    </w:p>
    <w:p>
      <w:r>
        <w:rPr>
          <w:b w:val="off"/>
        </w:rPr>
        <w:t>replace</w:t>
      </w:r>
    </w:p>
    <w:p>
      <w:r>
        <w:rPr>
          <w:b w:val="off"/>
        </w:rPr>
        <w:t>(</w:t>
        <w:t>)</w:t>
      </w:r>
    </w:p>
    <w:p>
      <w:r>
        <w:rPr>
          <w:b w:val="off"/>
        </w:rPr>
        <w:t>self</w:t>
      </w:r>
    </w:p>
    <w:p>
      <w:r>
        <w:rPr>
          <w:b w:val="off"/>
        </w:rPr>
        <w:t># 设置变量，同时调用参数(简化书写过程)</w:t>
      </w:r>
    </w:p>
    <w:p>
      <w:r>
        <w:rPr>
          <w:b w:val="off"/>
        </w:rPr>
        <w:t>self</w:t>
      </w:r>
    </w:p>
    <w:p>
      <w:r>
        <w:rPr>
          <w:b w:val="off"/>
        </w:rPr>
        <w:t>'长'</w:t>
      </w:r>
    </w:p>
    <w:p>
      <w:r>
        <w:rPr>
          <w:b w:val="off"/>
        </w:rPr>
        <w:t>self</w:t>
      </w:r>
    </w:p>
    <w:p>
      <w:r>
        <w:rPr>
          <w:b w:val="off"/>
        </w:rPr>
        <w:t>'宽'</w:t>
      </w:r>
    </w:p>
    <w:p>
      <w:r>
        <w:rPr>
          <w:b w:val="off"/>
        </w:rPr>
        <w:t>self</w:t>
      </w:r>
    </w:p>
    <w:p>
      <w:r>
        <w:rPr>
          <w:b w:val="off"/>
        </w:rPr>
        <w:t>'高'</w:t>
      </w:r>
    </w:p>
    <w:p>
      <w:r>
        <w:rPr>
          <w:b w:val="off"/>
        </w:rPr>
        <w:t># 绘制模型</w:t>
      </w:r>
    </w:p>
    <w:p>
      <w:r>
        <w:rPr>
          <w:b w:val="off"/>
        </w:rPr>
        <w:t>self</w:t>
      </w:r>
    </w:p>
    <w:p>
      <w:r>
        <w:rPr>
          <w:b w:val="off"/>
        </w:rPr>
        <w:t>'长方体'</w:t>
      </w:r>
    </w:p>
    <w:p>
      <w:r>
        <w:rPr>
          <w:b w:val="off"/>
        </w:rPr>
        <w:t>用户可以修改属性后调用replace成员函数</w:t>
      </w:r>
    </w:p>
    <w:p>
      <w:r/>
    </w:p>
    <w:p>
      <w:r>
        <w:rPr>
          <w:b w:val="off"/>
        </w:rPr>
        <w:t xml:space="preserve"> </w:t>
        <w:t xml:space="preserve"> = 长方体() Geometry[</w:t>
        <w:t>]=</w:t>
        <w:t xml:space="preserve"> </w:t>
        <w:t xml:space="preserve"> Geometry.replace() place(Geometry)</w:t>
      </w:r>
    </w:p>
    <w:p>
      <w:r>
        <w:rPr>
          <w:b w:val="off"/>
        </w:rPr>
        <w:t>Geometry</w:t>
      </w:r>
    </w:p>
    <w:p>
      <w:r>
        <w:rPr>
          <w:b w:val="off"/>
        </w:rPr>
        <w:t>'长'</w:t>
      </w:r>
    </w:p>
    <w:p>
      <w:r>
        <w:rPr>
          <w:b w:val="off"/>
        </w:rPr>
        <w:t>4000</w:t>
      </w:r>
    </w:p>
    <w:p>
      <w:r>
        <w:rPr>
          <w:b w:val="off"/>
        </w:rPr>
        <w:t>#修改长方体属性值“长”为5000</w:t>
      </w:r>
    </w:p>
    <w:p>
      <w:r>
        <w:rPr>
          <w:b w:val="off"/>
        </w:rPr>
        <w:t>效果示例：</w:t>
        <w:br/>
        <w:drawing>
          <wp:inline distT="0" distR="0" distB="0" distL="0">
            <wp:extent cx="5238750" cy="2809875"/>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9"/>
                    <a:stretch>
                      <a:fillRect/>
                    </a:stretch>
                  </pic:blipFill>
                  <pic:spPr>
                    <a:xfrm>
                      <a:off x="0" y="0"/>
                      <a:ext cx="5238750" cy="2809875"/>
                    </a:xfrm>
                    <a:prstGeom prst="rect">
                      <a:avLst/>
                    </a:prstGeom>
                  </pic:spPr>
                </pic:pic>
              </a:graphicData>
            </a:graphic>
          </wp:inline>
        </w:drawing>
      </w:r>
    </w:p>
    <w:p>
      <w:pPr>
        <w:pStyle w:val="3"/>
      </w:pPr>
      <w:r>
        <w:t>2 进阶接口</w:t>
      </w:r>
    </w:p>
    <w:p>
      <w:r>
        <w:rPr>
          <w:b w:val="off"/>
        </w:rPr>
        <w:t>除了上述的基础接口外，BIMBase的插件还提供了进阶接口，包括动画制作、对话框制作以及BIMBase命令行直接调用</w:t>
      </w:r>
    </w:p>
    <w:p>
      <w:pPr>
        <w:pStyle w:val="4"/>
      </w:pPr>
      <w:r>
        <w:t>2.1 制作动画</w:t>
      </w:r>
    </w:p>
    <w:p>
      <w:r>
        <w:rPr>
          <w:b w:val="on"/>
        </w:rPr>
        <w:t>(1) 在视图中显示及隐藏输入参数对应的构建集合，并以动画的形式逐帧批量播放</w:t>
      </w:r>
    </w:p>
    <w:p>
      <w:r>
        <w:rPr>
          <w:b w:val="off"/>
        </w:rPr>
        <w:t>输入参数：</w:t>
        <w:br/>
        <w:t>hideframe：隐藏构件集</w:t>
        <w:br/>
        <w:t>showframe：显示构件集</w:t>
        <w:br/>
        <w:t>def snapshoot_control(hideframe:list,showframe:list)</w:t>
      </w:r>
    </w:p>
    <w:p>
      <w:r>
        <w:rPr>
          <w:b w:val="on"/>
        </w:rPr>
        <w:t>(2) 设定几何实体、即Entity是否在视图中显示</w:t>
      </w:r>
    </w:p>
    <w:p>
      <w:r>
        <w:rPr>
          <w:b w:val="off"/>
        </w:rPr>
        <w:t>输入参数：</w:t>
        <w:br/>
        <w:t>entityid：需要进行显隐的entity</w:t>
        <w:br/>
        <w:t>switch：设定是否显示，true为显示</w:t>
        <w:br/>
        <w:t>def entity_show_switch(entityid: P3DEntityId, switch: bool)</w:t>
      </w:r>
    </w:p>
    <w:p>
      <w:r>
        <w:rPr>
          <w:b w:val="off"/>
        </w:rPr>
        <w:t>使用示例</w:t>
      </w:r>
    </w:p>
    <w:p>
      <w:r/>
    </w:p>
    <w:p>
      <w:r>
        <w:rPr>
          <w:b w:val="off"/>
        </w:rPr>
        <w:t xml:space="preserve">import time from pyp3d import * # 塔吊建模函数 def TowerCrane(angle) -&gt; None: data = P3DData({ '场布分类': '施工机械', '构件类型': '塔吊', '构件名称': '塔吊', '塔身单元节个数': 20, '吊臂单元节个数': 35, '吊臂旋转角度': angle, '延伸距离': 1000, '平移距离': 1000 }) n = data['塔身单元节个数'] # 单元节个数 data['高度'] = n*2000 x = data['吊臂单元节个数'] k = data['吊臂旋转角度'] if data['延伸距离'] &gt; 3550+n*2000+30-3000: data['延伸距离'] = 3550+n*2000+30-3000 if data['平移距离'] &gt; (x-1)*1500: data['平移距离'] = (x-1)*1500 if data['平移距离'] </w:t>
      </w:r>
    </w:p>
    <w:p>
      <w:r>
        <w:rPr>
          <w:b w:val="off"/>
        </w:rPr>
        <w:t xml:space="preserve">&lt; </w:t>
        <w:t xml:space="preserve"> </w:t>
        <w:t xml:space="preserve">['平移距离'] = </w:t>
        <w:t xml:space="preserve"> </w:t>
        <w:t xml:space="preserve"> = </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 xml:space="preserve">), </w:t>
        <w:t xml:space="preserve">, </w:t>
        <w:t xml:space="preserve">, </w:t>
        <w:t xml:space="preserve">, </w:t>
        <w:t>)</w:t>
        <w:t>(</w:t>
        <w:t>/</w:t>
        <w:t xml:space="preserve">, </w:t>
        <w:t>/</w:t>
        <w:t xml:space="preserve">, </w:t>
        <w:t>/</w:t>
        <w:t xml:space="preserve">, </w:t>
        <w:t xml:space="preserve">) # 地面柱子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 </w:t>
        <w:t xml:space="preserve"> </w:t>
        <w:t xml:space="preserve"> </w:t>
        <w:t xml:space="preserve"> </w:t>
        <w:t xml:space="preserve"> </w:t>
        <w:t>(</w:t>
        <w:t>)</w:t>
        <w:t xml:space="preserve"> </w:t>
        <w:t>(</w:t>
        <w:t>(</w:t>
        <w:t>(</w:t>
        <w:t xml:space="preserve">, </w:t>
        <w:t xml:space="preserve">, </w:t>
        <w:t>*</w:t>
        <w:t>))*</w:t>
        <w:t xml:space="preserve">) </w:t>
        <w:t xml:space="preserve"> = </w:t>
        <w:t xml:space="preserve"> </w:t>
        <w:t>, (</w:t>
        <w:t>)*</w:t>
        <w:t xml:space="preserve">), </w:t>
        <w:t>(</w:t>
        <w:t xml:space="preserve">, </w:t>
        <w:t>, ((</w:t>
        <w:t>)*</w:t>
        <w:t>)+</w:t>
        <w:t xml:space="preserve">), </w:t>
        <w:t>(</w:t>
        <w:t xml:space="preserve">, </w:t>
        <w:t xml:space="preserve">, </w:t>
        <w:t xml:space="preserve">), </w:t>
        <w:t>(</w:t>
        <w:t xml:space="preserve">, </w:t>
        <w:t xml:space="preserve">, </w:t>
        <w:t xml:space="preserve">), </w:t>
        <w:t xml:space="preserve">, </w:t>
        <w:t xml:space="preserve">, </w:t>
        <w:t xml:space="preserve">, </w:t>
        <w:t>)</w:t>
        <w:t>(</w:t>
        <w:t xml:space="preserve">, </w:t>
        <w:t xml:space="preserve">, </w:t>
        <w:t xml:space="preserve">, </w:t>
        <w:t xml:space="preserve">) </w:t>
        <w:t xml:space="preserve"> = </w:t>
        <w:t xml:space="preserve"> </w:t>
        <w:t>, (</w:t>
        <w:t>)*</w:t>
        <w:t xml:space="preserve">), </w:t>
        <w:t>(</w:t>
        <w:t xml:space="preserve">, </w:t>
        <w:t>, ((</w:t>
        <w:t>)*</w:t>
        <w:t>)+</w:t>
        <w:t xml:space="preserve">), </w:t>
        <w:t>(</w:t>
        <w:t xml:space="preserve">, </w:t>
        <w:t xml:space="preserve">, </w:t>
        <w:t xml:space="preserve">), </w:t>
        <w:t>(</w:t>
        <w:t xml:space="preserve">, </w:t>
        <w:t xml:space="preserve">, </w:t>
        <w:t xml:space="preserve">), </w:t>
        <w:t xml:space="preserve">, </w:t>
        <w:t xml:space="preserve">, </w:t>
        <w:t xml:space="preserve">, </w:t>
        <w:t>)</w:t>
        <w:t>(</w:t>
        <w:t xml:space="preserve">, </w:t>
        <w:t xml:space="preserve">, </w:t>
        <w:t xml:space="preserve">, </w:t>
        <w:t xml:space="preserve">) </w:t>
        <w:t xml:space="preserve"> = </w:t>
        <w:t xml:space="preserve"> </w:t>
        <w:t>)</w:t>
        <w:t>(</w:t>
        <w:t xml:space="preserve">, </w:t>
        <w:t xml:space="preserve">, </w:t>
        <w:t xml:space="preserve">, </w:t>
        <w:t xml:space="preserve">) # 围栏 </w:t>
        <w:t xml:space="preserve"> = </w:t>
        <w:t xml:space="preserve"> </w:t>
        <w:t>, (</w:t>
        <w:t>)*</w:t>
        <w:t xml:space="preserve">), </w:t>
        <w:t>(</w:t>
        <w:t xml:space="preserve">, </w:t>
        <w:t>, ((</w:t>
        <w:t>)*</w:t>
        <w:t>)+</w:t>
        <w:t xml:space="preserve">), </w:t>
        <w:t xml:space="preserve">, </w:t>
        <w:t>)</w:t>
        <w:t>(</w:t>
        <w:t xml:space="preserve">, </w:t>
        <w:t xml:space="preserve">, </w:t>
        <w:t xml:space="preserve">, </w:t>
        <w:t xml:space="preserve">) </w:t>
        <w:t xml:space="preserve"> = </w:t>
        <w:t xml:space="preserve"> </w:t>
        <w:t xml:space="preserve"> = </w:t>
        <w:t xml:space="preserve"> </w:t>
        <w:t xml:space="preserve"> </w:t>
        <w:t xml:space="preserve"> </w:t>
        <w:t xml:space="preserve"> </w:t>
        <w:t>(</w:t>
        <w:t>)</w:t>
        <w:t xml:space="preserve"> </w:t>
        <w:t>(</w:t>
        <w:t>(</w:t>
        <w:t>(</w:t>
        <w:t>*</w:t>
        <w:t xml:space="preserve">, </w:t>
        <w:t xml:space="preserve">, </w:t>
        <w:t>))*</w:t>
        <w:t xml:space="preserve">) </w:t>
        <w:t xml:space="preserve"> = </w:t>
        <w:t xml:space="preserve"> </w:t>
        <w:t xml:space="preserve"> = </w:t>
        <w:t xml:space="preserve"> </w:t>
        <w:t xml:space="preserve"> </w:t>
        <w:t xml:space="preserve"> </w:t>
        <w:t xml:space="preserve"> </w:t>
        <w:t>(</w:t>
        <w:t>)</w:t>
        <w:t xml:space="preserve"> </w:t>
        <w:t>(</w:t>
        <w:t>(</w:t>
        <w:t>(</w:t>
        <w:t xml:space="preserve">, </w:t>
        <w:t>*</w:t>
        <w:t xml:space="preserve">, </w:t>
        <w:t>))*</w:t>
        <w:t xml:space="preserve">) </w:t>
        <w:t xml:space="preserve"> = </w:t>
        <w:t xml:space="preserve"> </w:t>
        <w:t>, (</w:t>
        <w:t>)*</w:t>
        <w:t xml:space="preserve">), </w:t>
        <w:t>(</w:t>
        <w:t xml:space="preserve">, </w:t>
        <w:t>, ((</w:t>
        <w:t>)*</w:t>
        <w:t>)+</w:t>
        <w:t xml:space="preserve">), </w:t>
        <w:t xml:space="preserve">, </w:t>
        <w:t>)</w:t>
        <w:t>(</w:t>
        <w:t xml:space="preserve">, </w:t>
        <w:t xml:space="preserve">, </w:t>
        <w:t xml:space="preserve">, </w:t>
        <w:t xml:space="preserve">) </w:t>
        <w:t xml:space="preserve"> = </w:t>
        <w:t xml:space="preserve"> </w:t>
        <w:t xml:space="preserve"> = </w:t>
        <w:t xml:space="preserve"> </w:t>
        <w:t xml:space="preserve"> </w:t>
        <w:t xml:space="preserve"> </w:t>
        <w:t xml:space="preserve"> </w:t>
        <w:t>(</w:t>
        <w:t>)</w:t>
        <w:t xml:space="preserve"> </w:t>
        <w:t>(</w:t>
        <w:t>(</w:t>
        <w:t>(</w:t>
        <w:t xml:space="preserve">, </w:t>
        <w:t>*</w:t>
        <w:t xml:space="preserve">, </w:t>
        <w:t>))*</w:t>
        <w:t xml:space="preserve">) </w:t>
        <w:t xml:space="preserve"> = </w:t>
        <w:t xml:space="preserve"> </w:t>
        <w:t>, (</w:t>
        <w:t>)*</w:t>
        <w:t xml:space="preserve">), </w:t>
        <w:t>(</w:t>
        <w:t xml:space="preserve">, </w:t>
        <w:t>, ((</w:t>
        <w:t>)*</w:t>
        <w:t>)+</w:t>
        <w:t xml:space="preserve">), </w:t>
        <w:t xml:space="preserve">, </w:t>
        <w:t>)</w:t>
        <w:t>(</w:t>
        <w:t xml:space="preserve">, </w:t>
        <w:t xml:space="preserve">, </w:t>
        <w:t xml:space="preserve">, </w:t>
        <w:t xml:space="preserve">) </w:t>
        <w:t xml:space="preserve"> = </w:t>
        <w:t xml:space="preserve"> </w:t>
        <w:t xml:space="preserve"> = </w:t>
        <w:t xml:space="preserve"> </w:t>
        <w:t xml:space="preserve"> </w:t>
        <w:t xml:space="preserve"> </w:t>
        <w:t xml:space="preserve"> </w:t>
        <w:t>(</w:t>
        <w:t>)</w:t>
        <w:t xml:space="preserve"> </w:t>
        <w:t>(</w:t>
        <w:t>(</w:t>
        <w:t>(</w:t>
        <w:t>*</w:t>
        <w:t xml:space="preserve">, </w:t>
        <w:t xml:space="preserve">, </w:t>
        <w:t>))*</w:t>
        <w:t xml:space="preserve">) </w:t>
        <w:t xml:space="preserve"> = </w:t>
        <w:t xml:space="preserve"> </w:t>
        <w:t>, ((</w:t>
        <w:t>)*</w:t>
        <w:t>)+</w:t>
        <w:t xml:space="preserve">), </w:t>
        <w:t>(</w:t>
        <w:t xml:space="preserve">, </w:t>
        <w:t>, ((</w:t>
        <w:t>)*</w:t>
        <w:t>)+</w:t>
        <w:t xml:space="preserve">), </w:t>
        <w:t xml:space="preserve">, </w:t>
        <w:t>)</w:t>
        <w:t>(</w:t>
        <w:t xml:space="preserve">, </w:t>
        <w:t xml:space="preserve">, </w:t>
        <w:t xml:space="preserve">, </w:t>
        <w:t xml:space="preserve">) </w:t>
        <w:t xml:space="preserve"> = </w:t>
        <w:t xml:space="preserve"> </w:t>
        <w:t>, ((</w:t>
        <w:t>)*</w:t>
        <w:t>)+</w:t>
        <w:t xml:space="preserve">), </w:t>
        <w:t>(</w:t>
        <w:t xml:space="preserve">, </w:t>
        <w:t>, ((</w:t>
        <w:t>)*</w:t>
        <w:t>)+</w:t>
        <w:t xml:space="preserve">), </w:t>
        <w:t xml:space="preserve">, </w:t>
        <w:t>)</w:t>
        <w:t>(</w:t>
        <w:t xml:space="preserve">, </w:t>
        <w:t xml:space="preserve">, </w:t>
        <w:t xml:space="preserve">, </w:t>
        <w:t xml:space="preserve">) </w:t>
        <w:t xml:space="preserve"> = </w:t>
        <w:t xml:space="preserve"> </w:t>
        <w:t>, ((</w:t>
        <w:t>)*</w:t>
        <w:t>)+</w:t>
        <w:t xml:space="preserve">), </w:t>
        <w:t>(</w:t>
        <w:t xml:space="preserve">, </w:t>
        <w:t>, ((</w:t>
        <w:t>)*</w:t>
        <w:t>)+</w:t>
        <w:t xml:space="preserve">), </w:t>
        <w:t xml:space="preserve">, </w:t>
        <w:t>)</w:t>
        <w:t>(</w:t>
        <w:t xml:space="preserve">, </w:t>
        <w:t xml:space="preserve">, </w:t>
        <w:t xml:space="preserve">, </w:t>
        <w:t xml:space="preserve">) </w:t>
        <w:t xml:space="preserve"> = </w:t>
        <w:t xml:space="preserve"> </w:t>
        <w:t>, ((</w:t>
        <w:t>)*</w:t>
        <w:t>)+</w:t>
        <w:t xml:space="preserve">), </w:t>
        <w:t>(</w:t>
        <w:t xml:space="preserve">, </w:t>
        <w:t>, ((</w:t>
        <w:t>)*</w:t>
        <w:t>)+</w:t>
        <w:t xml:space="preserve">), </w:t>
        <w:t xml:space="preserve">, </w:t>
        <w:t>)</w:t>
        <w:t>(</w:t>
        <w:t xml:space="preserve">, </w:t>
        <w:t xml:space="preserve">, </w:t>
        <w:t xml:space="preserve">, </w:t>
        <w:t xml:space="preserve">) </w:t>
        <w:t xml:space="preserve"> = </w:t>
        <w:t xml:space="preserve"> </w:t>
        <w:t xml:space="preserve">, </w:t>
        <w:t xml:space="preserve">, </w:t>
        <w:t xml:space="preserve">, </w:t>
        <w:t xml:space="preserve">, </w:t>
        <w:t xml:space="preserve">, </w:t>
        <w:t xml:space="preserve">, </w:t>
        <w:t xml:space="preserve">, </w:t>
        <w:t xml:space="preserve">) </w:t>
        <w:t xml:space="preserve"> = </w:t>
        <w:t xml:space="preserve"> </w:t>
        <w:t xml:space="preserve">, </w:t>
        <w:t>))*</w:t>
        <w:t xml:space="preserve"> </w:t>
        <w:t xml:space="preserve"> = </w:t>
        <w:t xml:space="preserve"> </w:t>
        <w:t xml:space="preserve">, </w:t>
        <w:t xml:space="preserve">, </w:t>
        <w:t xml:space="preserve">, </w:t>
        <w:t xml:space="preserve">, </w:t>
        <w:t xml:space="preserve">, </w:t>
        <w:t xml:space="preserve">, </w:t>
        <w:t xml:space="preserve">) # 吊臂 陈梦菲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 xml:space="preserve">, </w:t>
        <w:t xml:space="preserve">, </w:t>
        <w:t xml:space="preserve">) </w:t>
        <w:t xml:space="preserve"> = </w:t>
        <w:t xml:space="preserve"> </w:t>
        <w:t xml:space="preserve">, </w:t>
        <w:t xml:space="preserve">), </w:t>
        <w:t>((</w:t>
        <w:t>)*</w:t>
        <w:t xml:space="preserve">, </w:t>
        <w:t xml:space="preserve">, </w:t>
        <w:t xml:space="preserve">), </w:t>
        <w:t xml:space="preserve">) </w:t>
        <w:t xml:space="preserve"> = </w:t>
        <w:t xml:space="preserve"> </w:t>
        <w:t xml:space="preserve"> </w:t>
        <w:t xml:space="preserve"> </w:t>
        <w:t xml:space="preserve"> </w:t>
        <w:t xml:space="preserve"> </w:t>
        <w:t>(</w:t>
        <w:t>(</w:t>
        <w:t xml:space="preserve">) * </w:t>
        <w:t xml:space="preserve">) </w:t>
        <w:t xml:space="preserve"> = </w:t>
        <w:t xml:space="preserve"> </w:t>
        <w:t xml:space="preserve">, </w:t>
        <w:t xml:space="preserve">), </w:t>
        <w:t>(</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w:t>
        <w:t xml:space="preserve">, </w:t>
        <w:t xml:space="preserve">, </w:t>
        <w:t xml:space="preserve">), </w:t>
        <w:t xml:space="preserve">, </w:t>
        <w:t>)</w:t>
        <w:t>(</w:t>
        <w:t>/</w:t>
        <w:t xml:space="preserve">, </w:t>
        <w:t>/</w:t>
        <w:t xml:space="preserve">, </w:t>
        <w:t>/</w:t>
        <w:t xml:space="preserve">, </w:t>
        <w:t xml:space="preserve">) # 塔尖 陈梦菲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 (</w:t>
        <w:t>*</w:t>
        <w:t>/</w:t>
        <w:t xml:space="preserve">), </w:t>
        <w:t xml:space="preserve">, </w:t>
        <w:t xml:space="preserve">), </w:t>
        <w:t xml:space="preserve">, </w:t>
        <w:t>)</w:t>
        <w:t>(</w:t>
        <w:t xml:space="preserve">, </w:t>
        <w:t xml:space="preserve">, </w:t>
        <w:t xml:space="preserve">, </w:t>
        <w:t xml:space="preserve">) </w:t>
        <w:t xml:space="preserve"> = </w:t>
        <w:t xml:space="preserve"> </w:t>
        <w:t xml:space="preserve">, </w:t>
        <w:t xml:space="preserve">), </w:t>
        <w:t>( (</w:t>
        <w:t>*</w:t>
        <w:t>*</w:t>
        <w:t>/</w:t>
        <w:t xml:space="preserve">), </w:t>
        <w:t xml:space="preserve">, </w:t>
        <w:t xml:space="preserve">), </w:t>
        <w:t xml:space="preserve">, </w:t>
        <w:t>)</w:t>
        <w:t>(</w:t>
        <w:t xml:space="preserve">, </w:t>
        <w:t xml:space="preserve">, </w:t>
        <w:t xml:space="preserve">, </w:t>
        <w:t xml:space="preserve">) </w:t>
        <w:t xml:space="preserve"> = </w:t>
        <w:t xml:space="preserve"> </w:t>
        <w:t xml:space="preserve">, </w:t>
        <w:t xml:space="preserve">), </w:t>
        <w:t>(</w:t>
        <w:t xml:space="preserve">, </w:t>
        <w:t xml:space="preserve">, </w:t>
        <w:t xml:space="preserve">), </w:t>
        <w:t xml:space="preserve">, </w:t>
        <w:t>)</w:t>
        <w:t>(</w:t>
        <w:t xml:space="preserve">, </w:t>
        <w:t xml:space="preserve">, </w:t>
        <w:t xml:space="preserve">, </w:t>
        <w:t xml:space="preserve">) </w:t>
        <w:t xml:space="preserve"> = </w:t>
        <w:t xml:space="preserve"> </w:t>
        <w:t xml:space="preserve">, </w:t>
        <w:t xml:space="preserve">), </w:t>
        <w:t>(</w:t>
        <w:t xml:space="preserve">, </w:t>
        <w:t xml:space="preserve">, </w:t>
        <w:t xml:space="preserve">), </w:t>
        <w:t xml:space="preserve">, </w:t>
        <w:t>)</w:t>
        <w:t>(</w:t>
        <w:t xml:space="preserve">, </w:t>
        <w:t xml:space="preserve">, </w:t>
        <w:t xml:space="preserve">, </w:t>
        <w:t xml:space="preserve">) </w:t>
        <w:t xml:space="preserve"> =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 </w:t>
        <w:t xml:space="preserve"> </w:t>
        <w:t xml:space="preserve">, </w:t>
        <w:t>+</w:t>
        <w:t>*</w:t>
        <w:t>+</w:t>
        <w:t>))*</w:t>
        <w:t xml:space="preserve"> # 吊钩 王科 </w:t>
        <w:t xml:space="preserve"> = </w:t>
        <w:t xml:space="preserve"> </w:t>
        <w:t xml:space="preserve">, </w:t>
        <w:t xml:space="preserve">), </w:t>
        <w:t>(</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 xml:space="preserve">['延伸距离']),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 xml:space="preserve"> </w:t>
        <w:t xml:space="preserve">['延伸距离']), </w:t>
        <w:t xml:space="preserve">, </w:t>
        <w:t>)</w:t>
        <w:t>(</w:t>
        <w:t>/</w:t>
        <w:t xml:space="preserve">, </w:t>
        <w:t>/</w:t>
        <w:t xml:space="preserve">, </w:t>
        <w:t>/</w:t>
        <w:t xml:space="preserve">, </w:t>
        <w:t xml:space="preserve">) </w:t>
        <w:t xml:space="preserve"> = </w:t>
        <w:t xml:space="preserve"> </w:t>
        <w:t xml:space="preserve">, </w:t>
        <w:t>['延伸距离']</w:t>
        <w:t xml:space="preserve">), </w:t>
        <w:t>(</w:t>
        <w:t xml:space="preserve">, </w:t>
        <w:t xml:space="preserve">, </w:t>
        <w:t>['延伸距离']</w:t>
        <w:t xml:space="preserve">), </w:t>
        <w:t xml:space="preserve">( </w:t>
        <w:t xml:space="preserve">, </w:t>
        <w:t xml:space="preserve">, </w:t>
        <w:t xml:space="preserve">), </w:t>
        <w:t>(</w:t>
        <w:t xml:space="preserve">, </w:t>
        <w:t xml:space="preserve">, </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['延伸距离']</w:t>
        <w:t xml:space="preserve">), </w:t>
        <w:t xml:space="preserve">( </w:t>
        <w:t xml:space="preserve">, </w:t>
        <w:t xml:space="preserve">, </w:t>
        <w:t>['延伸距离']</w:t>
        <w:t xml:space="preserve">), </w:t>
        <w:t xml:space="preserve">, </w:t>
        <w:t>)</w:t>
        <w:t>(</w:t>
        <w:t>/</w:t>
        <w:t xml:space="preserve">, </w:t>
        <w:t>/</w:t>
        <w:t xml:space="preserve">, </w:t>
        <w:t>/</w:t>
        <w:t xml:space="preserve">, </w:t>
        <w:t xml:space="preserve">) </w:t>
        <w:t xml:space="preserve"> = </w:t>
        <w:t xml:space="preserve"> </w:t>
        <w:t xml:space="preserve">, </w:t>
        <w:t>['延伸距离']</w:t>
        <w:t xml:space="preserve">), </w:t>
        <w:t xml:space="preserve">( </w:t>
        <w:t xml:space="preserve">, </w:t>
        <w:t xml:space="preserve">, </w:t>
        <w:t>['延伸距离']</w:t>
        <w:t xml:space="preserve">), </w:t>
        <w:t xml:space="preserve">, </w:t>
        <w:t>)</w:t>
        <w:t>(</w:t>
        <w:t>/</w:t>
        <w:t xml:space="preserve">, </w:t>
        <w:t>/</w:t>
        <w:t xml:space="preserve">, </w:t>
        <w:t>/</w:t>
        <w:t xml:space="preserve">, </w:t>
        <w:t xml:space="preserve">) </w:t>
        <w:t xml:space="preserve"> = </w:t>
        <w:t xml:space="preserve"> </w:t>
        <w:t xml:space="preserve">, </w:t>
        <w:t>['延伸距离']</w:t>
        <w:t>+</w:t>
        <w:t xml:space="preserve">), </w:t>
        <w:t xml:space="preserve">( </w:t>
        <w:t xml:space="preserve">, </w:t>
        <w:t xml:space="preserve">, </w:t>
        <w:t>['延伸距离']</w:t>
        <w:t xml:space="preserve">), </w:t>
        <w:t xml:space="preserve">, </w:t>
        <w:t>)</w:t>
        <w:t>(</w:t>
        <w:t>/</w:t>
        <w:t xml:space="preserve">, </w:t>
        <w:t>/</w:t>
        <w:t xml:space="preserve">, </w:t>
        <w:t>/</w:t>
        <w:t xml:space="preserve">, </w:t>
        <w:t xml:space="preserve">) </w:t>
        <w:t xml:space="preserve"> = </w:t>
        <w:t xml:space="preserve"> </w:t>
        <w:t xml:space="preserve">, </w:t>
        <w:t>['延伸距离']</w:t>
        <w:t>+</w:t>
        <w:t xml:space="preserve">), </w:t>
        <w:t>(</w:t>
        <w:t xml:space="preserve">, </w:t>
        <w:t xml:space="preserve">, </w:t>
        <w:t>['延伸距离']</w:t>
        <w:t>+</w:t>
        <w:t xml:space="preserve">), </w:t>
        <w:t>(</w:t>
        <w:t xml:space="preserve">, </w:t>
        <w:t xml:space="preserve">, </w:t>
        <w:t>['延伸距离']</w:t>
        <w:t>+</w:t>
        <w:t xml:space="preserve">), </w:t>
        <w:t>(</w:t>
        <w:t xml:space="preserve">, </w:t>
        <w:t xml:space="preserve">, </w:t>
        <w:t>['延伸距离']</w:t>
        <w:t>+</w:t>
        <w:t xml:space="preserve">)], </w:t>
        <w:t>(</w:t>
        <w:t xml:space="preserve">, </w:t>
        <w:t xml:space="preserve">, </w:t>
        <w:t>['延伸距离']</w:t>
        <w:t xml:space="preserve">), </w:t>
        <w:t>(</w:t>
        <w:t xml:space="preserve">, </w:t>
        <w:t xml:space="preserve">, </w:t>
        <w:t xml:space="preserve">), </w:t>
        <w:t>*</w:t>
        <w:t>)</w:t>
        <w:t>(</w:t>
        <w:t>/</w:t>
        <w:t xml:space="preserve">, </w:t>
        <w:t>/</w:t>
        <w:t xml:space="preserve">, </w:t>
        <w:t>/</w:t>
        <w:t xml:space="preserve">, </w:t>
        <w:t xml:space="preserve">) </w:t>
        <w:t xml:space="preserve"> = </w:t>
        <w:t xml:space="preserve"> </w:t>
        <w:t xml:space="preserve">, </w:t>
        <w:t>['延伸距离']</w:t>
        <w:t xml:space="preserve">), </w:t>
        <w:t xml:space="preserve">( </w:t>
        <w:t xml:space="preserve">, </w:t>
        <w:t xml:space="preserve">, </w:t>
        <w:t>['延伸距离']</w:t>
        <w:t xml:space="preserve">), </w:t>
        <w:t xml:space="preserve">, </w:t>
        <w:t>)</w:t>
        <w:t>(</w:t>
        <w:t>/</w:t>
        <w:t xml:space="preserve">, </w:t>
        <w:t>/</w:t>
        <w:t xml:space="preserve">, </w:t>
        <w:t>/</w:t>
        <w:t xml:space="preserve">, </w:t>
        <w:t xml:space="preserve">) </w:t>
        <w:t xml:space="preserve"> = </w:t>
        <w:t xml:space="preserve"> </w:t>
        <w:t xml:space="preserve">, </w:t>
        <w:t>['延伸距离']</w:t>
        <w:t xml:space="preserve">), </w:t>
        <w:t xml:space="preserve">( </w:t>
        <w:t xml:space="preserve">, </w:t>
        <w:t xml:space="preserve">, </w:t>
        <w:t>['延伸距离']</w:t>
        <w:t xml:space="preserve">), </w:t>
        <w:t xml:space="preserve">, </w:t>
        <w:t>)</w:t>
        <w:t>(</w:t>
        <w:t>/</w:t>
        <w:t xml:space="preserve">, </w:t>
        <w:t>/</w:t>
        <w:t xml:space="preserve">, </w:t>
        <w:t>/</w:t>
        <w:t xml:space="preserve">, </w:t>
        <w:t xml:space="preserve">) </w:t>
        <w:t xml:space="preserve"> = </w:t>
        <w:t xml:space="preserve"> </w:t>
        <w:t xml:space="preserve">, </w:t>
        <w:t>['延伸距离']</w:t>
        <w:t xml:space="preserve">), </w:t>
        <w:t xml:space="preserve">( </w:t>
        <w:t xml:space="preserve">, </w:t>
        <w:t xml:space="preserve">, </w:t>
        <w:t>['延伸距离']</w:t>
        <w:t xml:space="preserve">), </w:t>
        <w:t xml:space="preserve">, </w:t>
        <w:t>)</w:t>
        <w:t>(</w:t>
        <w:t>/</w:t>
        <w:t xml:space="preserve">, </w:t>
        <w:t>/</w:t>
        <w:t xml:space="preserve">, </w:t>
        <w:t>/</w:t>
        <w:t xml:space="preserve">, </w:t>
        <w:t xml:space="preserve">) </w:t>
        <w:t xml:space="preserve"> = </w:t>
        <w:t xml:space="preserve"> </w:t>
        <w:t xml:space="preserve">, </w:t>
        <w:t>['延伸距离']</w:t>
        <w:t xml:space="preserve">), </w:t>
        <w:t xml:space="preserve">( </w:t>
        <w:t xml:space="preserve">, </w:t>
        <w:t xml:space="preserve">, </w:t>
        <w:t>['延伸距离']</w:t>
        <w:t xml:space="preserve">), </w:t>
        <w:t xml:space="preserve">, </w:t>
        <w:t>)</w:t>
        <w:t>(</w:t>
        <w:t>/</w:t>
        <w:t xml:space="preserve">, </w:t>
        <w:t>/</w:t>
        <w:t xml:space="preserve">, </w:t>
        <w:t>/</w:t>
        <w:t xml:space="preserve">, </w:t>
        <w:t xml:space="preserve">) </w:t>
        <w:t xml:space="preserve"> = </w:t>
        <w:t xml:space="preserve"> </w:t>
        <w:t xml:space="preserve">, </w:t>
        <w:t>['延伸距离']</w:t>
        <w:t xml:space="preserve">), </w:t>
        <w:t>(</w:t>
        <w:t xml:space="preserve">, </w:t>
        <w:t xml:space="preserve">, </w:t>
        <w:t>['延伸距离']</w:t>
        <w:t xml:space="preserve">), </w:t>
        <w:t xml:space="preserve">( </w:t>
        <w:t xml:space="preserve">, </w:t>
        <w:t xml:space="preserve">, </w:t>
        <w:t xml:space="preserve">), </w:t>
        <w:t>(</w:t>
        <w:t xml:space="preserve">, </w:t>
        <w:t xml:space="preserve">, </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['延伸距离']</w:t>
        <w:t xml:space="preserve">), </w:t>
        <w:t>(</w:t>
        <w:t xml:space="preserve">, </w:t>
        <w:t xml:space="preserve">, </w:t>
        <w:t>['延伸距离']</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w:t>
        <w:t xml:space="preserve">, </w:t>
        <w:t>/</w:t>
        <w:t xml:space="preserve">, </w:t>
        <w:t>/</w:t>
        <w:t xml:space="preserve">, </w:t>
        <w:t xml:space="preserve">) </w:t>
        <w:t xml:space="preserve"> = </w:t>
        <w:t xml:space="preserve"> </w:t>
        <w:t>)</w:t>
        <w:t>(</w:t>
        <w:t>/</w:t>
        <w:t xml:space="preserve">, </w:t>
        <w:t>/</w:t>
        <w:t xml:space="preserve">, </w:t>
        <w:t>/</w:t>
        <w:t xml:space="preserve">, </w:t>
        <w:t xml:space="preserve">) </w:t>
        <w:t xml:space="preserve"> =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 </w:t>
        <w:t xml:space="preserve">'平移距离'], </w:t>
        <w:t xml:space="preserve">, </w:t>
        <w:t>))*</w:t>
        <w:t xml:space="preserve"> </w:t>
        <w:t xml:space="preserve"> = </w:t>
        <w:t xml:space="preserve"> </w:t>
        <w:t xml:space="preserve">, </w:t>
        <w:t>+</w:t>
        <w:t>*</w:t>
        <w:t>+</w:t>
        <w:t>))*</w:t>
        <w:t xml:space="preserve"> # 驾驶室平台 何雨洋 </w:t>
        <w:t xml:space="preserve"> = </w:t>
        <w:t xml:space="preserve"> </w:t>
        <w:t xml:space="preserve">, </w:t>
        <w:t>*</w:t>
        <w:t>+</w:t>
        <w:t>+</w:t>
        <w:t xml:space="preserve">), </w:t>
        <w:t>(</w:t>
        <w:t xml:space="preserve">, </w:t>
        <w:t xml:space="preserve">, </w:t>
        <w:t>*</w:t>
        <w:t>+</w:t>
        <w:t>+</w:t>
        <w:t>+</w:t>
        <w:t xml:space="preserve">), </w:t>
        <w:t>(</w:t>
        <w:t xml:space="preserve">, </w:t>
        <w:t xml:space="preserve">, </w:t>
        <w:t xml:space="preserve">), </w:t>
        <w:t>(</w:t>
        <w:t xml:space="preserve">, </w:t>
        <w:t xml:space="preserve">, </w:t>
        <w:t xml:space="preserve">), </w:t>
        <w:t xml:space="preserve">, </w:t>
        <w:t xml:space="preserve">, </w:t>
        <w:t xml:space="preserve">, </w:t>
        <w:t>)</w:t>
        <w:t>(</w:t>
        <w:t>/</w:t>
        <w:t xml:space="preserve">, </w:t>
        <w:t>/</w:t>
        <w:t xml:space="preserve">, </w:t>
        <w:t>/</w:t>
        <w:t xml:space="preserve">, </w:t>
        <w:t xml:space="preserve">) # 驾驶室 何雨洋 </w:t>
        <w:t xml:space="preserve"> = </w:t>
        <w:t xml:space="preserve"> </w:t>
        <w:t xml:space="preserve">, </w:t>
        <w:t>*</w:t>
        <w:t>+</w:t>
        <w:t>+</w:t>
        <w:t>+</w:t>
        <w:t xml:space="preserve">), </w:t>
        <w:t>(</w:t>
        <w:t xml:space="preserve">, </w:t>
        <w:t xml:space="preserve">, </w:t>
        <w:t>*</w:t>
        <w:t>+</w:t>
        <w:t>+</w:t>
        <w:t>+</w:t>
        <w:t>+</w:t>
        <w:t xml:space="preserve">), </w:t>
        <w:t>(</w:t>
        <w:t xml:space="preserve">, </w:t>
        <w:t xml:space="preserve">, </w:t>
        <w:t xml:space="preserve">), </w:t>
        <w:t>(</w:t>
        <w:t xml:space="preserve">, </w:t>
        <w:t xml:space="preserve">, </w:t>
        <w:t xml:space="preserve">), </w:t>
        <w:t xml:space="preserve">, </w:t>
        <w:t xml:space="preserve">, </w:t>
        <w:t xml:space="preserve">, </w:t>
        <w:t>)</w:t>
        <w:t>(</w:t>
        <w:t>/</w:t>
        <w:t xml:space="preserve">, </w:t>
        <w:t>/</w:t>
        <w:t xml:space="preserve">, </w:t>
        <w:t>/</w:t>
        <w:t xml:space="preserve">, </w:t>
        <w:t xml:space="preserve">) # 驾驶室栏杆 </w:t>
        <w:t xml:space="preserve"> = </w:t>
        <w:t xml:space="preserve"> </w:t>
        <w:t xml:space="preserve">, </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 中间柱 </w:t>
        <w:t xml:space="preserve"> = </w:t>
        <w:t xml:space="preserve"> </w:t>
        <w:t xml:space="preserve">, </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 斜杆 </w:t>
        <w:t xml:space="preserve"> = </w:t>
        <w:t xml:space="preserve"> </w:t>
        <w:t xml:space="preserve">, </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w:t>
        <w:t xml:space="preserve">), </w:t>
        <w:t xml:space="preserve">, </w:t>
        <w:t>)</w:t>
        <w:t>(</w:t>
        <w:t>/</w:t>
        <w:t xml:space="preserve">, </w:t>
        <w:t>/</w:t>
        <w:t xml:space="preserve">, </w:t>
        <w:t>/</w:t>
        <w:t xml:space="preserve">, </w:t>
        <w:t xml:space="preserve">) </w:t>
        <w:t xml:space="preserve"> = </w:t>
        <w:t xml:space="preserve"> </w:t>
        <w:t xml:space="preserve">, </w:t>
        <w:t>*</w:t>
        <w:t>+</w:t>
        <w:t>+</w:t>
        <w:t>+</w:t>
        <w:t>+</w:t>
        <w:t xml:space="preserve">), </w:t>
        <w:t>(</w:t>
        <w:t xml:space="preserve">, </w:t>
        <w:t xml:space="preserve">, </w:t>
        <w:t>*</w:t>
        <w:t>+</w:t>
        <w:t>+</w:t>
        <w:t>+</w:t>
        <w:t xml:space="preserve">), </w:t>
        <w:t xml:space="preserve">, </w:t>
        <w:t>)</w:t>
        <w:t>(</w:t>
        <w:t>/</w:t>
        <w:t xml:space="preserve">, </w:t>
        <w:t>/</w:t>
        <w:t xml:space="preserve">, </w:t>
        <w:t>/</w:t>
        <w:t xml:space="preserve">, </w:t>
        <w:t xml:space="preserve">) </w:t>
        <w:t xml:space="preserve"> =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 配重 王嵩霖 </w:t>
        <w:t xml:space="preserve"> = </w:t>
        <w:t xml:space="preserve"> </w:t>
        <w:t xml:space="preserve">, </w:t>
        <w:t xml:space="preserve">), </w:t>
        <w:t>(</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 xml:space="preserve">, </w:t>
        <w:t xml:space="preserve">, </w:t>
        <w:t xml:space="preserve">, </w:t>
        <w:t xml:space="preserve">) </w:t>
        <w:t xml:space="preserve"> = </w:t>
        <w:t xml:space="preserve"> </w:t>
        <w:t xml:space="preserve">, </w:t>
        <w:t xml:space="preserve">), </w:t>
        <w:t>(</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 xml:space="preserve">, </w:t>
        <w:t xml:space="preserve">, </w:t>
        <w:t xml:space="preserve">, </w:t>
        <w:t xml:space="preserve">) </w:t>
        <w:t xml:space="preserve"> = </w:t>
        <w:t xml:space="preserve"> </w:t>
        <w:t>)</w:t>
        <w:t>(</w:t>
        <w:t>/</w:t>
        <w:t xml:space="preserve">, </w:t>
        <w:t>/</w:t>
        <w:t xml:space="preserve">, </w:t>
        <w:t>/</w:t>
        <w:t xml:space="preserve">, </w:t>
        <w:t xml:space="preserve">) </w:t>
        <w:t xml:space="preserve"> = </w:t>
        <w:t xml:space="preserve"> </w:t>
        <w:t xml:space="preserve">, </w:t>
        <w:t xml:space="preserve">), </w:t>
        <w:t>(</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w:t>
        <w:t xml:space="preserve">, </w:t>
        <w:t>/</w:t>
        <w:t xml:space="preserve">, </w:t>
        <w:t>/</w:t>
        <w:t xml:space="preserve">, </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w:t>
        <w:t>))*</w:t>
        <w:t xml:space="preserve"> </w:t>
        <w:t xml:space="preserve"> = </w:t>
        <w:t xml:space="preserve"> </w:t>
        <w:t xml:space="preserve"> = </w:t>
        <w:t xml:space="preserve"> </w:t>
        <w:t xml:space="preserve"> </w:t>
        <w:t xml:space="preserve"> </w:t>
        <w:t xml:space="preserve"> </w:t>
        <w:t>(</w:t>
        <w:t>)</w:t>
        <w:t xml:space="preserve"> </w:t>
        <w:t>(</w:t>
        <w:t>(</w:t>
        <w:t>(</w:t>
        <w:t>/</w:t>
        <w:t>*</w:t>
        <w:t xml:space="preserve">, </w:t>
        <w:t xml:space="preserve">, </w:t>
        <w:t>))*</w:t>
        <w:t xml:space="preserve">) </w:t>
        <w:t xml:space="preserve"> = </w:t>
        <w:t xml:space="preserve"> </w:t>
        <w:t xml:space="preserve"> = </w:t>
        <w:t xml:space="preserve"> </w:t>
        <w:t xml:space="preserve"> </w:t>
        <w:t xml:space="preserve"> </w:t>
        <w:t xml:space="preserve"> </w:t>
        <w:t>(</w:t>
        <w:t>)</w:t>
        <w:t xml:space="preserve"> </w:t>
        <w:t>(</w:t>
        <w:t>(</w:t>
        <w:t>(</w:t>
        <w:t>/</w:t>
        <w:t>*</w:t>
        <w:t xml:space="preserve">, </w:t>
        <w:t xml:space="preserve">, </w:t>
        <w:t>))*</w:t>
        <w:t xml:space="preserve">) </w:t>
        <w:t xml:space="preserve"> = </w:t>
        <w:t xml:space="preserve"> </w:t>
        <w:t xml:space="preserve"> = </w:t>
        <w:t xml:space="preserve"> </w:t>
        <w:t xml:space="preserve"> </w:t>
        <w:t xml:space="preserve"> </w:t>
        <w:t xml:space="preserve"> </w:t>
        <w:t>(</w:t>
        <w:t>)</w:t>
        <w:t xml:space="preserve"> </w:t>
        <w:t>(</w:t>
        <w:t>(</w:t>
        <w:t>(</w:t>
        <w:t xml:space="preserve">, </w:t>
        <w:t>*</w:t>
        <w:t xml:space="preserve">, </w:t>
        <w:t>))*</w:t>
        <w:t xml:space="preserve">) </w:t>
        <w:t xml:space="preserve"> = </w:t>
        <w:t xml:space="preserve"> </w:t>
        <w:t xml:space="preserve"> = </w:t>
        <w:t xml:space="preserve"> </w:t>
        <w:t xml:space="preserve"> </w:t>
        <w:t xml:space="preserve"> </w:t>
        <w:t xml:space="preserve"> </w:t>
        <w:t>(</w:t>
        <w:t>)</w:t>
        <w:t xml:space="preserve"> </w:t>
        <w:t>(</w:t>
        <w:t>(</w:t>
        <w:t>(</w:t>
        <w:t xml:space="preserve">, </w:t>
        <w:t>*</w:t>
        <w:t xml:space="preserve">, </w:t>
        <w:t>))*</w:t>
        <w:t xml:space="preserve">) </w:t>
        <w:t xml:space="preserve"> = </w:t>
        <w:t xml:space="preserve"> </w:t>
        <w:t xml:space="preserve"> = </w:t>
        <w:t xml:space="preserve"> </w:t>
        <w:t xml:space="preserve"> </w:t>
        <w:t xml:space="preserve"> </w:t>
        <w:t xml:space="preserve"> </w:t>
        <w:t>(</w:t>
        <w:t>)</w:t>
        <w:t xml:space="preserve"> </w:t>
        <w:t>(</w:t>
        <w:t>(</w:t>
        <w:t>(</w:t>
        <w:t>*</w:t>
        <w:t xml:space="preserve">, </w:t>
        <w:t xml:space="preserve">, </w:t>
        <w:t>))*</w:t>
        <w:t xml:space="preserve">) </w:t>
        <w:t xml:space="preserve"> = </w:t>
        <w:t xml:space="preserve"> </w:t>
        <w:t xml:space="preserve"> = </w:t>
        <w:t xml:space="preserve"> </w:t>
        <w:t xml:space="preserve"> </w:t>
        <w:t xml:space="preserve"> </w:t>
        <w:t xml:space="preserve"> </w:t>
        <w:t>(</w:t>
        <w:t>)</w:t>
        <w:t xml:space="preserve"> </w:t>
        <w:t>(</w:t>
        <w:t>(</w:t>
        <w:t>(</w:t>
        <w:t>*</w:t>
        <w:t xml:space="preserve">, </w:t>
        <w:t xml:space="preserve">, </w:t>
        <w:t>))*</w:t>
        <w:t xml:space="preserve">) </w:t>
        <w:t xml:space="preserve"> = </w:t>
        <w:t xml:space="preserve"> </w:t>
        <w:t xml:space="preserve"> = </w:t>
        <w:t xml:space="preserve"> </w:t>
        <w:t xml:space="preserve"> </w:t>
        <w:t xml:space="preserve"> </w:t>
        <w:t xml:space="preserve"> </w:t>
        <w:t>(</w:t>
        <w:t>)</w:t>
        <w:t xml:space="preserve"> </w:t>
        <w:t>(</w:t>
        <w:t>(</w:t>
        <w:t>(</w:t>
        <w:t xml:space="preserve">, </w:t>
        <w:t>*</w:t>
        <w:t xml:space="preserve">, </w:t>
        <w:t>))*</w:t>
        <w:t xml:space="preserve">) </w:t>
        <w:t xml:space="preserve"> = </w:t>
        <w:t xml:space="preserve"> </w:t>
        <w:t xml:space="preserve">, </w:t>
        <w:t xml:space="preserve">, </w:t>
        <w:t xml:space="preserve">, </w:t>
        <w:t xml:space="preserve">, </w:t>
        <w:t xml:space="preserve">, </w:t>
        <w:t xml:space="preserve">) # 扶手 </w:t>
        <w:t xml:space="preserve"> = </w:t>
        <w:t xml:space="preserve"> </w:t>
        <w:t xml:space="preserve">, </w:t>
        <w:t xml:space="preserve">), </w:t>
        <w:t>(</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 xml:space="preserve">, </w:t>
        <w:t xml:space="preserve">, </w:t>
        <w:t xml:space="preserve">, </w:t>
        <w:t xml:space="preserve">) </w:t>
        <w:t xml:space="preserve"> = </w:t>
        <w:t xml:space="preserve"> </w:t>
        <w:t xml:space="preserve">, </w:t>
        <w:t>))*</w:t>
        <w:t xml:space="preserve"> </w:t>
        <w:t xml:space="preserve"> = </w:t>
        <w:t xml:space="preserve"> </w:t>
        <w:t xml:space="preserve">, </w:t>
        <w:t xml:space="preserve">), </w:t>
        <w:t>(</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 xml:space="preserve">, </w:t>
        <w:t xml:space="preserve">, </w:t>
        <w:t xml:space="preserve">, </w:t>
        <w:t xml:space="preserve">) </w:t>
        <w:t xml:space="preserve"> = </w:t>
        <w:t xml:space="preserve"> </w:t>
        <w:t xml:space="preserve">, </w:t>
        <w:t>))*</w:t>
        <w:t xml:space="preserve"> </w:t>
        <w:t xml:space="preserve"> = </w:t>
        <w:t xml:space="preserve"> </w:t>
        <w:t xml:space="preserve">, </w:t>
        <w:t xml:space="preserve">), </w:t>
        <w:t>(</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 xml:space="preserve">, </w:t>
        <w:t xml:space="preserve">, </w:t>
        <w:t xml:space="preserve">, </w:t>
        <w:t xml:space="preserve">) </w:t>
        <w:t xml:space="preserve"> = </w:t>
        <w:t xml:space="preserve"> </w:t>
        <w:t xml:space="preserve">, </w:t>
        <w:t>))*</w:t>
        <w:t xml:space="preserve"> </w:t>
        <w:t xml:space="preserve"> = </w:t>
        <w:t xml:space="preserve"> </w:t>
        <w:t xml:space="preserve">, </w:t>
        <w:t xml:space="preserve">), </w:t>
        <w:t>(</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 xml:space="preserve">, </w:t>
        <w:t xml:space="preserve">, </w:t>
        <w:t xml:space="preserve">, </w:t>
        <w:t xml:space="preserve">) </w:t>
        <w:t xml:space="preserve"> = </w:t>
        <w:t xml:space="preserve"> </w:t>
        <w:t xml:space="preserve">, </w:t>
        <w:t xml:space="preserve">, </w:t>
        <w:t xml:space="preserve">, </w:t>
        <w:t xml:space="preserve">, </w:t>
        <w:t xml:space="preserve">, </w:t>
        <w:t>)</w:t>
        <w:t>(</w:t>
        <w:t>/</w:t>
        <w:t xml:space="preserve">, </w:t>
        <w:t>/</w:t>
        <w:t xml:space="preserve">, </w:t>
        <w:t>/</w:t>
        <w:t xml:space="preserve">, </w:t>
        <w:t xml:space="preserve">) # 配重 </w:t>
        <w:t xml:space="preserve"> = </w:t>
        <w:t xml:space="preserve"> </w:t>
        <w:t xml:space="preserve">, </w:t>
        <w:t xml:space="preserve">), </w:t>
        <w:t>(</w:t>
        <w:t xml:space="preserve">, </w:t>
        <w:t xml:space="preserve">, </w:t>
        <w:t xml:space="preserve">), </w:t>
        <w:t>(</w:t>
        <w:t xml:space="preserve">, </w:t>
        <w:t xml:space="preserve">, </w:t>
        <w:t xml:space="preserve">), </w:t>
        <w:t>(</w:t>
        <w:t xml:space="preserve">, </w:t>
        <w:t xml:space="preserve">, </w:t>
        <w:t xml:space="preserve">), </w:t>
        <w:t xml:space="preserve">, </w:t>
        <w:t xml:space="preserve">, </w:t>
        <w:t xml:space="preserve">, </w:t>
        <w:t>)</w:t>
        <w:t>(</w:t>
        <w:t xml:space="preserve">, </w:t>
        <w:t xml:space="preserve">, </w:t>
        <w:t xml:space="preserve">, </w:t>
        <w:t xml:space="preserve">) </w:t>
        <w:t xml:space="preserve"> = </w:t>
        <w:t xml:space="preserve"> </w:t>
        <w:t xml:space="preserve">, </w:t>
        <w:t xml:space="preserve">, </w:t>
        <w:t xml:space="preserve">) </w:t>
        <w:t xml:space="preserve"> = </w:t>
        <w:t xml:space="preserve"> </w:t>
        <w:t xml:space="preserve">, </w:t>
        <w:t>+</w:t>
        <w:t>*</w:t>
        <w:t>+</w:t>
        <w:t>))*</w:t>
        <w:t xml:space="preserve"> # 上半部 </w:t>
        <w:t xml:space="preserve"> = </w:t>
        <w:t xml:space="preserve"> </w:t>
        <w:t xml:space="preserve">, </w:t>
        <w:t xml:space="preserve">, </w:t>
        <w:t xml:space="preserve">) </w:t>
        <w:t xml:space="preserve"> = </w:t>
        <w:t xml:space="preserve"> </w:t>
        <w:t xml:space="preserve">, </w:t>
        <w:t>))*</w:t>
        <w:t xml:space="preserve"> </w:t>
        <w:t xml:space="preserve"> = </w:t>
        <w:t xml:space="preserve"> </w:t>
        <w:t xml:space="preserve">, </w:t>
        <w:t>), (</w:t>
        <w:t>/</w:t>
        <w:t>)*</w:t>
        <w:t>)*</w:t>
        <w:t xml:space="preserve"> </w:t>
        <w:t xml:space="preserve"> = </w:t>
        <w:t xml:space="preserve"> </w:t>
        <w:t xml:space="preserve">, </w:t>
        <w:t>))*</w:t>
        <w:t xml:space="preserve"> # 构件名 </w:t>
        <w:t xml:space="preserve">['塔吊'] = </w:t>
        <w:t xml:space="preserve"> </w:t>
        <w:t xml:space="preserve">) </w:t>
        <w:t xml:space="preserve"> </w:t>
        <w:t xml:space="preserve">['塔吊'] </w:t>
        <w:t xml:space="preserve"> </w:t>
        <w:t xml:space="preserve"> == </w:t>
        <w:t xml:space="preserve"> </w:t>
        <w:t xml:space="preserve"> = </w:t>
        <w:t xml:space="preserve"> </w:t>
        <w:t xml:space="preserve"> = </w:t>
        <w:t xml:space="preserve"> # </w:t>
        <w:t xml:space="preserve">是旋转的次数 </w:t>
        <w:t xml:space="preserve"> </w:t>
        <w:t xml:space="preserve"> </w:t>
        <w:t xml:space="preserve"> </w:t>
        <w:t>(</w:t>
        <w:t xml:space="preserve">, </w:t>
        <w:t>)</w:t>
        <w:t xml:space="preserve"> # 塔吊</w:t>
        <w:t xml:space="preserve"> </w:t>
        <w:t xml:space="preserve"> = </w:t>
        <w:t xml:space="preserve"> # </w:t>
        <w:t xml:space="preserve">是每次旋转的角度 </w:t>
        <w:t xml:space="preserve"> = </w:t>
        <w:t xml:space="preserve"> </w:t>
        <w:t>(</w:t>
        <w:t xml:space="preserve">) </w:t>
        <w:t>(</w:t>
        <w:t xml:space="preserve">, </w:t>
        <w:t>) # 塔吊</w:t>
        <w:t xml:space="preserve"> </w:t>
        <w:t xml:space="preserve"> = </w:t>
        <w:t xml:space="preserve"> </w:t>
        <w:t xml:space="preserve">, </w:t>
        <w:t>)*</w:t>
        <w:t>(</w:t>
        <w:t>*</w:t>
        <w:t>)*</w:t>
        <w:t xml:space="preserve"> </w:t>
        <w:t xml:space="preserve"> = </w:t>
        <w:t xml:space="preserve"> </w:t>
        <w:t>(</w:t>
        <w:t xml:space="preserve">) </w:t>
        <w:t>(</w:t>
        <w:t xml:space="preserve">, </w:t>
        <w:t>) # 塔吊</w:t>
        <w:t xml:space="preserve"> </w:t>
        <w:t xml:space="preserve"> = </w:t>
        <w:t xml:space="preserve"> </w:t>
        <w:t xml:space="preserve">, </w:t>
        <w:t>)*</w:t>
        <w:t>(</w:t>
        <w:t>*</w:t>
        <w:t>)*</w:t>
        <w:t xml:space="preserve"> </w:t>
        <w:t xml:space="preserve"> = </w:t>
        <w:t xml:space="preserve"> </w:t>
        <w:t>(</w:t>
        <w:t xml:space="preserve">) </w:t>
        <w:t>(</w:t>
        <w:t xml:space="preserve">, </w:t>
        <w:t xml:space="preserve">) # 生成进度消息 </w:t>
        <w:t xml:space="preserve">("动画生成中请稍作等待 当前进度：" + </w:t>
        <w:t>(</w:t>
        <w:t>(((</w:t>
        <w:t>+</w:t>
        <w:t>)/</w:t>
        <w:t>)*</w:t>
        <w:t xml:space="preserve">, </w:t>
        <w:t>))+"%") # 若在此位置借助</w:t>
        <w:t>三方库</w:t>
        <w:t>，可将</w:t>
        <w:t xml:space="preserve">变量记录存储到文件，就不用每次运行都重新构建。并且可用作动画后清理构件的依据 # 动画快照控制 </w:t>
        <w:t xml:space="preserve"> </w:t>
        <w:t xml:space="preserve"> </w:t>
        <w:t xml:space="preserve"> </w:t>
        <w:t xml:space="preserve"> </w:t>
        <w:t xml:space="preserve"> </w:t>
        <w:t>(</w:t>
        <w:t xml:space="preserve">, </w:t>
        <w:t>(</w:t>
        <w:t xml:space="preserve">), </w:t>
        <w:t>)</w:t>
        <w:t xml:space="preserve"> # 函数说明：</w:t>
        <w:t>(参数</w:t>
        <w:t>：隐藏构件集，参数</w:t>
        <w:t xml:space="preserve">：显示构件集) 此函数每调用一次就是一帧 </w:t>
        <w:t>(</w:t>
        <w:t xml:space="preserve">, [ </w:t>
        <w:t>[</w:t>
        <w:t xml:space="preserve">], </w:t>
        <w:t>[</w:t>
        <w:t>+</w:t>
        <w:t xml:space="preserve">], </w:t>
        <w:t>[</w:t>
        <w:t>+</w:t>
        <w:t xml:space="preserve">]]) # 往复播放 </w:t>
        <w:t xml:space="preserve"> = </w:t>
        <w:t xml:space="preserve"> </w:t>
      </w:r>
    </w:p>
    <w:p>
      <w:r>
        <w:rPr>
          <w:b w:val="off"/>
        </w:rPr>
        <w:t>1000:</w:t>
      </w:r>
    </w:p>
    <w:p>
      <w:r>
        <w:rPr>
          <w:b w:val="off"/>
        </w:rPr>
        <w:t>data</w:t>
      </w:r>
    </w:p>
    <w:p>
      <w:r>
        <w:rPr>
          <w:b w:val="off"/>
        </w:rPr>
        <w:t>1000</w:t>
      </w:r>
    </w:p>
    <w:p>
      <w:r>
        <w:rPr>
          <w:b w:val="off"/>
        </w:rPr>
        <w:t>Box1</w:t>
      </w:r>
    </w:p>
    <w:p>
      <w:r>
        <w:rPr>
          <w:b w:val="off"/>
        </w:rPr>
        <w:t>Box(Vec3(0,</w:t>
      </w:r>
    </w:p>
    <w:p>
      <w:r>
        <w:rPr>
          <w:b w:val="off"/>
        </w:rPr>
        <w:t>0</w:t>
      </w:r>
    </w:p>
    <w:p>
      <w:r>
        <w:rPr>
          <w:b w:val="off"/>
        </w:rPr>
        <w:t>0</w:t>
      </w:r>
    </w:p>
    <w:p>
      <w:r>
        <w:rPr>
          <w:b w:val="off"/>
        </w:rPr>
        <w:t>Vec3</w:t>
      </w:r>
    </w:p>
    <w:p>
      <w:r>
        <w:rPr>
          <w:b w:val="off"/>
        </w:rPr>
        <w:t>0</w:t>
      </w:r>
    </w:p>
    <w:p>
      <w:r>
        <w:rPr>
          <w:b w:val="off"/>
        </w:rPr>
        <w:t>0</w:t>
      </w:r>
    </w:p>
    <w:p>
      <w:r>
        <w:rPr>
          <w:b w:val="off"/>
        </w:rPr>
        <w:t>500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4000</w:t>
      </w:r>
    </w:p>
    <w:p>
      <w:r>
        <w:rPr>
          <w:b w:val="off"/>
        </w:rPr>
        <w:t>4000</w:t>
      </w:r>
    </w:p>
    <w:p>
      <w:r>
        <w:rPr>
          <w:b w:val="off"/>
        </w:rPr>
        <w:t>4000</w:t>
      </w:r>
    </w:p>
    <w:p>
      <w:r>
        <w:rPr>
          <w:b w:val="off"/>
        </w:rPr>
        <w:t>4000</w:t>
      </w:r>
    </w:p>
    <w:p>
      <w:r>
        <w:rPr>
          <w:b w:val="off"/>
        </w:rPr>
        <w:t>.color</w:t>
      </w:r>
    </w:p>
    <w:p>
      <w:r>
        <w:rPr>
          <w:b w:val="off"/>
        </w:rPr>
        <w:t>210</w:t>
      </w:r>
    </w:p>
    <w:p>
      <w:r>
        <w:rPr>
          <w:b w:val="off"/>
        </w:rPr>
        <w:t>255</w:t>
      </w:r>
    </w:p>
    <w:p>
      <w:r>
        <w:rPr>
          <w:b w:val="off"/>
        </w:rPr>
        <w:t>180</w:t>
      </w:r>
    </w:p>
    <w:p>
      <w:r>
        <w:rPr>
          <w:b w:val="off"/>
        </w:rPr>
        <w:t>255</w:t>
      </w:r>
    </w:p>
    <w:p>
      <w:r>
        <w:rPr>
          <w:b w:val="off"/>
        </w:rPr>
        <w:t>140</w:t>
      </w:r>
    </w:p>
    <w:p>
      <w:r>
        <w:rPr>
          <w:b w:val="off"/>
        </w:rPr>
        <w:t>255</w:t>
      </w:r>
    </w:p>
    <w:p>
      <w:r>
        <w:rPr>
          <w:b w:val="off"/>
        </w:rPr>
        <w:t>1</w:t>
      </w:r>
    </w:p>
    <w:p>
      <w:r>
        <w:rPr>
          <w:b w:val="off"/>
        </w:rPr>
        <w:t>Cone1</w:t>
      </w:r>
    </w:p>
    <w:p>
      <w:r>
        <w:rPr>
          <w:b w:val="off"/>
        </w:rPr>
        <w:t>Cone(Vec3(1000,</w:t>
      </w:r>
    </w:p>
    <w:p>
      <w:r>
        <w:rPr>
          <w:b w:val="off"/>
        </w:rPr>
        <w:t>1000</w:t>
      </w:r>
    </w:p>
    <w:p>
      <w:r>
        <w:rPr>
          <w:b w:val="off"/>
        </w:rPr>
        <w:t>530</w:t>
      </w:r>
    </w:p>
    <w:p>
      <w:r>
        <w:rPr>
          <w:b w:val="off"/>
        </w:rPr>
        <w:t>Vec3</w:t>
      </w:r>
    </w:p>
    <w:p>
      <w:r>
        <w:rPr>
          <w:b w:val="off"/>
        </w:rPr>
        <w:t>3000</w:t>
      </w:r>
    </w:p>
    <w:p>
      <w:r>
        <w:rPr>
          <w:b w:val="off"/>
        </w:rPr>
        <w:t>1000</w:t>
      </w:r>
    </w:p>
    <w:p>
      <w:r>
        <w:rPr>
          <w:b w:val="off"/>
        </w:rPr>
        <w:t>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Cone2</w:t>
      </w:r>
    </w:p>
    <w:p>
      <w:r>
        <w:rPr>
          <w:b w:val="off"/>
        </w:rPr>
        <w:t>Cone(Vec3(1000,</w:t>
      </w:r>
    </w:p>
    <w:p>
      <w:r>
        <w:rPr>
          <w:b w:val="off"/>
        </w:rPr>
        <w:t>3000</w:t>
      </w:r>
    </w:p>
    <w:p>
      <w:r>
        <w:rPr>
          <w:b w:val="off"/>
        </w:rPr>
        <w:t>530</w:t>
      </w:r>
    </w:p>
    <w:p>
      <w:r>
        <w:rPr>
          <w:b w:val="off"/>
        </w:rPr>
        <w:t>Vec3</w:t>
      </w:r>
    </w:p>
    <w:p>
      <w:r>
        <w:rPr>
          <w:b w:val="off"/>
        </w:rPr>
        <w:t>3000</w:t>
      </w:r>
    </w:p>
    <w:p>
      <w:r>
        <w:rPr>
          <w:b w:val="off"/>
        </w:rPr>
        <w:t>3000</w:t>
      </w:r>
    </w:p>
    <w:p>
      <w:r>
        <w:rPr>
          <w:b w:val="off"/>
        </w:rPr>
        <w:t>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Cone3</w:t>
      </w:r>
    </w:p>
    <w:p>
      <w:r>
        <w:rPr>
          <w:b w:val="off"/>
        </w:rPr>
        <w:t>Cone(Vec3(1000,</w:t>
      </w:r>
    </w:p>
    <w:p>
      <w:r>
        <w:rPr>
          <w:b w:val="off"/>
        </w:rPr>
        <w:t>1000</w:t>
      </w:r>
    </w:p>
    <w:p>
      <w:r>
        <w:rPr>
          <w:b w:val="off"/>
        </w:rPr>
        <w:t>530</w:t>
      </w:r>
    </w:p>
    <w:p>
      <w:r>
        <w:rPr>
          <w:b w:val="off"/>
        </w:rPr>
        <w:t>Vec3</w:t>
      </w:r>
    </w:p>
    <w:p>
      <w:r>
        <w:rPr>
          <w:b w:val="off"/>
        </w:rPr>
        <w:t>1000</w:t>
      </w:r>
    </w:p>
    <w:p>
      <w:r>
        <w:rPr>
          <w:b w:val="off"/>
        </w:rPr>
        <w:t>3000</w:t>
      </w:r>
    </w:p>
    <w:p>
      <w:r>
        <w:rPr>
          <w:b w:val="off"/>
        </w:rPr>
        <w:t>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Cone4</w:t>
      </w:r>
    </w:p>
    <w:p>
      <w:r>
        <w:rPr>
          <w:b w:val="off"/>
        </w:rPr>
        <w:t>Cone(Vec3(3000,</w:t>
      </w:r>
    </w:p>
    <w:p>
      <w:r>
        <w:rPr>
          <w:b w:val="off"/>
        </w:rPr>
        <w:t>1000</w:t>
      </w:r>
    </w:p>
    <w:p>
      <w:r>
        <w:rPr>
          <w:b w:val="off"/>
        </w:rPr>
        <w:t>530</w:t>
      </w:r>
    </w:p>
    <w:p>
      <w:r>
        <w:rPr>
          <w:b w:val="off"/>
        </w:rPr>
        <w:t>Vec3</w:t>
      </w:r>
    </w:p>
    <w:p>
      <w:r>
        <w:rPr>
          <w:b w:val="off"/>
        </w:rPr>
        <w:t>3000</w:t>
      </w:r>
    </w:p>
    <w:p>
      <w:r>
        <w:rPr>
          <w:b w:val="off"/>
        </w:rPr>
        <w:t>3000</w:t>
      </w:r>
    </w:p>
    <w:p>
      <w:r>
        <w:rPr>
          <w:b w:val="off"/>
        </w:rPr>
        <w:t>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Cone5</w:t>
      </w:r>
    </w:p>
    <w:p>
      <w:r>
        <w:rPr>
          <w:b w:val="off"/>
        </w:rPr>
        <w:t>Cone(Vec3(1000,</w:t>
      </w:r>
    </w:p>
    <w:p>
      <w:r>
        <w:rPr>
          <w:b w:val="off"/>
        </w:rPr>
        <w:t>1000</w:t>
      </w:r>
    </w:p>
    <w:p>
      <w:r>
        <w:rPr>
          <w:b w:val="off"/>
        </w:rPr>
        <w:t>560</w:t>
      </w:r>
    </w:p>
    <w:p>
      <w:r>
        <w:rPr>
          <w:b w:val="off"/>
        </w:rPr>
        <w:t>Vec3</w:t>
      </w:r>
    </w:p>
    <w:p>
      <w:r>
        <w:rPr>
          <w:b w:val="off"/>
        </w:rPr>
        <w:t>1000</w:t>
      </w:r>
    </w:p>
    <w:p>
      <w:r>
        <w:rPr>
          <w:b w:val="off"/>
        </w:rPr>
        <w:t>1000</w:t>
      </w:r>
    </w:p>
    <w:p>
      <w:r>
        <w:rPr>
          <w:b w:val="off"/>
        </w:rPr>
        <w:t>2560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Cone6</w:t>
      </w:r>
    </w:p>
    <w:p>
      <w:r>
        <w:rPr>
          <w:b w:val="off"/>
        </w:rPr>
        <w:t>Cone(Vec3(3000,</w:t>
      </w:r>
    </w:p>
    <w:p>
      <w:r>
        <w:rPr>
          <w:b w:val="off"/>
        </w:rPr>
        <w:t>1000</w:t>
      </w:r>
    </w:p>
    <w:p>
      <w:r>
        <w:rPr>
          <w:b w:val="off"/>
        </w:rPr>
        <w:t>560</w:t>
      </w:r>
    </w:p>
    <w:p>
      <w:r>
        <w:rPr>
          <w:b w:val="off"/>
        </w:rPr>
        <w:t>Vec3</w:t>
      </w:r>
    </w:p>
    <w:p>
      <w:r>
        <w:rPr>
          <w:b w:val="off"/>
        </w:rPr>
        <w:t>3000</w:t>
      </w:r>
    </w:p>
    <w:p>
      <w:r>
        <w:rPr>
          <w:b w:val="off"/>
        </w:rPr>
        <w:t>1000</w:t>
      </w:r>
    </w:p>
    <w:p>
      <w:r>
        <w:rPr>
          <w:b w:val="off"/>
        </w:rPr>
        <w:t>2560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Cone7</w:t>
      </w:r>
    </w:p>
    <w:p>
      <w:r>
        <w:rPr>
          <w:b w:val="off"/>
        </w:rPr>
        <w:t>Cone(Vec3(3000,</w:t>
      </w:r>
    </w:p>
    <w:p>
      <w:r>
        <w:rPr>
          <w:b w:val="off"/>
        </w:rPr>
        <w:t>3000</w:t>
      </w:r>
    </w:p>
    <w:p>
      <w:r>
        <w:rPr>
          <w:b w:val="off"/>
        </w:rPr>
        <w:t>560</w:t>
      </w:r>
    </w:p>
    <w:p>
      <w:r>
        <w:rPr>
          <w:b w:val="off"/>
        </w:rPr>
        <w:t>Vec3</w:t>
      </w:r>
    </w:p>
    <w:p>
      <w:r>
        <w:rPr>
          <w:b w:val="off"/>
        </w:rPr>
        <w:t>3000</w:t>
      </w:r>
    </w:p>
    <w:p>
      <w:r>
        <w:rPr>
          <w:b w:val="off"/>
        </w:rPr>
        <w:t>3000</w:t>
      </w:r>
    </w:p>
    <w:p>
      <w:r>
        <w:rPr>
          <w:b w:val="off"/>
        </w:rPr>
        <w:t>2560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Cone8</w:t>
      </w:r>
    </w:p>
    <w:p>
      <w:r>
        <w:rPr>
          <w:b w:val="off"/>
        </w:rPr>
        <w:t>Cone(Vec3(1000,</w:t>
      </w:r>
    </w:p>
    <w:p>
      <w:r>
        <w:rPr>
          <w:b w:val="off"/>
        </w:rPr>
        <w:t>3000</w:t>
      </w:r>
    </w:p>
    <w:p>
      <w:r>
        <w:rPr>
          <w:b w:val="off"/>
        </w:rPr>
        <w:t>560</w:t>
      </w:r>
    </w:p>
    <w:p>
      <w:r>
        <w:rPr>
          <w:b w:val="off"/>
        </w:rPr>
        <w:t>Vec3</w:t>
      </w:r>
    </w:p>
    <w:p>
      <w:r>
        <w:rPr>
          <w:b w:val="off"/>
        </w:rPr>
        <w:t>1000</w:t>
      </w:r>
    </w:p>
    <w:p>
      <w:r>
        <w:rPr>
          <w:b w:val="off"/>
        </w:rPr>
        <w:t>3000</w:t>
      </w:r>
    </w:p>
    <w:p>
      <w:r>
        <w:rPr>
          <w:b w:val="off"/>
        </w:rPr>
        <w:t>2560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Cone9</w:t>
      </w:r>
    </w:p>
    <w:p>
      <w:r>
        <w:rPr>
          <w:b w:val="off"/>
        </w:rPr>
        <w:t>Cone(Vec3(1000,</w:t>
      </w:r>
    </w:p>
    <w:p>
      <w:r>
        <w:rPr>
          <w:b w:val="off"/>
        </w:rPr>
        <w:t>1000</w:t>
      </w:r>
    </w:p>
    <w:p>
      <w:r>
        <w:rPr>
          <w:b w:val="off"/>
        </w:rPr>
        <w:t>2530</w:t>
      </w:r>
    </w:p>
    <w:p>
      <w:r>
        <w:rPr>
          <w:b w:val="off"/>
        </w:rPr>
        <w:t>Vec3</w:t>
      </w:r>
    </w:p>
    <w:p>
      <w:r>
        <w:rPr>
          <w:b w:val="off"/>
        </w:rPr>
        <w:t>3000</w:t>
      </w:r>
    </w:p>
    <w:p>
      <w:r>
        <w:rPr>
          <w:b w:val="off"/>
        </w:rPr>
        <w:t>1000</w:t>
      </w:r>
    </w:p>
    <w:p>
      <w:r>
        <w:rPr>
          <w:b w:val="off"/>
        </w:rPr>
        <w:t>2530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Cone10</w:t>
      </w:r>
    </w:p>
    <w:p>
      <w:r>
        <w:rPr>
          <w:b w:val="off"/>
        </w:rPr>
        <w:t>Cone(Vec3(1000,</w:t>
      </w:r>
    </w:p>
    <w:p>
      <w:r>
        <w:rPr>
          <w:b w:val="off"/>
        </w:rPr>
        <w:t>3000</w:t>
      </w:r>
    </w:p>
    <w:p>
      <w:r>
        <w:rPr>
          <w:b w:val="off"/>
        </w:rPr>
        <w:t>2530</w:t>
      </w:r>
    </w:p>
    <w:p>
      <w:r>
        <w:rPr>
          <w:b w:val="off"/>
        </w:rPr>
        <w:t>Vec3</w:t>
      </w:r>
    </w:p>
    <w:p>
      <w:r>
        <w:rPr>
          <w:b w:val="off"/>
        </w:rPr>
        <w:t>3000</w:t>
      </w:r>
    </w:p>
    <w:p>
      <w:r>
        <w:rPr>
          <w:b w:val="off"/>
        </w:rPr>
        <w:t>3000</w:t>
      </w:r>
    </w:p>
    <w:p>
      <w:r>
        <w:rPr>
          <w:b w:val="off"/>
        </w:rPr>
        <w:t>2530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Cone11</w:t>
      </w:r>
    </w:p>
    <w:p>
      <w:r>
        <w:rPr>
          <w:b w:val="off"/>
        </w:rPr>
        <w:t>Cone(Vec3(1000,</w:t>
      </w:r>
    </w:p>
    <w:p>
      <w:r>
        <w:rPr>
          <w:b w:val="off"/>
        </w:rPr>
        <w:t>1000</w:t>
      </w:r>
    </w:p>
    <w:p>
      <w:r>
        <w:rPr>
          <w:b w:val="off"/>
        </w:rPr>
        <w:t>2530</w:t>
      </w:r>
    </w:p>
    <w:p>
      <w:r>
        <w:rPr>
          <w:b w:val="off"/>
        </w:rPr>
        <w:t>Vec3</w:t>
      </w:r>
    </w:p>
    <w:p>
      <w:r>
        <w:rPr>
          <w:b w:val="off"/>
        </w:rPr>
        <w:t>1000</w:t>
      </w:r>
    </w:p>
    <w:p>
      <w:r>
        <w:rPr>
          <w:b w:val="off"/>
        </w:rPr>
        <w:t>3000</w:t>
      </w:r>
    </w:p>
    <w:p>
      <w:r>
        <w:rPr>
          <w:b w:val="off"/>
        </w:rPr>
        <w:t>2530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Cone12</w:t>
      </w:r>
    </w:p>
    <w:p>
      <w:r>
        <w:rPr>
          <w:b w:val="off"/>
        </w:rPr>
        <w:t>Cone(Vec3(3000,</w:t>
      </w:r>
    </w:p>
    <w:p>
      <w:r>
        <w:rPr>
          <w:b w:val="off"/>
        </w:rPr>
        <w:t>1000</w:t>
      </w:r>
    </w:p>
    <w:p>
      <w:r>
        <w:rPr>
          <w:b w:val="off"/>
        </w:rPr>
        <w:t>2530</w:t>
      </w:r>
    </w:p>
    <w:p>
      <w:r>
        <w:rPr>
          <w:b w:val="off"/>
        </w:rPr>
        <w:t>Vec3</w:t>
      </w:r>
    </w:p>
    <w:p>
      <w:r>
        <w:rPr>
          <w:b w:val="off"/>
        </w:rPr>
        <w:t>3000</w:t>
      </w:r>
    </w:p>
    <w:p>
      <w:r>
        <w:rPr>
          <w:b w:val="off"/>
        </w:rPr>
        <w:t>3000</w:t>
      </w:r>
    </w:p>
    <w:p>
      <w:r>
        <w:rPr>
          <w:b w:val="off"/>
        </w:rPr>
        <w:t>2530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Cone13</w:t>
      </w:r>
    </w:p>
    <w:p>
      <w:r>
        <w:rPr>
          <w:b w:val="off"/>
        </w:rPr>
        <w:t>Cone(Vec3(1000,</w:t>
      </w:r>
    </w:p>
    <w:p>
      <w:r>
        <w:rPr>
          <w:b w:val="off"/>
        </w:rPr>
        <w:t>1000</w:t>
      </w:r>
    </w:p>
    <w:p>
      <w:r>
        <w:rPr>
          <w:b w:val="off"/>
        </w:rPr>
        <w:t>530</w:t>
      </w:r>
    </w:p>
    <w:p>
      <w:r>
        <w:rPr>
          <w:b w:val="off"/>
        </w:rPr>
        <w:t>Vec3</w:t>
      </w:r>
    </w:p>
    <w:p>
      <w:r>
        <w:rPr>
          <w:b w:val="off"/>
        </w:rPr>
        <w:t>3000</w:t>
      </w:r>
    </w:p>
    <w:p>
      <w:r>
        <w:rPr>
          <w:b w:val="off"/>
        </w:rPr>
        <w:t>1000</w:t>
      </w:r>
    </w:p>
    <w:p>
      <w:r>
        <w:rPr>
          <w:b w:val="off"/>
        </w:rPr>
        <w:t>2530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Cone14</w:t>
      </w:r>
    </w:p>
    <w:p>
      <w:r>
        <w:rPr>
          <w:b w:val="off"/>
        </w:rPr>
        <w:t>Cone(Vec3(1000,</w:t>
      </w:r>
    </w:p>
    <w:p>
      <w:r>
        <w:rPr>
          <w:b w:val="off"/>
        </w:rPr>
        <w:t>3000</w:t>
      </w:r>
    </w:p>
    <w:p>
      <w:r>
        <w:rPr>
          <w:b w:val="off"/>
        </w:rPr>
        <w:t>530</w:t>
      </w:r>
    </w:p>
    <w:p>
      <w:r>
        <w:rPr>
          <w:b w:val="off"/>
        </w:rPr>
        <w:t>Vec3</w:t>
      </w:r>
    </w:p>
    <w:p>
      <w:r>
        <w:rPr>
          <w:b w:val="off"/>
        </w:rPr>
        <w:t>1000</w:t>
      </w:r>
    </w:p>
    <w:p>
      <w:r>
        <w:rPr>
          <w:b w:val="off"/>
        </w:rPr>
        <w:t>1000</w:t>
      </w:r>
    </w:p>
    <w:p>
      <w:r>
        <w:rPr>
          <w:b w:val="off"/>
        </w:rPr>
        <w:t>2530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Cone15</w:t>
      </w:r>
    </w:p>
    <w:p>
      <w:r>
        <w:rPr>
          <w:b w:val="off"/>
        </w:rPr>
        <w:t>Cone(Vec3(3000,</w:t>
      </w:r>
    </w:p>
    <w:p>
      <w:r>
        <w:rPr>
          <w:b w:val="off"/>
        </w:rPr>
        <w:t>3000</w:t>
      </w:r>
    </w:p>
    <w:p>
      <w:r>
        <w:rPr>
          <w:b w:val="off"/>
        </w:rPr>
        <w:t>530</w:t>
      </w:r>
    </w:p>
    <w:p>
      <w:r>
        <w:rPr>
          <w:b w:val="off"/>
        </w:rPr>
        <w:t>Vec3</w:t>
      </w:r>
    </w:p>
    <w:p>
      <w:r>
        <w:rPr>
          <w:b w:val="off"/>
        </w:rPr>
        <w:t>1000</w:t>
      </w:r>
    </w:p>
    <w:p>
      <w:r>
        <w:rPr>
          <w:b w:val="off"/>
        </w:rPr>
        <w:t>3000</w:t>
      </w:r>
    </w:p>
    <w:p>
      <w:r>
        <w:rPr>
          <w:b w:val="off"/>
        </w:rPr>
        <w:t>2530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Cone16</w:t>
      </w:r>
    </w:p>
    <w:p>
      <w:r>
        <w:rPr>
          <w:b w:val="off"/>
        </w:rPr>
        <w:t>Cone(Vec3(3000,</w:t>
      </w:r>
    </w:p>
    <w:p>
      <w:r>
        <w:rPr>
          <w:b w:val="off"/>
        </w:rPr>
        <w:t>1000</w:t>
      </w:r>
    </w:p>
    <w:p>
      <w:r>
        <w:rPr>
          <w:b w:val="off"/>
        </w:rPr>
        <w:t>530</w:t>
      </w:r>
    </w:p>
    <w:p>
      <w:r>
        <w:rPr>
          <w:b w:val="off"/>
        </w:rPr>
        <w:t>Vec3</w:t>
      </w:r>
    </w:p>
    <w:p>
      <w:r>
        <w:rPr>
          <w:b w:val="off"/>
        </w:rPr>
        <w:t>3000</w:t>
      </w:r>
    </w:p>
    <w:p>
      <w:r>
        <w:rPr>
          <w:b w:val="off"/>
        </w:rPr>
        <w:t>3000</w:t>
      </w:r>
    </w:p>
    <w:p>
      <w:r>
        <w:rPr>
          <w:b w:val="off"/>
        </w:rPr>
        <w:t>2530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AA</w:t>
      </w:r>
    </w:p>
    <w:p>
      <w:r>
        <w:rPr>
          <w:b w:val="off"/>
        </w:rPr>
        <w:t>combine(Cone5,</w:t>
      </w:r>
    </w:p>
    <w:p>
      <w:r>
        <w:rPr>
          <w:b w:val="off"/>
        </w:rPr>
        <w:t>Cone6</w:t>
      </w:r>
    </w:p>
    <w:p>
      <w:r>
        <w:rPr>
          <w:b w:val="off"/>
        </w:rPr>
        <w:t>Cone7</w:t>
      </w:r>
    </w:p>
    <w:p>
      <w:r>
        <w:rPr>
          <w:b w:val="off"/>
        </w:rPr>
        <w:t>Cone8</w:t>
      </w:r>
    </w:p>
    <w:p>
      <w:r>
        <w:rPr>
          <w:b w:val="off"/>
        </w:rPr>
        <w:t>Cone9</w:t>
      </w:r>
    </w:p>
    <w:p>
      <w:r>
        <w:rPr>
          <w:b w:val="off"/>
        </w:rPr>
        <w:t>Cone10</w:t>
      </w:r>
    </w:p>
    <w:p>
      <w:r>
        <w:rPr>
          <w:b w:val="off"/>
        </w:rPr>
        <w:t>Cone11</w:t>
      </w:r>
    </w:p>
    <w:p>
      <w:r>
        <w:rPr>
          <w:b w:val="off"/>
        </w:rPr>
        <w:t>Cone12</w:t>
      </w:r>
    </w:p>
    <w:p>
      <w:r>
        <w:rPr>
          <w:b w:val="off"/>
        </w:rPr>
        <w:t>Cone13</w:t>
      </w:r>
    </w:p>
    <w:p>
      <w:r>
        <w:rPr>
          <w:b w:val="off"/>
        </w:rPr>
        <w:t>Cone14</w:t>
      </w:r>
    </w:p>
    <w:p>
      <w:r>
        <w:rPr>
          <w:b w:val="off"/>
        </w:rPr>
        <w:t>Cone15</w:t>
      </w:r>
    </w:p>
    <w:p>
      <w:r>
        <w:rPr>
          <w:b w:val="off"/>
        </w:rPr>
        <w:t>Cone16</w:t>
      </w:r>
    </w:p>
    <w:p>
      <w:r>
        <w:rPr>
          <w:b w:val="off"/>
        </w:rPr>
        <w:t>td</w:t>
      </w:r>
    </w:p>
    <w:p>
      <w:r>
        <w:rPr>
          <w:b w:val="off"/>
        </w:rPr>
        <w:t>combine()</w:t>
      </w:r>
    </w:p>
    <w:p>
      <w:r>
        <w:rPr>
          <w:b w:val="off"/>
        </w:rPr>
        <w:t>for</w:t>
      </w:r>
    </w:p>
    <w:p>
      <w:r>
        <w:rPr>
          <w:b w:val="off"/>
        </w:rPr>
        <w:t>i</w:t>
      </w:r>
    </w:p>
    <w:p>
      <w:r>
        <w:rPr>
          <w:b w:val="off"/>
        </w:rPr>
        <w:t>in</w:t>
      </w:r>
    </w:p>
    <w:p>
      <w:r>
        <w:rPr>
          <w:b w:val="off"/>
        </w:rPr>
        <w:t>range</w:t>
      </w:r>
    </w:p>
    <w:p>
      <w:r>
        <w:rPr>
          <w:b w:val="off"/>
        </w:rPr>
        <w:t>n</w:t>
      </w:r>
    </w:p>
    <w:p>
      <w:r>
        <w:rPr>
          <w:b w:val="off"/>
        </w:rPr>
        <w:t>:</w:t>
      </w:r>
    </w:p>
    <w:p>
      <w:r>
        <w:rPr>
          <w:b w:val="off"/>
        </w:rPr>
        <w:t>td.append</w:t>
      </w:r>
    </w:p>
    <w:p>
      <w:r>
        <w:rPr>
          <w:b w:val="off"/>
        </w:rPr>
        <w:t>translation</w:t>
      </w:r>
    </w:p>
    <w:p>
      <w:r>
        <w:rPr>
          <w:b w:val="off"/>
        </w:rPr>
        <w:t>Vec3</w:t>
      </w:r>
    </w:p>
    <w:p>
      <w:r>
        <w:rPr>
          <w:b w:val="off"/>
        </w:rPr>
        <w:t>0</w:t>
      </w:r>
    </w:p>
    <w:p>
      <w:r>
        <w:rPr>
          <w:b w:val="off"/>
        </w:rPr>
        <w:t>0</w:t>
      </w:r>
    </w:p>
    <w:p>
      <w:r>
        <w:rPr>
          <w:b w:val="off"/>
        </w:rPr>
        <w:t>2000</w:t>
      </w:r>
    </w:p>
    <w:p>
      <w:r>
        <w:rPr>
          <w:b w:val="off"/>
        </w:rPr>
        <w:t>i</w:t>
      </w:r>
    </w:p>
    <w:p>
      <w:r>
        <w:rPr>
          <w:b w:val="off"/>
        </w:rPr>
        <w:t>AA</w:t>
      </w:r>
    </w:p>
    <w:p>
      <w:r>
        <w:rPr>
          <w:b w:val="off"/>
        </w:rPr>
        <w:t>Box2</w:t>
      </w:r>
    </w:p>
    <w:p>
      <w:r>
        <w:rPr>
          <w:b w:val="off"/>
        </w:rPr>
        <w:t>Box(Vec3(0,</w:t>
      </w:r>
    </w:p>
    <w:p>
      <w:r>
        <w:rPr>
          <w:b w:val="off"/>
        </w:rPr>
        <w:t>0</w:t>
      </w:r>
    </w:p>
    <w:p>
      <w:r>
        <w:rPr>
          <w:b w:val="off"/>
        </w:rPr>
        <w:t>n-3</w:t>
      </w:r>
    </w:p>
    <w:p>
      <w:r>
        <w:rPr>
          <w:b w:val="off"/>
        </w:rPr>
        <w:t>2000</w:t>
      </w:r>
    </w:p>
    <w:p>
      <w:r>
        <w:rPr>
          <w:b w:val="off"/>
        </w:rPr>
        <w:t>Vec3</w:t>
      </w:r>
    </w:p>
    <w:p>
      <w:r>
        <w:rPr>
          <w:b w:val="off"/>
        </w:rPr>
        <w:t>0</w:t>
      </w:r>
    </w:p>
    <w:p>
      <w:r>
        <w:rPr>
          <w:b w:val="off"/>
        </w:rPr>
        <w:t>0</w:t>
      </w:r>
    </w:p>
    <w:p>
      <w:r>
        <w:rPr>
          <w:b w:val="off"/>
        </w:rPr>
        <w:t>n-3</w:t>
      </w:r>
    </w:p>
    <w:p>
      <w:r>
        <w:rPr>
          <w:b w:val="off"/>
        </w:rPr>
        <w:t>2000</w:t>
      </w:r>
    </w:p>
    <w:p>
      <w:r>
        <w:rPr>
          <w:b w:val="off"/>
        </w:rPr>
        <w:t>50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4000</w:t>
      </w:r>
    </w:p>
    <w:p>
      <w:r>
        <w:rPr>
          <w:b w:val="off"/>
        </w:rPr>
        <w:t>4000</w:t>
      </w:r>
    </w:p>
    <w:p>
      <w:r>
        <w:rPr>
          <w:b w:val="off"/>
        </w:rPr>
        <w:t>4000</w:t>
      </w:r>
    </w:p>
    <w:p>
      <w:r>
        <w:rPr>
          <w:b w:val="off"/>
        </w:rPr>
        <w:t>4000</w:t>
      </w:r>
    </w:p>
    <w:p>
      <w:r>
        <w:rPr>
          <w:b w:val="off"/>
        </w:rPr>
        <w:t>.color</w:t>
      </w:r>
    </w:p>
    <w:p>
      <w:r>
        <w:rPr>
          <w:b w:val="off"/>
        </w:rPr>
        <w:t>1</w:t>
      </w:r>
    </w:p>
    <w:p>
      <w:r>
        <w:rPr>
          <w:b w:val="off"/>
        </w:rPr>
        <w:t>1</w:t>
      </w:r>
    </w:p>
    <w:p>
      <w:r>
        <w:rPr>
          <w:b w:val="off"/>
        </w:rPr>
        <w:t>1</w:t>
      </w:r>
    </w:p>
    <w:p>
      <w:r>
        <w:rPr>
          <w:b w:val="off"/>
        </w:rPr>
        <w:t>1</w:t>
      </w:r>
    </w:p>
    <w:p>
      <w:r>
        <w:rPr>
          <w:b w:val="off"/>
        </w:rPr>
        <w:t>Box3</w:t>
      </w:r>
    </w:p>
    <w:p>
      <w:r>
        <w:rPr>
          <w:b w:val="off"/>
        </w:rPr>
        <w:t>Box(Vec3(1000,</w:t>
      </w:r>
    </w:p>
    <w:p>
      <w:r>
        <w:rPr>
          <w:b w:val="off"/>
        </w:rPr>
        <w:t>1000</w:t>
      </w:r>
    </w:p>
    <w:p>
      <w:r>
        <w:rPr>
          <w:b w:val="off"/>
        </w:rPr>
        <w:t>n-3</w:t>
      </w:r>
    </w:p>
    <w:p>
      <w:r>
        <w:rPr>
          <w:b w:val="off"/>
        </w:rPr>
        <w:t>2000</w:t>
      </w:r>
    </w:p>
    <w:p>
      <w:r>
        <w:rPr>
          <w:b w:val="off"/>
        </w:rPr>
        <w:t>Vec3</w:t>
      </w:r>
    </w:p>
    <w:p>
      <w:r>
        <w:rPr>
          <w:b w:val="off"/>
        </w:rPr>
        <w:t>1000</w:t>
      </w:r>
    </w:p>
    <w:p>
      <w:r>
        <w:rPr>
          <w:b w:val="off"/>
        </w:rPr>
        <w:t>1000</w:t>
      </w:r>
    </w:p>
    <w:p>
      <w:r>
        <w:rPr>
          <w:b w:val="off"/>
        </w:rPr>
        <w:t>n-3</w:t>
      </w:r>
    </w:p>
    <w:p>
      <w:r>
        <w:rPr>
          <w:b w:val="off"/>
        </w:rPr>
        <w:t>2000</w:t>
      </w:r>
    </w:p>
    <w:p>
      <w:r>
        <w:rPr>
          <w:b w:val="off"/>
        </w:rPr>
        <w:t>50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2000</w:t>
      </w:r>
    </w:p>
    <w:p>
      <w:r>
        <w:rPr>
          <w:b w:val="off"/>
        </w:rPr>
        <w:t>2000</w:t>
      </w:r>
    </w:p>
    <w:p>
      <w:r>
        <w:rPr>
          <w:b w:val="off"/>
        </w:rPr>
        <w:t>2000</w:t>
      </w:r>
    </w:p>
    <w:p>
      <w:r>
        <w:rPr>
          <w:b w:val="off"/>
        </w:rPr>
        <w:t>2000</w:t>
      </w:r>
    </w:p>
    <w:p>
      <w:r>
        <w:rPr>
          <w:b w:val="off"/>
        </w:rPr>
        <w:t>.color</w:t>
      </w:r>
    </w:p>
    <w:p>
      <w:r>
        <w:rPr>
          <w:b w:val="off"/>
        </w:rPr>
        <w:t>1</w:t>
      </w:r>
    </w:p>
    <w:p>
      <w:r>
        <w:rPr>
          <w:b w:val="off"/>
        </w:rPr>
        <w:t>1</w:t>
      </w:r>
    </w:p>
    <w:p>
      <w:r>
        <w:rPr>
          <w:b w:val="off"/>
        </w:rPr>
        <w:t>1</w:t>
      </w:r>
    </w:p>
    <w:p>
      <w:r>
        <w:rPr>
          <w:b w:val="off"/>
        </w:rPr>
        <w:t>1</w:t>
      </w:r>
    </w:p>
    <w:p>
      <w:r>
        <w:rPr>
          <w:b w:val="off"/>
        </w:rPr>
        <w:t>BB</w:t>
      </w:r>
    </w:p>
    <w:p>
      <w:r>
        <w:rPr>
          <w:b w:val="off"/>
        </w:rPr>
        <w:t>substract(Box2,</w:t>
      </w:r>
    </w:p>
    <w:p>
      <w:r>
        <w:rPr>
          <w:b w:val="off"/>
        </w:rPr>
        <w:t>Box3</w:t>
      </w:r>
    </w:p>
    <w:p>
      <w:r>
        <w:rPr>
          <w:b w:val="off"/>
        </w:rPr>
        <w:t>.color</w:t>
      </w:r>
    </w:p>
    <w:p>
      <w:r>
        <w:rPr>
          <w:b w:val="off"/>
        </w:rPr>
        <w:t>1</w:t>
      </w:r>
    </w:p>
    <w:p>
      <w:r>
        <w:rPr>
          <w:b w:val="off"/>
        </w:rPr>
        <w:t>1</w:t>
      </w:r>
    </w:p>
    <w:p>
      <w:r>
        <w:rPr>
          <w:b w:val="off"/>
        </w:rPr>
        <w:t>1</w:t>
      </w:r>
    </w:p>
    <w:p>
      <w:r>
        <w:rPr>
          <w:b w:val="off"/>
        </w:rPr>
        <w:t>1</w:t>
      </w:r>
    </w:p>
    <w:p>
      <w:r>
        <w:rPr>
          <w:b w:val="off"/>
        </w:rPr>
        <w:t>Cone17</w:t>
      </w:r>
    </w:p>
    <w:p>
      <w:r>
        <w:rPr>
          <w:b w:val="off"/>
        </w:rPr>
        <w:t>Cone(Vec3(30,</w:t>
      </w:r>
    </w:p>
    <w:p>
      <w:r>
        <w:rPr>
          <w:b w:val="off"/>
        </w:rPr>
        <w:t>30</w:t>
      </w:r>
    </w:p>
    <w:p>
      <w:r>
        <w:rPr>
          <w:b w:val="off"/>
        </w:rPr>
        <w:t>n-3</w:t>
      </w:r>
    </w:p>
    <w:p>
      <w:r>
        <w:rPr>
          <w:b w:val="off"/>
        </w:rPr>
        <w:t>2000</w:t>
      </w:r>
    </w:p>
    <w:p>
      <w:r>
        <w:rPr>
          <w:b w:val="off"/>
        </w:rPr>
        <w:t>Vec3</w:t>
      </w:r>
    </w:p>
    <w:p>
      <w:r>
        <w:rPr>
          <w:b w:val="off"/>
        </w:rPr>
        <w:t>30</w:t>
      </w:r>
    </w:p>
    <w:p>
      <w:r>
        <w:rPr>
          <w:b w:val="off"/>
        </w:rPr>
        <w:t>30</w:t>
      </w:r>
    </w:p>
    <w:p>
      <w:r>
        <w:rPr>
          <w:b w:val="off"/>
        </w:rPr>
        <w:t>n-3</w:t>
      </w:r>
    </w:p>
    <w:p>
      <w:r>
        <w:rPr>
          <w:b w:val="off"/>
        </w:rPr>
        <w:t>2000</w:t>
      </w:r>
    </w:p>
    <w:p>
      <w:r>
        <w:rPr>
          <w:b w:val="off"/>
        </w:rPr>
        <w:t>1000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langan1</w:t>
      </w:r>
    </w:p>
    <w:p>
      <w:r>
        <w:rPr>
          <w:b w:val="off"/>
        </w:rPr>
        <w:t>combine()</w:t>
      </w:r>
    </w:p>
    <w:p>
      <w:r>
        <w:rPr>
          <w:b w:val="off"/>
        </w:rPr>
        <w:t>Number</w:t>
      </w:r>
    </w:p>
    <w:p>
      <w:r>
        <w:rPr>
          <w:b w:val="off"/>
        </w:rPr>
        <w:t>4</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langan1.append</w:t>
      </w:r>
    </w:p>
    <w:p>
      <w:r>
        <w:rPr>
          <w:b w:val="off"/>
        </w:rPr>
        <w:t>translation</w:t>
      </w:r>
    </w:p>
    <w:p>
      <w:r>
        <w:rPr>
          <w:b w:val="off"/>
        </w:rPr>
        <w:t>Vec3</w:t>
      </w:r>
    </w:p>
    <w:p>
      <w:r>
        <w:rPr>
          <w:b w:val="off"/>
        </w:rPr>
        <w:t>1000</w:t>
      </w:r>
    </w:p>
    <w:p>
      <w:r>
        <w:rPr>
          <w:b w:val="off"/>
        </w:rPr>
        <w:t>i</w:t>
      </w:r>
    </w:p>
    <w:p>
      <w:r>
        <w:rPr>
          <w:b w:val="off"/>
        </w:rPr>
        <w:t>0</w:t>
      </w:r>
    </w:p>
    <w:p>
      <w:r>
        <w:rPr>
          <w:b w:val="off"/>
        </w:rPr>
        <w:t>0</w:t>
      </w:r>
    </w:p>
    <w:p>
      <w:r>
        <w:rPr>
          <w:b w:val="off"/>
        </w:rPr>
        <w:t>Cone17</w:t>
      </w:r>
    </w:p>
    <w:p>
      <w:r>
        <w:rPr>
          <w:b w:val="off"/>
        </w:rPr>
        <w:t>langan4</w:t>
      </w:r>
    </w:p>
    <w:p>
      <w:r>
        <w:rPr>
          <w:b w:val="off"/>
        </w:rPr>
        <w:t>combine()</w:t>
      </w:r>
    </w:p>
    <w:p>
      <w:r>
        <w:rPr>
          <w:b w:val="off"/>
        </w:rPr>
        <w:t>Number</w:t>
      </w:r>
    </w:p>
    <w:p>
      <w:r>
        <w:rPr>
          <w:b w:val="off"/>
        </w:rPr>
        <w:t>4</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langan4.append</w:t>
      </w:r>
    </w:p>
    <w:p>
      <w:r>
        <w:rPr>
          <w:b w:val="off"/>
        </w:rPr>
        <w:t>translation</w:t>
      </w:r>
    </w:p>
    <w:p>
      <w:r>
        <w:rPr>
          <w:b w:val="off"/>
        </w:rPr>
        <w:t>Vec3</w:t>
      </w:r>
    </w:p>
    <w:p>
      <w:r>
        <w:rPr>
          <w:b w:val="off"/>
        </w:rPr>
        <w:t>0</w:t>
      </w:r>
    </w:p>
    <w:p>
      <w:r>
        <w:rPr>
          <w:b w:val="off"/>
        </w:rPr>
        <w:t>1000</w:t>
      </w:r>
    </w:p>
    <w:p>
      <w:r>
        <w:rPr>
          <w:b w:val="off"/>
        </w:rPr>
        <w:t>i</w:t>
      </w:r>
    </w:p>
    <w:p>
      <w:r>
        <w:rPr>
          <w:b w:val="off"/>
        </w:rPr>
        <w:t>0</w:t>
      </w:r>
    </w:p>
    <w:p>
      <w:r>
        <w:rPr>
          <w:b w:val="off"/>
        </w:rPr>
        <w:t>Cone17</w:t>
      </w:r>
    </w:p>
    <w:p>
      <w:r>
        <w:rPr>
          <w:b w:val="off"/>
        </w:rPr>
        <w:t>Cone18</w:t>
      </w:r>
    </w:p>
    <w:p>
      <w:r>
        <w:rPr>
          <w:b w:val="off"/>
        </w:rPr>
        <w:t>Cone(Vec3(3970,</w:t>
      </w:r>
    </w:p>
    <w:p>
      <w:r>
        <w:rPr>
          <w:b w:val="off"/>
        </w:rPr>
        <w:t>30</w:t>
      </w:r>
    </w:p>
    <w:p>
      <w:r>
        <w:rPr>
          <w:b w:val="off"/>
        </w:rPr>
        <w:t>n-3</w:t>
      </w:r>
    </w:p>
    <w:p>
      <w:r>
        <w:rPr>
          <w:b w:val="off"/>
        </w:rPr>
        <w:t>2000</w:t>
      </w:r>
    </w:p>
    <w:p>
      <w:r>
        <w:rPr>
          <w:b w:val="off"/>
        </w:rPr>
        <w:t>Vec3</w:t>
      </w:r>
    </w:p>
    <w:p>
      <w:r>
        <w:rPr>
          <w:b w:val="off"/>
        </w:rPr>
        <w:t>3970</w:t>
      </w:r>
    </w:p>
    <w:p>
      <w:r>
        <w:rPr>
          <w:b w:val="off"/>
        </w:rPr>
        <w:t>30</w:t>
      </w:r>
    </w:p>
    <w:p>
      <w:r>
        <w:rPr>
          <w:b w:val="off"/>
        </w:rPr>
        <w:t>n-3</w:t>
      </w:r>
    </w:p>
    <w:p>
      <w:r>
        <w:rPr>
          <w:b w:val="off"/>
        </w:rPr>
        <w:t>2000</w:t>
      </w:r>
    </w:p>
    <w:p>
      <w:r>
        <w:rPr>
          <w:b w:val="off"/>
        </w:rPr>
        <w:t>1000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langan2</w:t>
      </w:r>
    </w:p>
    <w:p>
      <w:r>
        <w:rPr>
          <w:b w:val="off"/>
        </w:rPr>
        <w:t>combine()</w:t>
      </w:r>
    </w:p>
    <w:p>
      <w:r>
        <w:rPr>
          <w:b w:val="off"/>
        </w:rPr>
        <w:t>Number</w:t>
      </w:r>
    </w:p>
    <w:p>
      <w:r>
        <w:rPr>
          <w:b w:val="off"/>
        </w:rPr>
        <w:t>4</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langan2.append</w:t>
      </w:r>
    </w:p>
    <w:p>
      <w:r>
        <w:rPr>
          <w:b w:val="off"/>
        </w:rPr>
        <w:t>translation</w:t>
      </w:r>
    </w:p>
    <w:p>
      <w:r>
        <w:rPr>
          <w:b w:val="off"/>
        </w:rPr>
        <w:t>Vec3</w:t>
      </w:r>
    </w:p>
    <w:p>
      <w:r>
        <w:rPr>
          <w:b w:val="off"/>
        </w:rPr>
        <w:t>0</w:t>
      </w:r>
    </w:p>
    <w:p>
      <w:r>
        <w:rPr>
          <w:b w:val="off"/>
        </w:rPr>
        <w:t>1000</w:t>
      </w:r>
    </w:p>
    <w:p>
      <w:r>
        <w:rPr>
          <w:b w:val="off"/>
        </w:rPr>
        <w:t>i</w:t>
      </w:r>
    </w:p>
    <w:p>
      <w:r>
        <w:rPr>
          <w:b w:val="off"/>
        </w:rPr>
        <w:t>0</w:t>
      </w:r>
    </w:p>
    <w:p>
      <w:r>
        <w:rPr>
          <w:b w:val="off"/>
        </w:rPr>
        <w:t>Cone18</w:t>
      </w:r>
    </w:p>
    <w:p>
      <w:r>
        <w:rPr>
          <w:b w:val="off"/>
        </w:rPr>
        <w:t>Cone19</w:t>
      </w:r>
    </w:p>
    <w:p>
      <w:r>
        <w:rPr>
          <w:b w:val="off"/>
        </w:rPr>
        <w:t>Cone(Vec3(30,</w:t>
      </w:r>
    </w:p>
    <w:p>
      <w:r>
        <w:rPr>
          <w:b w:val="off"/>
        </w:rPr>
        <w:t>3970</w:t>
      </w:r>
    </w:p>
    <w:p>
      <w:r>
        <w:rPr>
          <w:b w:val="off"/>
        </w:rPr>
        <w:t>n-3</w:t>
      </w:r>
    </w:p>
    <w:p>
      <w:r>
        <w:rPr>
          <w:b w:val="off"/>
        </w:rPr>
        <w:t>2000</w:t>
      </w:r>
    </w:p>
    <w:p>
      <w:r>
        <w:rPr>
          <w:b w:val="off"/>
        </w:rPr>
        <w:t>Vec3</w:t>
      </w:r>
    </w:p>
    <w:p>
      <w:r>
        <w:rPr>
          <w:b w:val="off"/>
        </w:rPr>
        <w:t>30</w:t>
      </w:r>
    </w:p>
    <w:p>
      <w:r>
        <w:rPr>
          <w:b w:val="off"/>
        </w:rPr>
        <w:t>3970</w:t>
      </w:r>
    </w:p>
    <w:p>
      <w:r>
        <w:rPr>
          <w:b w:val="off"/>
        </w:rPr>
        <w:t>n-3</w:t>
      </w:r>
    </w:p>
    <w:p>
      <w:r>
        <w:rPr>
          <w:b w:val="off"/>
        </w:rPr>
        <w:t>2000</w:t>
      </w:r>
    </w:p>
    <w:p>
      <w:r>
        <w:rPr>
          <w:b w:val="off"/>
        </w:rPr>
        <w:t>1000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langan3</w:t>
      </w:r>
    </w:p>
    <w:p>
      <w:r>
        <w:rPr>
          <w:b w:val="off"/>
        </w:rPr>
        <w:t>combine()</w:t>
      </w:r>
    </w:p>
    <w:p>
      <w:r>
        <w:rPr>
          <w:b w:val="off"/>
        </w:rPr>
        <w:t>Number</w:t>
      </w:r>
    </w:p>
    <w:p>
      <w:r>
        <w:rPr>
          <w:b w:val="off"/>
        </w:rPr>
        <w:t>5</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langan3.append</w:t>
      </w:r>
    </w:p>
    <w:p>
      <w:r>
        <w:rPr>
          <w:b w:val="off"/>
        </w:rPr>
        <w:t>translation</w:t>
      </w:r>
    </w:p>
    <w:p>
      <w:r>
        <w:rPr>
          <w:b w:val="off"/>
        </w:rPr>
        <w:t>Vec3</w:t>
      </w:r>
    </w:p>
    <w:p>
      <w:r>
        <w:rPr>
          <w:b w:val="off"/>
        </w:rPr>
        <w:t>1000</w:t>
      </w:r>
    </w:p>
    <w:p>
      <w:r>
        <w:rPr>
          <w:b w:val="off"/>
        </w:rPr>
        <w:t>i</w:t>
      </w:r>
    </w:p>
    <w:p>
      <w:r>
        <w:rPr>
          <w:b w:val="off"/>
        </w:rPr>
        <w:t>0</w:t>
      </w:r>
    </w:p>
    <w:p>
      <w:r>
        <w:rPr>
          <w:b w:val="off"/>
        </w:rPr>
        <w:t>0</w:t>
      </w:r>
    </w:p>
    <w:p>
      <w:r>
        <w:rPr>
          <w:b w:val="off"/>
        </w:rPr>
        <w:t>Cone19</w:t>
      </w:r>
    </w:p>
    <w:p>
      <w:r>
        <w:rPr>
          <w:b w:val="off"/>
        </w:rPr>
        <w:t>Cone20</w:t>
      </w:r>
    </w:p>
    <w:p>
      <w:r>
        <w:rPr>
          <w:b w:val="off"/>
        </w:rPr>
        <w:t>Cone(Vec3(30,</w:t>
      </w:r>
    </w:p>
    <w:p>
      <w:r>
        <w:rPr>
          <w:b w:val="off"/>
        </w:rPr>
        <w:t>30</w:t>
      </w:r>
    </w:p>
    <w:p>
      <w:r>
        <w:rPr>
          <w:b w:val="off"/>
        </w:rPr>
        <w:t>n-3</w:t>
      </w:r>
    </w:p>
    <w:p>
      <w:r>
        <w:rPr>
          <w:b w:val="off"/>
        </w:rPr>
        <w:t>2000</w:t>
      </w:r>
    </w:p>
    <w:p>
      <w:r>
        <w:rPr>
          <w:b w:val="off"/>
        </w:rPr>
        <w:t>800</w:t>
      </w:r>
    </w:p>
    <w:p>
      <w:r>
        <w:rPr>
          <w:b w:val="off"/>
        </w:rPr>
        <w:t>Vec3</w:t>
      </w:r>
    </w:p>
    <w:p>
      <w:r>
        <w:rPr>
          <w:b w:val="off"/>
        </w:rPr>
        <w:t>30</w:t>
      </w:r>
    </w:p>
    <w:p>
      <w:r>
        <w:rPr>
          <w:b w:val="off"/>
        </w:rPr>
        <w:t>3970</w:t>
      </w:r>
    </w:p>
    <w:p>
      <w:r>
        <w:rPr>
          <w:b w:val="off"/>
        </w:rPr>
        <w:t>n-3</w:t>
      </w:r>
    </w:p>
    <w:p>
      <w:r>
        <w:rPr>
          <w:b w:val="off"/>
        </w:rPr>
        <w:t>2000</w:t>
      </w:r>
    </w:p>
    <w:p>
      <w:r>
        <w:rPr>
          <w:b w:val="off"/>
        </w:rPr>
        <w:t>800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Cone21</w:t>
      </w:r>
    </w:p>
    <w:p>
      <w:r>
        <w:rPr>
          <w:b w:val="off"/>
        </w:rPr>
        <w:t>Cone(Vec3(3970,</w:t>
      </w:r>
    </w:p>
    <w:p>
      <w:r>
        <w:rPr>
          <w:b w:val="off"/>
        </w:rPr>
        <w:t>30</w:t>
      </w:r>
    </w:p>
    <w:p>
      <w:r>
        <w:rPr>
          <w:b w:val="off"/>
        </w:rPr>
        <w:t>n-3</w:t>
      </w:r>
    </w:p>
    <w:p>
      <w:r>
        <w:rPr>
          <w:b w:val="off"/>
        </w:rPr>
        <w:t>2000</w:t>
      </w:r>
    </w:p>
    <w:p>
      <w:r>
        <w:rPr>
          <w:b w:val="off"/>
        </w:rPr>
        <w:t>800</w:t>
      </w:r>
    </w:p>
    <w:p>
      <w:r>
        <w:rPr>
          <w:b w:val="off"/>
        </w:rPr>
        <w:t>Vec3</w:t>
      </w:r>
    </w:p>
    <w:p>
      <w:r>
        <w:rPr>
          <w:b w:val="off"/>
        </w:rPr>
        <w:t>3970</w:t>
      </w:r>
    </w:p>
    <w:p>
      <w:r>
        <w:rPr>
          <w:b w:val="off"/>
        </w:rPr>
        <w:t>3970</w:t>
      </w:r>
    </w:p>
    <w:p>
      <w:r>
        <w:rPr>
          <w:b w:val="off"/>
        </w:rPr>
        <w:t>n-3</w:t>
      </w:r>
    </w:p>
    <w:p>
      <w:r>
        <w:rPr>
          <w:b w:val="off"/>
        </w:rPr>
        <w:t>2000</w:t>
      </w:r>
    </w:p>
    <w:p>
      <w:r>
        <w:rPr>
          <w:b w:val="off"/>
        </w:rPr>
        <w:t>800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Cone22</w:t>
      </w:r>
    </w:p>
    <w:p>
      <w:r>
        <w:rPr>
          <w:b w:val="off"/>
        </w:rPr>
        <w:t>Cone(Vec3(3972,</w:t>
      </w:r>
    </w:p>
    <w:p>
      <w:r>
        <w:rPr>
          <w:b w:val="off"/>
        </w:rPr>
        <w:t>3970</w:t>
      </w:r>
    </w:p>
    <w:p>
      <w:r>
        <w:rPr>
          <w:b w:val="off"/>
        </w:rPr>
        <w:t>n-3</w:t>
      </w:r>
    </w:p>
    <w:p>
      <w:r>
        <w:rPr>
          <w:b w:val="off"/>
        </w:rPr>
        <w:t>2000</w:t>
      </w:r>
    </w:p>
    <w:p>
      <w:r>
        <w:rPr>
          <w:b w:val="off"/>
        </w:rPr>
        <w:t>800</w:t>
      </w:r>
    </w:p>
    <w:p>
      <w:r>
        <w:rPr>
          <w:b w:val="off"/>
        </w:rPr>
        <w:t>Vec3</w:t>
      </w:r>
    </w:p>
    <w:p>
      <w:r>
        <w:rPr>
          <w:b w:val="off"/>
        </w:rPr>
        <w:t>30</w:t>
      </w:r>
    </w:p>
    <w:p>
      <w:r>
        <w:rPr>
          <w:b w:val="off"/>
        </w:rPr>
        <w:t>3970</w:t>
      </w:r>
    </w:p>
    <w:p>
      <w:r>
        <w:rPr>
          <w:b w:val="off"/>
        </w:rPr>
        <w:t>n-3</w:t>
      </w:r>
    </w:p>
    <w:p>
      <w:r>
        <w:rPr>
          <w:b w:val="off"/>
        </w:rPr>
        <w:t>2000</w:t>
      </w:r>
    </w:p>
    <w:p>
      <w:r>
        <w:rPr>
          <w:b w:val="off"/>
        </w:rPr>
        <w:t>800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Cone23</w:t>
      </w:r>
    </w:p>
    <w:p>
      <w:r>
        <w:rPr>
          <w:b w:val="off"/>
        </w:rPr>
        <w:t>Cone(Vec3(30,</w:t>
      </w:r>
    </w:p>
    <w:p>
      <w:r>
        <w:rPr>
          <w:b w:val="off"/>
        </w:rPr>
        <w:t>30</w:t>
      </w:r>
    </w:p>
    <w:p>
      <w:r>
        <w:rPr>
          <w:b w:val="off"/>
        </w:rPr>
        <w:t>n-3</w:t>
      </w:r>
    </w:p>
    <w:p>
      <w:r>
        <w:rPr>
          <w:b w:val="off"/>
        </w:rPr>
        <w:t>2000</w:t>
      </w:r>
    </w:p>
    <w:p>
      <w:r>
        <w:rPr>
          <w:b w:val="off"/>
        </w:rPr>
        <w:t>800</w:t>
      </w:r>
    </w:p>
    <w:p>
      <w:r>
        <w:rPr>
          <w:b w:val="off"/>
        </w:rPr>
        <w:t>Vec3</w:t>
      </w:r>
    </w:p>
    <w:p>
      <w:r>
        <w:rPr>
          <w:b w:val="off"/>
        </w:rPr>
        <w:t>3970</w:t>
      </w:r>
    </w:p>
    <w:p>
      <w:r>
        <w:rPr>
          <w:b w:val="off"/>
        </w:rPr>
        <w:t>30</w:t>
      </w:r>
    </w:p>
    <w:p>
      <w:r>
        <w:rPr>
          <w:b w:val="off"/>
        </w:rPr>
        <w:t>n-3</w:t>
      </w:r>
    </w:p>
    <w:p>
      <w:r>
        <w:rPr>
          <w:b w:val="off"/>
        </w:rPr>
        <w:t>2000</w:t>
      </w:r>
    </w:p>
    <w:p>
      <w:r>
        <w:rPr>
          <w:b w:val="off"/>
        </w:rPr>
        <w:t>800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B2</w:t>
      </w:r>
    </w:p>
    <w:p>
      <w:r>
        <w:rPr>
          <w:b w:val="off"/>
        </w:rPr>
        <w:t>combine(Cone20,</w:t>
      </w:r>
    </w:p>
    <w:p>
      <w:r>
        <w:rPr>
          <w:b w:val="off"/>
        </w:rPr>
        <w:t>Cone21</w:t>
      </w:r>
    </w:p>
    <w:p>
      <w:r>
        <w:rPr>
          <w:b w:val="off"/>
        </w:rPr>
        <w:t>Cone22</w:t>
      </w:r>
    </w:p>
    <w:p>
      <w:r>
        <w:rPr>
          <w:b w:val="off"/>
        </w:rPr>
        <w:t>Cone23</w:t>
      </w:r>
    </w:p>
    <w:p>
      <w:r>
        <w:rPr>
          <w:b w:val="off"/>
        </w:rPr>
        <w:t>langan1</w:t>
      </w:r>
    </w:p>
    <w:p>
      <w:r>
        <w:rPr>
          <w:b w:val="off"/>
        </w:rPr>
        <w:t>langan2</w:t>
      </w:r>
    </w:p>
    <w:p>
      <w:r>
        <w:rPr>
          <w:b w:val="off"/>
        </w:rPr>
        <w:t>langan3</w:t>
      </w:r>
    </w:p>
    <w:p>
      <w:r>
        <w:rPr>
          <w:b w:val="off"/>
        </w:rPr>
        <w:t>langan4</w:t>
      </w:r>
    </w:p>
    <w:p>
      <w:r>
        <w:rPr>
          <w:b w:val="off"/>
        </w:rPr>
        <w:t>BB</w:t>
      </w:r>
    </w:p>
    <w:p>
      <w:r>
        <w:rPr>
          <w:b w:val="off"/>
        </w:rPr>
        <w:t>B3</w:t>
      </w:r>
    </w:p>
    <w:p>
      <w:r>
        <w:rPr>
          <w:b w:val="off"/>
        </w:rPr>
        <w:t>translation(Vec3(0,</w:t>
      </w:r>
    </w:p>
    <w:p>
      <w:r>
        <w:rPr>
          <w:b w:val="off"/>
        </w:rPr>
        <w:t>0</w:t>
      </w:r>
    </w:p>
    <w:p>
      <w:r>
        <w:rPr>
          <w:b w:val="off"/>
        </w:rPr>
        <w:t>2000</w:t>
      </w:r>
    </w:p>
    <w:p>
      <w:r>
        <w:rPr>
          <w:b w:val="off"/>
        </w:rPr>
        <w:t>B2</w:t>
      </w:r>
    </w:p>
    <w:p>
      <w:r>
        <w:rPr>
          <w:b w:val="off"/>
        </w:rPr>
        <w:t>likehancuixun</w:t>
      </w:r>
    </w:p>
    <w:p>
      <w:r>
        <w:rPr>
          <w:b w:val="off"/>
        </w:rPr>
        <w:t>combine(Cone1,</w:t>
      </w:r>
    </w:p>
    <w:p>
      <w:r>
        <w:rPr>
          <w:b w:val="off"/>
        </w:rPr>
        <w:t>Cone2</w:t>
      </w:r>
    </w:p>
    <w:p>
      <w:r>
        <w:rPr>
          <w:b w:val="off"/>
        </w:rPr>
        <w:t>Cone3</w:t>
      </w:r>
    </w:p>
    <w:p>
      <w:r>
        <w:rPr>
          <w:b w:val="off"/>
        </w:rPr>
        <w:t>Cone4</w:t>
      </w:r>
    </w:p>
    <w:p>
      <w:r>
        <w:rPr>
          <w:b w:val="off"/>
        </w:rPr>
        <w:t>Box1</w:t>
      </w:r>
    </w:p>
    <w:p>
      <w:r>
        <w:rPr>
          <w:b w:val="off"/>
        </w:rPr>
        <w:t>td</w:t>
      </w:r>
    </w:p>
    <w:p>
      <w:r>
        <w:rPr>
          <w:b w:val="off"/>
        </w:rPr>
        <w:t>B3</w:t>
      </w:r>
    </w:p>
    <w:p>
      <w:r>
        <w:rPr>
          <w:b w:val="off"/>
        </w:rPr>
        <w:t>B2</w:t>
      </w:r>
    </w:p>
    <w:p>
      <w:r>
        <w:rPr>
          <w:b w:val="off"/>
        </w:rPr>
        <w:t>db1</w:t>
      </w:r>
    </w:p>
    <w:p>
      <w:r>
        <w:rPr>
          <w:b w:val="off"/>
        </w:rPr>
        <w:t>Cone(Vec3(0,</w:t>
      </w:r>
    </w:p>
    <w:p>
      <w:r>
        <w:rPr>
          <w:b w:val="off"/>
        </w:rPr>
        <w:t>1500</w:t>
      </w:r>
    </w:p>
    <w:p>
      <w:r>
        <w:rPr>
          <w:b w:val="off"/>
        </w:rPr>
        <w:t>0</w:t>
      </w:r>
    </w:p>
    <w:p>
      <w:r>
        <w:rPr>
          <w:b w:val="off"/>
        </w:rPr>
        <w:t>Vec3</w:t>
      </w:r>
    </w:p>
    <w:p>
      <w:r>
        <w:rPr>
          <w:b w:val="off"/>
        </w:rPr>
        <w:t>750</w:t>
      </w:r>
    </w:p>
    <w:p>
      <w:r>
        <w:rPr>
          <w:b w:val="off"/>
        </w:rPr>
        <w:t>0</w:t>
      </w:r>
    </w:p>
    <w:p>
      <w:r>
        <w:rPr>
          <w:b w:val="off"/>
        </w:rPr>
        <w:t>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db2</w:t>
      </w:r>
    </w:p>
    <w:p>
      <w:r>
        <w:rPr>
          <w:b w:val="off"/>
        </w:rPr>
        <w:t>Cone(Vec3(1500,</w:t>
      </w:r>
    </w:p>
    <w:p>
      <w:r>
        <w:rPr>
          <w:b w:val="off"/>
        </w:rPr>
        <w:t>1500</w:t>
      </w:r>
    </w:p>
    <w:p>
      <w:r>
        <w:rPr>
          <w:b w:val="off"/>
        </w:rPr>
        <w:t>0</w:t>
      </w:r>
    </w:p>
    <w:p>
      <w:r>
        <w:rPr>
          <w:b w:val="off"/>
        </w:rPr>
        <w:t>Vec3</w:t>
      </w:r>
    </w:p>
    <w:p>
      <w:r>
        <w:rPr>
          <w:b w:val="off"/>
        </w:rPr>
        <w:t>750</w:t>
      </w:r>
    </w:p>
    <w:p>
      <w:r>
        <w:rPr>
          <w:b w:val="off"/>
        </w:rPr>
        <w:t>0</w:t>
      </w:r>
    </w:p>
    <w:p>
      <w:r>
        <w:rPr>
          <w:b w:val="off"/>
        </w:rPr>
        <w:t>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db3</w:t>
      </w:r>
    </w:p>
    <w:p>
      <w:r>
        <w:rPr>
          <w:b w:val="off"/>
        </w:rPr>
        <w:t>Cone(Vec3(0,</w:t>
      </w:r>
    </w:p>
    <w:p>
      <w:r>
        <w:rPr>
          <w:b w:val="off"/>
        </w:rPr>
        <w:t>1500</w:t>
      </w:r>
    </w:p>
    <w:p>
      <w:r>
        <w:rPr>
          <w:b w:val="off"/>
        </w:rPr>
        <w:t>0</w:t>
      </w:r>
    </w:p>
    <w:p>
      <w:r>
        <w:rPr>
          <w:b w:val="off"/>
        </w:rPr>
        <w:t>Vec3</w:t>
      </w:r>
    </w:p>
    <w:p>
      <w:r>
        <w:rPr>
          <w:b w:val="off"/>
        </w:rPr>
        <w:t>750</w:t>
      </w:r>
    </w:p>
    <w:p>
      <w:r>
        <w:rPr>
          <w:b w:val="off"/>
        </w:rPr>
        <w:t>750</w:t>
      </w:r>
    </w:p>
    <w:p>
      <w:r>
        <w:rPr>
          <w:b w:val="off"/>
        </w:rPr>
        <w:t>1500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db4</w:t>
      </w:r>
    </w:p>
    <w:p>
      <w:r>
        <w:rPr>
          <w:b w:val="off"/>
        </w:rPr>
        <w:t>Cone(Vec3(1500,</w:t>
      </w:r>
    </w:p>
    <w:p>
      <w:r>
        <w:rPr>
          <w:b w:val="off"/>
        </w:rPr>
        <w:t>1500</w:t>
      </w:r>
    </w:p>
    <w:p>
      <w:r>
        <w:rPr>
          <w:b w:val="off"/>
        </w:rPr>
        <w:t>0</w:t>
      </w:r>
    </w:p>
    <w:p>
      <w:r>
        <w:rPr>
          <w:b w:val="off"/>
        </w:rPr>
        <w:t>Vec3</w:t>
      </w:r>
    </w:p>
    <w:p>
      <w:r>
        <w:rPr>
          <w:b w:val="off"/>
        </w:rPr>
        <w:t>750</w:t>
      </w:r>
    </w:p>
    <w:p>
      <w:r>
        <w:rPr>
          <w:b w:val="off"/>
        </w:rPr>
        <w:t>750</w:t>
      </w:r>
    </w:p>
    <w:p>
      <w:r>
        <w:rPr>
          <w:b w:val="off"/>
        </w:rPr>
        <w:t>1500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db5</w:t>
      </w:r>
    </w:p>
    <w:p>
      <w:r>
        <w:rPr>
          <w:b w:val="off"/>
        </w:rPr>
        <w:t>Cone(Vec3(0,</w:t>
      </w:r>
    </w:p>
    <w:p>
      <w:r>
        <w:rPr>
          <w:b w:val="off"/>
        </w:rPr>
        <w:t>0</w:t>
      </w:r>
    </w:p>
    <w:p>
      <w:r>
        <w:rPr>
          <w:b w:val="off"/>
        </w:rPr>
        <w:t>0</w:t>
      </w:r>
    </w:p>
    <w:p>
      <w:r>
        <w:rPr>
          <w:b w:val="off"/>
        </w:rPr>
        <w:t>Vec3</w:t>
      </w:r>
    </w:p>
    <w:p>
      <w:r>
        <w:rPr>
          <w:b w:val="off"/>
        </w:rPr>
        <w:t>750</w:t>
      </w:r>
    </w:p>
    <w:p>
      <w:r>
        <w:rPr>
          <w:b w:val="off"/>
        </w:rPr>
        <w:t>750</w:t>
      </w:r>
    </w:p>
    <w:p>
      <w:r>
        <w:rPr>
          <w:b w:val="off"/>
        </w:rPr>
        <w:t>1500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db6</w:t>
      </w:r>
    </w:p>
    <w:p>
      <w:r>
        <w:rPr>
          <w:b w:val="off"/>
        </w:rPr>
        <w:t>Cone(Vec3(1500,</w:t>
      </w:r>
    </w:p>
    <w:p>
      <w:r>
        <w:rPr>
          <w:b w:val="off"/>
        </w:rPr>
        <w:t>0</w:t>
      </w:r>
    </w:p>
    <w:p>
      <w:r>
        <w:rPr>
          <w:b w:val="off"/>
        </w:rPr>
        <w:t>0</w:t>
      </w:r>
    </w:p>
    <w:p>
      <w:r>
        <w:rPr>
          <w:b w:val="off"/>
        </w:rPr>
        <w:t>Vec3</w:t>
      </w:r>
    </w:p>
    <w:p>
      <w:r>
        <w:rPr>
          <w:b w:val="off"/>
        </w:rPr>
        <w:t>750</w:t>
      </w:r>
    </w:p>
    <w:p>
      <w:r>
        <w:rPr>
          <w:b w:val="off"/>
        </w:rPr>
        <w:t>750</w:t>
      </w:r>
    </w:p>
    <w:p>
      <w:r>
        <w:rPr>
          <w:b w:val="off"/>
        </w:rPr>
        <w:t>1500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db</w:t>
      </w:r>
    </w:p>
    <w:p>
      <w:r>
        <w:rPr>
          <w:b w:val="off"/>
        </w:rPr>
        <w:t>combine(db1,</w:t>
      </w:r>
    </w:p>
    <w:p>
      <w:r>
        <w:rPr>
          <w:b w:val="off"/>
        </w:rPr>
        <w:t>db2</w:t>
      </w:r>
    </w:p>
    <w:p>
      <w:r>
        <w:rPr>
          <w:b w:val="off"/>
        </w:rPr>
        <w:t>db3</w:t>
      </w:r>
    </w:p>
    <w:p>
      <w:r>
        <w:rPr>
          <w:b w:val="off"/>
        </w:rPr>
        <w:t>db4</w:t>
      </w:r>
    </w:p>
    <w:p>
      <w:r>
        <w:rPr>
          <w:b w:val="off"/>
        </w:rPr>
        <w:t>db5</w:t>
      </w:r>
    </w:p>
    <w:p>
      <w:r>
        <w:rPr>
          <w:b w:val="off"/>
        </w:rPr>
        <w:t>db6</w:t>
      </w:r>
    </w:p>
    <w:p>
      <w:r>
        <w:rPr>
          <w:b w:val="off"/>
        </w:rPr>
        <w:t>p1</w:t>
      </w:r>
    </w:p>
    <w:p>
      <w:r>
        <w:rPr>
          <w:b w:val="off"/>
        </w:rPr>
        <w:t>linspace(Vec3(0,</w:t>
      </w:r>
    </w:p>
    <w:p>
      <w:r>
        <w:rPr>
          <w:b w:val="off"/>
        </w:rPr>
        <w:t>0</w:t>
      </w:r>
    </w:p>
    <w:p>
      <w:r>
        <w:rPr>
          <w:b w:val="off"/>
        </w:rPr>
        <w:t>0</w:t>
      </w:r>
    </w:p>
    <w:p>
      <w:r>
        <w:rPr>
          <w:b w:val="off"/>
        </w:rPr>
        <w:t>Vec3</w:t>
      </w:r>
    </w:p>
    <w:p>
      <w:r>
        <w:rPr>
          <w:b w:val="off"/>
        </w:rPr>
        <w:t>x-1</w:t>
      </w:r>
    </w:p>
    <w:p>
      <w:r>
        <w:rPr>
          <w:b w:val="off"/>
        </w:rPr>
        <w:t>1500</w:t>
      </w:r>
    </w:p>
    <w:p>
      <w:r>
        <w:rPr>
          <w:b w:val="off"/>
        </w:rPr>
        <w:t>0</w:t>
      </w:r>
    </w:p>
    <w:p>
      <w:r>
        <w:rPr>
          <w:b w:val="off"/>
        </w:rPr>
        <w:t>0</w:t>
      </w:r>
    </w:p>
    <w:p>
      <w:r>
        <w:rPr>
          <w:b w:val="off"/>
        </w:rPr>
        <w:t>x</w:t>
      </w:r>
    </w:p>
    <w:p>
      <w:r>
        <w:rPr>
          <w:b w:val="off"/>
        </w:rPr>
        <w:t>rebars2</w:t>
      </w:r>
    </w:p>
    <w:p>
      <w:r>
        <w:rPr>
          <w:b w:val="off"/>
        </w:rPr>
        <w:t>combine()</w:t>
      </w:r>
    </w:p>
    <w:p>
      <w:r>
        <w:rPr>
          <w:b w:val="off"/>
        </w:rPr>
        <w:t>for</w:t>
      </w:r>
    </w:p>
    <w:p>
      <w:r>
        <w:rPr>
          <w:b w:val="off"/>
        </w:rPr>
        <w:t>point</w:t>
      </w:r>
    </w:p>
    <w:p>
      <w:r>
        <w:rPr>
          <w:b w:val="off"/>
        </w:rPr>
        <w:t>in</w:t>
      </w:r>
    </w:p>
    <w:p>
      <w:r>
        <w:rPr>
          <w:b w:val="off"/>
        </w:rPr>
        <w:t>p1:</w:t>
      </w:r>
    </w:p>
    <w:p>
      <w:r>
        <w:rPr>
          <w:b w:val="off"/>
        </w:rPr>
        <w:t>rebars2.append</w:t>
      </w:r>
    </w:p>
    <w:p>
      <w:r>
        <w:rPr>
          <w:b w:val="off"/>
        </w:rPr>
        <w:t>translation</w:t>
      </w:r>
    </w:p>
    <w:p>
      <w:r>
        <w:rPr>
          <w:b w:val="off"/>
        </w:rPr>
        <w:t>point</w:t>
      </w:r>
    </w:p>
    <w:p>
      <w:r>
        <w:rPr>
          <w:b w:val="off"/>
        </w:rPr>
        <w:t>db</w:t>
      </w:r>
    </w:p>
    <w:p>
      <w:r>
        <w:rPr>
          <w:b w:val="off"/>
        </w:rPr>
        <w:t>db11</w:t>
      </w:r>
    </w:p>
    <w:p>
      <w:r>
        <w:rPr>
          <w:b w:val="off"/>
        </w:rPr>
        <w:t>Cone(Vec3(0,</w:t>
      </w:r>
    </w:p>
    <w:p>
      <w:r>
        <w:rPr>
          <w:b w:val="off"/>
        </w:rPr>
        <w:t>0</w:t>
      </w:r>
    </w:p>
    <w:p>
      <w:r>
        <w:rPr>
          <w:b w:val="off"/>
        </w:rPr>
        <w:t>0</w:t>
      </w:r>
    </w:p>
    <w:p>
      <w:r>
        <w:rPr>
          <w:b w:val="off"/>
        </w:rPr>
        <w:t>Vec3</w:t>
      </w:r>
    </w:p>
    <w:p>
      <w:r>
        <w:rPr>
          <w:b w:val="off"/>
        </w:rPr>
        <w:t>x</w:t>
      </w:r>
    </w:p>
    <w:p>
      <w:r>
        <w:rPr>
          <w:b w:val="off"/>
        </w:rPr>
        <w:t>1500</w:t>
      </w:r>
    </w:p>
    <w:p>
      <w:r>
        <w:rPr>
          <w:b w:val="off"/>
        </w:rPr>
        <w:t>0</w:t>
      </w:r>
    </w:p>
    <w:p>
      <w:r>
        <w:rPr>
          <w:b w:val="off"/>
        </w:rPr>
        <w:t>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db12</w:t>
      </w:r>
    </w:p>
    <w:p>
      <w:r>
        <w:rPr>
          <w:b w:val="off"/>
        </w:rPr>
        <w:t>Cone(Vec3(0,</w:t>
      </w:r>
    </w:p>
    <w:p>
      <w:r>
        <w:rPr>
          <w:b w:val="off"/>
        </w:rPr>
        <w:t>1500</w:t>
      </w:r>
    </w:p>
    <w:p>
      <w:r>
        <w:rPr>
          <w:b w:val="off"/>
        </w:rPr>
        <w:t>0</w:t>
      </w:r>
    </w:p>
    <w:p>
      <w:r>
        <w:rPr>
          <w:b w:val="off"/>
        </w:rPr>
        <w:t>Vec3</w:t>
      </w:r>
    </w:p>
    <w:p>
      <w:r>
        <w:rPr>
          <w:b w:val="off"/>
        </w:rPr>
        <w:t>x</w:t>
      </w:r>
    </w:p>
    <w:p>
      <w:r>
        <w:rPr>
          <w:b w:val="off"/>
        </w:rPr>
        <w:t>1500</w:t>
      </w:r>
    </w:p>
    <w:p>
      <w:r>
        <w:rPr>
          <w:b w:val="off"/>
        </w:rPr>
        <w:t>1500</w:t>
      </w:r>
    </w:p>
    <w:p>
      <w:r>
        <w:rPr>
          <w:b w:val="off"/>
        </w:rPr>
        <w:t>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db13</w:t>
      </w:r>
    </w:p>
    <w:p>
      <w:r>
        <w:rPr>
          <w:b w:val="off"/>
        </w:rPr>
        <w:t>Cone(Vec3(750,</w:t>
      </w:r>
    </w:p>
    <w:p>
      <w:r>
        <w:rPr>
          <w:b w:val="off"/>
        </w:rPr>
        <w:t>750</w:t>
      </w:r>
    </w:p>
    <w:p>
      <w:r>
        <w:rPr>
          <w:b w:val="off"/>
        </w:rPr>
        <w:t>1500</w:t>
      </w:r>
    </w:p>
    <w:p>
      <w:r>
        <w:rPr>
          <w:b w:val="off"/>
        </w:rPr>
        <w:t>Vec3</w:t>
      </w:r>
    </w:p>
    <w:p>
      <w:r>
        <w:rPr>
          <w:b w:val="off"/>
        </w:rPr>
        <w:t>x</w:t>
      </w:r>
    </w:p>
    <w:p>
      <w:r>
        <w:rPr>
          <w:b w:val="off"/>
        </w:rPr>
        <w:t>1500</w:t>
      </w:r>
    </w:p>
    <w:p>
      <w:r>
        <w:rPr>
          <w:b w:val="off"/>
        </w:rPr>
        <w:t>-750</w:t>
      </w:r>
    </w:p>
    <w:p>
      <w:r>
        <w:rPr>
          <w:b w:val="off"/>
        </w:rPr>
        <w:t>750</w:t>
      </w:r>
    </w:p>
    <w:p>
      <w:r>
        <w:rPr>
          <w:b w:val="off"/>
        </w:rPr>
        <w:t>1500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db14</w:t>
      </w:r>
    </w:p>
    <w:p>
      <w:r>
        <w:rPr>
          <w:b w:val="off"/>
        </w:rPr>
        <w:t>Cone(Vec3(x*1500,</w:t>
      </w:r>
    </w:p>
    <w:p>
      <w:r>
        <w:rPr>
          <w:b w:val="off"/>
        </w:rPr>
        <w:t>0</w:t>
      </w:r>
    </w:p>
    <w:p>
      <w:r>
        <w:rPr>
          <w:b w:val="off"/>
        </w:rPr>
        <w:t>0</w:t>
      </w:r>
    </w:p>
    <w:p>
      <w:r>
        <w:rPr>
          <w:b w:val="off"/>
        </w:rPr>
        <w:t>Vec3</w:t>
      </w:r>
    </w:p>
    <w:p>
      <w:r>
        <w:rPr>
          <w:b w:val="off"/>
        </w:rPr>
        <w:t>x</w:t>
      </w:r>
    </w:p>
    <w:p>
      <w:r>
        <w:rPr>
          <w:b w:val="off"/>
        </w:rPr>
        <w:t>1500</w:t>
      </w:r>
    </w:p>
    <w:p>
      <w:r>
        <w:rPr>
          <w:b w:val="off"/>
        </w:rPr>
        <w:t>1500</w:t>
      </w:r>
    </w:p>
    <w:p>
      <w:r>
        <w:rPr>
          <w:b w:val="off"/>
        </w:rPr>
        <w:t>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tj1</w:t>
      </w:r>
    </w:p>
    <w:p>
      <w:r>
        <w:rPr>
          <w:b w:val="off"/>
        </w:rPr>
        <w:t>Cone(Vec3(0,</w:t>
      </w:r>
    </w:p>
    <w:p>
      <w:r>
        <w:rPr>
          <w:b w:val="off"/>
        </w:rPr>
        <w:t>750</w:t>
      </w:r>
    </w:p>
    <w:p>
      <w:r>
        <w:rPr>
          <w:b w:val="off"/>
        </w:rPr>
        <w:t>0</w:t>
      </w:r>
    </w:p>
    <w:p>
      <w:r>
        <w:rPr>
          <w:b w:val="off"/>
        </w:rPr>
        <w:t>Vec3</w:t>
      </w:r>
    </w:p>
    <w:p>
      <w:r>
        <w:rPr>
          <w:b w:val="off"/>
        </w:rPr>
        <w:t>0</w:t>
      </w:r>
    </w:p>
    <w:p>
      <w:r>
        <w:rPr>
          <w:b w:val="off"/>
        </w:rPr>
        <w:t>750</w:t>
      </w:r>
    </w:p>
    <w:p>
      <w:r>
        <w:rPr>
          <w:b w:val="off"/>
        </w:rPr>
        <w:t>4500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tj2</w:t>
      </w:r>
    </w:p>
    <w:p>
      <w:r>
        <w:rPr>
          <w:b w:val="off"/>
        </w:rPr>
        <w:t>Cone(Vec3(-1500,</w:t>
      </w:r>
    </w:p>
    <w:p>
      <w:r>
        <w:rPr>
          <w:b w:val="off"/>
        </w:rPr>
        <w:t>1500</w:t>
      </w:r>
    </w:p>
    <w:p>
      <w:r>
        <w:rPr>
          <w:b w:val="off"/>
        </w:rPr>
        <w:t>0</w:t>
      </w:r>
    </w:p>
    <w:p>
      <w:r>
        <w:rPr>
          <w:b w:val="off"/>
        </w:rPr>
        <w:t>Vec3</w:t>
      </w:r>
    </w:p>
    <w:p>
      <w:r>
        <w:rPr>
          <w:b w:val="off"/>
        </w:rPr>
        <w:t>0</w:t>
      </w:r>
    </w:p>
    <w:p>
      <w:r>
        <w:rPr>
          <w:b w:val="off"/>
        </w:rPr>
        <w:t>750</w:t>
      </w:r>
    </w:p>
    <w:p>
      <w:r>
        <w:rPr>
          <w:b w:val="off"/>
        </w:rPr>
        <w:t>4500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tj3</w:t>
      </w:r>
    </w:p>
    <w:p>
      <w:r>
        <w:rPr>
          <w:b w:val="off"/>
        </w:rPr>
        <w:t>Cone(Vec3(-1500,</w:t>
      </w:r>
    </w:p>
    <w:p>
      <w:r>
        <w:rPr>
          <w:b w:val="off"/>
        </w:rPr>
        <w:t>0</w:t>
      </w:r>
    </w:p>
    <w:p>
      <w:r>
        <w:rPr>
          <w:b w:val="off"/>
        </w:rPr>
        <w:t>0</w:t>
      </w:r>
    </w:p>
    <w:p>
      <w:r>
        <w:rPr>
          <w:b w:val="off"/>
        </w:rPr>
        <w:t>Vec3</w:t>
      </w:r>
    </w:p>
    <w:p>
      <w:r>
        <w:rPr>
          <w:b w:val="off"/>
        </w:rPr>
        <w:t>0</w:t>
      </w:r>
    </w:p>
    <w:p>
      <w:r>
        <w:rPr>
          <w:b w:val="off"/>
        </w:rPr>
        <w:t>750</w:t>
      </w:r>
    </w:p>
    <w:p>
      <w:r>
        <w:rPr>
          <w:b w:val="off"/>
        </w:rPr>
        <w:t>4500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tj4</w:t>
      </w:r>
    </w:p>
    <w:p>
      <w:r>
        <w:rPr>
          <w:b w:val="off"/>
        </w:rPr>
        <w:t>Cone(Vec3(-1500,</w:t>
      </w:r>
    </w:p>
    <w:p>
      <w:r>
        <w:rPr>
          <w:b w:val="off"/>
        </w:rPr>
        <w:t>0</w:t>
      </w:r>
    </w:p>
    <w:p>
      <w:r>
        <w:rPr>
          <w:b w:val="off"/>
        </w:rPr>
        <w:t>0</w:t>
      </w:r>
    </w:p>
    <w:p>
      <w:r>
        <w:rPr>
          <w:b w:val="off"/>
        </w:rPr>
        <w:t>Vec3</w:t>
      </w:r>
    </w:p>
    <w:p>
      <w:r>
        <w:rPr>
          <w:b w:val="off"/>
        </w:rPr>
        <w:t>0</w:t>
      </w:r>
    </w:p>
    <w:p>
      <w:r>
        <w:rPr>
          <w:b w:val="off"/>
        </w:rPr>
        <w:t>750</w:t>
      </w:r>
    </w:p>
    <w:p>
      <w:r>
        <w:rPr>
          <w:b w:val="off"/>
        </w:rPr>
        <w:t>1000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tj5</w:t>
      </w:r>
    </w:p>
    <w:p>
      <w:r>
        <w:rPr>
          <w:b w:val="off"/>
        </w:rPr>
        <w:t>Cone(Vec3(-1500,</w:t>
      </w:r>
    </w:p>
    <w:p>
      <w:r>
        <w:rPr>
          <w:b w:val="off"/>
        </w:rPr>
        <w:t>1500</w:t>
      </w:r>
    </w:p>
    <w:p>
      <w:r>
        <w:rPr>
          <w:b w:val="off"/>
        </w:rPr>
        <w:t>0</w:t>
      </w:r>
    </w:p>
    <w:p>
      <w:r>
        <w:rPr>
          <w:b w:val="off"/>
        </w:rPr>
        <w:t>Vec3</w:t>
      </w:r>
    </w:p>
    <w:p>
      <w:r>
        <w:rPr>
          <w:b w:val="off"/>
        </w:rPr>
        <w:t>0</w:t>
      </w:r>
    </w:p>
    <w:p>
      <w:r>
        <w:rPr>
          <w:b w:val="off"/>
        </w:rPr>
        <w:t>750</w:t>
      </w:r>
    </w:p>
    <w:p>
      <w:r>
        <w:rPr>
          <w:b w:val="off"/>
        </w:rPr>
        <w:t>1000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tj6</w:t>
      </w:r>
    </w:p>
    <w:p>
      <w:r>
        <w:rPr>
          <w:b w:val="off"/>
        </w:rPr>
        <w:t>Cone(Vec3(-900,</w:t>
      </w:r>
    </w:p>
    <w:p>
      <w:r>
        <w:rPr>
          <w:b w:val="off"/>
        </w:rPr>
        <w:t>300</w:t>
      </w:r>
    </w:p>
    <w:p>
      <w:r>
        <w:rPr>
          <w:b w:val="off"/>
        </w:rPr>
        <w:t>1800</w:t>
      </w:r>
    </w:p>
    <w:p>
      <w:r>
        <w:rPr>
          <w:b w:val="off"/>
        </w:rPr>
        <w:t>Vec3</w:t>
      </w:r>
    </w:p>
    <w:p>
      <w:r>
        <w:rPr>
          <w:b w:val="off"/>
        </w:rPr>
        <w:t>0</w:t>
      </w:r>
    </w:p>
    <w:p>
      <w:r>
        <w:rPr>
          <w:b w:val="off"/>
        </w:rPr>
        <w:t>750</w:t>
      </w:r>
    </w:p>
    <w:p>
      <w:r>
        <w:rPr>
          <w:b w:val="off"/>
        </w:rPr>
        <w:t>1000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tj7</w:t>
      </w:r>
    </w:p>
    <w:p>
      <w:r>
        <w:rPr>
          <w:b w:val="off"/>
        </w:rPr>
        <w:t>Cone(Vec3(-900,</w:t>
      </w:r>
    </w:p>
    <w:p>
      <w:r>
        <w:rPr>
          <w:b w:val="off"/>
        </w:rPr>
        <w:t>1200</w:t>
      </w:r>
    </w:p>
    <w:p>
      <w:r>
        <w:rPr>
          <w:b w:val="off"/>
        </w:rPr>
        <w:t>1800</w:t>
      </w:r>
    </w:p>
    <w:p>
      <w:r>
        <w:rPr>
          <w:b w:val="off"/>
        </w:rPr>
        <w:t>Vec3</w:t>
      </w:r>
    </w:p>
    <w:p>
      <w:r>
        <w:rPr>
          <w:b w:val="off"/>
        </w:rPr>
        <w:t>0</w:t>
      </w:r>
    </w:p>
    <w:p>
      <w:r>
        <w:rPr>
          <w:b w:val="off"/>
        </w:rPr>
        <w:t>750</w:t>
      </w:r>
    </w:p>
    <w:p>
      <w:r>
        <w:rPr>
          <w:b w:val="off"/>
        </w:rPr>
        <w:t>1000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tj8</w:t>
      </w:r>
    </w:p>
    <w:p>
      <w:r>
        <w:rPr>
          <w:b w:val="off"/>
        </w:rPr>
        <w:t>Cone(Vec3(-900,</w:t>
      </w:r>
    </w:p>
    <w:p>
      <w:r>
        <w:rPr>
          <w:b w:val="off"/>
        </w:rPr>
        <w:t>300</w:t>
      </w:r>
    </w:p>
    <w:p>
      <w:r>
        <w:rPr>
          <w:b w:val="off"/>
        </w:rPr>
        <w:t>1800</w:t>
      </w:r>
    </w:p>
    <w:p>
      <w:r>
        <w:rPr>
          <w:b w:val="off"/>
        </w:rPr>
        <w:t>Vec3</w:t>
      </w:r>
    </w:p>
    <w:p>
      <w:r>
        <w:rPr>
          <w:b w:val="off"/>
        </w:rPr>
        <w:t>0</w:t>
      </w:r>
    </w:p>
    <w:p>
      <w:r>
        <w:rPr>
          <w:b w:val="off"/>
        </w:rPr>
        <w:t>750</w:t>
      </w:r>
    </w:p>
    <w:p>
      <w:r>
        <w:rPr>
          <w:b w:val="off"/>
        </w:rPr>
        <w:t>2700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tj9</w:t>
      </w:r>
    </w:p>
    <w:p>
      <w:r>
        <w:rPr>
          <w:b w:val="off"/>
        </w:rPr>
        <w:t>Cone(Vec3(-900,</w:t>
      </w:r>
    </w:p>
    <w:p>
      <w:r>
        <w:rPr>
          <w:b w:val="off"/>
        </w:rPr>
        <w:t>1200</w:t>
      </w:r>
    </w:p>
    <w:p>
      <w:r>
        <w:rPr>
          <w:b w:val="off"/>
        </w:rPr>
        <w:t>1800</w:t>
      </w:r>
    </w:p>
    <w:p>
      <w:r>
        <w:rPr>
          <w:b w:val="off"/>
        </w:rPr>
        <w:t>Vec3</w:t>
      </w:r>
    </w:p>
    <w:p>
      <w:r>
        <w:rPr>
          <w:b w:val="off"/>
        </w:rPr>
        <w:t>0</w:t>
      </w:r>
    </w:p>
    <w:p>
      <w:r>
        <w:rPr>
          <w:b w:val="off"/>
        </w:rPr>
        <w:t>750</w:t>
      </w:r>
    </w:p>
    <w:p>
      <w:r>
        <w:rPr>
          <w:b w:val="off"/>
        </w:rPr>
        <w:t>2700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tj10</w:t>
      </w:r>
    </w:p>
    <w:p>
      <w:r>
        <w:rPr>
          <w:b w:val="off"/>
        </w:rPr>
        <w:t>Cone(Vec3(-(1300/3),</w:t>
      </w:r>
    </w:p>
    <w:p>
      <w:r>
        <w:rPr>
          <w:b w:val="off"/>
        </w:rPr>
        <w:t>535</w:t>
      </w:r>
    </w:p>
    <w:p>
      <w:r>
        <w:rPr>
          <w:b w:val="off"/>
        </w:rPr>
        <w:t>3200</w:t>
      </w:r>
    </w:p>
    <w:p>
      <w:r>
        <w:rPr>
          <w:b w:val="off"/>
        </w:rPr>
        <w:t>Vec3</w:t>
      </w:r>
    </w:p>
    <w:p>
      <w:r>
        <w:rPr>
          <w:b w:val="off"/>
        </w:rPr>
        <w:t>0</w:t>
      </w:r>
    </w:p>
    <w:p>
      <w:r>
        <w:rPr>
          <w:b w:val="off"/>
        </w:rPr>
        <w:t>750</w:t>
      </w:r>
    </w:p>
    <w:p>
      <w:r>
        <w:rPr>
          <w:b w:val="off"/>
        </w:rPr>
        <w:t>2700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tj11</w:t>
      </w:r>
    </w:p>
    <w:p>
      <w:r>
        <w:rPr>
          <w:b w:val="off"/>
        </w:rPr>
        <w:t>Cone(Vec3(-(1300/3),</w:t>
      </w:r>
    </w:p>
    <w:p>
      <w:r>
        <w:rPr>
          <w:b w:val="off"/>
        </w:rPr>
        <w:t>966</w:t>
      </w:r>
    </w:p>
    <w:p>
      <w:r>
        <w:rPr>
          <w:b w:val="off"/>
        </w:rPr>
        <w:t>3200</w:t>
      </w:r>
    </w:p>
    <w:p>
      <w:r>
        <w:rPr>
          <w:b w:val="off"/>
        </w:rPr>
        <w:t>Vec3</w:t>
      </w:r>
    </w:p>
    <w:p>
      <w:r>
        <w:rPr>
          <w:b w:val="off"/>
        </w:rPr>
        <w:t>0</w:t>
      </w:r>
    </w:p>
    <w:p>
      <w:r>
        <w:rPr>
          <w:b w:val="off"/>
        </w:rPr>
        <w:t>750</w:t>
      </w:r>
    </w:p>
    <w:p>
      <w:r>
        <w:rPr>
          <w:b w:val="off"/>
        </w:rPr>
        <w:t>2700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tj12</w:t>
      </w:r>
    </w:p>
    <w:p>
      <w:r>
        <w:rPr>
          <w:b w:val="off"/>
        </w:rPr>
        <w:t>Cone(Vec3(-(1300/3),</w:t>
      </w:r>
    </w:p>
    <w:p>
      <w:r>
        <w:rPr>
          <w:b w:val="off"/>
        </w:rPr>
        <w:t>535</w:t>
      </w:r>
    </w:p>
    <w:p>
      <w:r>
        <w:rPr>
          <w:b w:val="off"/>
        </w:rPr>
        <w:t>3200</w:t>
      </w:r>
    </w:p>
    <w:p>
      <w:r>
        <w:rPr>
          <w:b w:val="off"/>
        </w:rPr>
        <w:t>Vec3</w:t>
      </w:r>
    </w:p>
    <w:p>
      <w:r>
        <w:rPr>
          <w:b w:val="off"/>
        </w:rPr>
        <w:t>0</w:t>
      </w:r>
    </w:p>
    <w:p>
      <w:r>
        <w:rPr>
          <w:b w:val="off"/>
        </w:rPr>
        <w:t>750</w:t>
      </w:r>
    </w:p>
    <w:p>
      <w:r>
        <w:rPr>
          <w:b w:val="off"/>
        </w:rPr>
        <w:t>3700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tj13</w:t>
      </w:r>
    </w:p>
    <w:p>
      <w:r>
        <w:rPr>
          <w:b w:val="off"/>
        </w:rPr>
        <w:t>Cone(Vec3(-(1300/3),</w:t>
      </w:r>
    </w:p>
    <w:p>
      <w:r>
        <w:rPr>
          <w:b w:val="off"/>
        </w:rPr>
        <w:t>966</w:t>
      </w:r>
    </w:p>
    <w:p>
      <w:r>
        <w:rPr>
          <w:b w:val="off"/>
        </w:rPr>
        <w:t>3200</w:t>
      </w:r>
    </w:p>
    <w:p>
      <w:r>
        <w:rPr>
          <w:b w:val="off"/>
        </w:rPr>
        <w:t>Vec3</w:t>
      </w:r>
    </w:p>
    <w:p>
      <w:r>
        <w:rPr>
          <w:b w:val="off"/>
        </w:rPr>
        <w:t>0</w:t>
      </w:r>
    </w:p>
    <w:p>
      <w:r>
        <w:rPr>
          <w:b w:val="off"/>
        </w:rPr>
        <w:t>750</w:t>
      </w:r>
    </w:p>
    <w:p>
      <w:r>
        <w:rPr>
          <w:b w:val="off"/>
        </w:rPr>
        <w:t>3700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tj14</w:t>
      </w:r>
    </w:p>
    <w:p>
      <w:r>
        <w:rPr>
          <w:b w:val="off"/>
        </w:rPr>
        <w:t>Cone(Vec3(-1500,</w:t>
      </w:r>
    </w:p>
    <w:p>
      <w:r>
        <w:rPr>
          <w:b w:val="off"/>
        </w:rPr>
        <w:t>0</w:t>
      </w:r>
    </w:p>
    <w:p>
      <w:r>
        <w:rPr>
          <w:b w:val="off"/>
        </w:rPr>
        <w:t>0</w:t>
      </w:r>
    </w:p>
    <w:p>
      <w:r>
        <w:rPr>
          <w:b w:val="off"/>
        </w:rPr>
        <w:t>Vec3</w:t>
      </w:r>
    </w:p>
    <w:p>
      <w:r>
        <w:rPr>
          <w:b w:val="off"/>
        </w:rPr>
        <w:t>-900</w:t>
      </w:r>
    </w:p>
    <w:p>
      <w:r>
        <w:rPr>
          <w:b w:val="off"/>
        </w:rPr>
        <w:t>1200</w:t>
      </w:r>
    </w:p>
    <w:p>
      <w:r>
        <w:rPr>
          <w:b w:val="off"/>
        </w:rPr>
        <w:t>1800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tj15</w:t>
      </w:r>
    </w:p>
    <w:p>
      <w:r>
        <w:rPr>
          <w:b w:val="off"/>
        </w:rPr>
        <w:t>Cone(Vec3(-(1300/3),</w:t>
      </w:r>
    </w:p>
    <w:p>
      <w:r>
        <w:rPr>
          <w:b w:val="off"/>
        </w:rPr>
        <w:t>535</w:t>
      </w:r>
    </w:p>
    <w:p>
      <w:r>
        <w:rPr>
          <w:b w:val="off"/>
        </w:rPr>
        <w:t>3200</w:t>
      </w:r>
    </w:p>
    <w:p>
      <w:r>
        <w:rPr>
          <w:b w:val="off"/>
        </w:rPr>
        <w:t>Vec3</w:t>
      </w:r>
    </w:p>
    <w:p>
      <w:r>
        <w:rPr>
          <w:b w:val="off"/>
        </w:rPr>
        <w:t>-900</w:t>
      </w:r>
    </w:p>
    <w:p>
      <w:r>
        <w:rPr>
          <w:b w:val="off"/>
        </w:rPr>
        <w:t>1200</w:t>
      </w:r>
    </w:p>
    <w:p>
      <w:r>
        <w:rPr>
          <w:b w:val="off"/>
        </w:rPr>
        <w:t>1800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tj16</w:t>
      </w:r>
    </w:p>
    <w:p>
      <w:r>
        <w:rPr>
          <w:b w:val="off"/>
        </w:rPr>
        <w:t>Cone(Vec3(-900,</w:t>
      </w:r>
    </w:p>
    <w:p>
      <w:r>
        <w:rPr>
          <w:b w:val="off"/>
        </w:rPr>
        <w:t>300</w:t>
      </w:r>
    </w:p>
    <w:p>
      <w:r>
        <w:rPr>
          <w:b w:val="off"/>
        </w:rPr>
        <w:t>1800</w:t>
      </w:r>
    </w:p>
    <w:p>
      <w:r>
        <w:rPr>
          <w:b w:val="off"/>
        </w:rPr>
        <w:t>Vec3</w:t>
      </w:r>
    </w:p>
    <w:p>
      <w:r>
        <w:rPr>
          <w:b w:val="off"/>
        </w:rPr>
        <w:t>-900</w:t>
      </w:r>
    </w:p>
    <w:p>
      <w:r>
        <w:rPr>
          <w:b w:val="off"/>
        </w:rPr>
        <w:t>1200</w:t>
      </w:r>
    </w:p>
    <w:p>
      <w:r>
        <w:rPr>
          <w:b w:val="off"/>
        </w:rPr>
        <w:t>1800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tj17</w:t>
      </w:r>
    </w:p>
    <w:p>
      <w:r>
        <w:rPr>
          <w:b w:val="off"/>
        </w:rPr>
        <w:t>Cone(Vec3(-(1300/3),</w:t>
      </w:r>
    </w:p>
    <w:p>
      <w:r>
        <w:rPr>
          <w:b w:val="off"/>
        </w:rPr>
        <w:t>535</w:t>
      </w:r>
    </w:p>
    <w:p>
      <w:r>
        <w:rPr>
          <w:b w:val="off"/>
        </w:rPr>
        <w:t>3200</w:t>
      </w:r>
    </w:p>
    <w:p>
      <w:r>
        <w:rPr>
          <w:b w:val="off"/>
        </w:rPr>
        <w:t>Vec3</w:t>
      </w:r>
    </w:p>
    <w:p>
      <w:r>
        <w:rPr>
          <w:b w:val="off"/>
        </w:rPr>
        <w:t>-</w:t>
      </w:r>
    </w:p>
    <w:p>
      <w:r>
        <w:rPr>
          <w:b w:val="off"/>
        </w:rPr>
        <w:t>1300</w:t>
      </w:r>
    </w:p>
    <w:p>
      <w:r>
        <w:rPr>
          <w:b w:val="off"/>
        </w:rPr>
        <w:t>3</w:t>
      </w:r>
    </w:p>
    <w:p>
      <w:r>
        <w:rPr>
          <w:b w:val="off"/>
        </w:rPr>
        <w:t>966</w:t>
      </w:r>
    </w:p>
    <w:p>
      <w:r>
        <w:rPr>
          <w:b w:val="off"/>
        </w:rPr>
        <w:t>3200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tj18</w:t>
      </w:r>
    </w:p>
    <w:p>
      <w:r>
        <w:rPr>
          <w:b w:val="off"/>
        </w:rPr>
        <w:t>Cone(Vec3(0,</w:t>
      </w:r>
    </w:p>
    <w:p>
      <w:r>
        <w:rPr>
          <w:b w:val="off"/>
        </w:rPr>
        <w:t>750</w:t>
      </w:r>
    </w:p>
    <w:p>
      <w:r>
        <w:rPr>
          <w:b w:val="off"/>
        </w:rPr>
        <w:t>4500</w:t>
      </w:r>
    </w:p>
    <w:p>
      <w:r>
        <w:rPr>
          <w:b w:val="off"/>
        </w:rPr>
        <w:t>Vec3</w:t>
      </w:r>
    </w:p>
    <w:p>
      <w:r>
        <w:rPr>
          <w:b w:val="off"/>
        </w:rPr>
        <w:t>x</w:t>
      </w:r>
    </w:p>
    <w:p>
      <w:r>
        <w:rPr>
          <w:b w:val="off"/>
        </w:rPr>
        <w:t>1500</w:t>
      </w:r>
    </w:p>
    <w:p>
      <w:r>
        <w:rPr>
          <w:b w:val="off"/>
        </w:rPr>
        <w:t>3</w:t>
      </w:r>
    </w:p>
    <w:p>
      <w:r>
        <w:rPr>
          <w:b w:val="off"/>
        </w:rPr>
        <w:t>750</w:t>
      </w:r>
    </w:p>
    <w:p>
      <w:r>
        <w:rPr>
          <w:b w:val="off"/>
        </w:rPr>
        <w:t>1500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tj19</w:t>
      </w:r>
    </w:p>
    <w:p>
      <w:r>
        <w:rPr>
          <w:b w:val="off"/>
        </w:rPr>
        <w:t>Cone(Vec3(0,</w:t>
      </w:r>
    </w:p>
    <w:p>
      <w:r>
        <w:rPr>
          <w:b w:val="off"/>
        </w:rPr>
        <w:t>750</w:t>
      </w:r>
    </w:p>
    <w:p>
      <w:r>
        <w:rPr>
          <w:b w:val="off"/>
        </w:rPr>
        <w:t>4500</w:t>
      </w:r>
    </w:p>
    <w:p>
      <w:r>
        <w:rPr>
          <w:b w:val="off"/>
        </w:rPr>
        <w:t>Vec3</w:t>
      </w:r>
    </w:p>
    <w:p>
      <w:r>
        <w:rPr>
          <w:b w:val="off"/>
        </w:rPr>
        <w:t>x</w:t>
      </w:r>
    </w:p>
    <w:p>
      <w:r>
        <w:rPr>
          <w:b w:val="off"/>
        </w:rPr>
        <w:t>1500</w:t>
      </w:r>
    </w:p>
    <w:p>
      <w:r>
        <w:rPr>
          <w:b w:val="off"/>
        </w:rPr>
        <w:t>3</w:t>
      </w:r>
    </w:p>
    <w:p>
      <w:r>
        <w:rPr>
          <w:b w:val="off"/>
        </w:rPr>
        <w:t>4</w:t>
      </w:r>
    </w:p>
    <w:p>
      <w:r>
        <w:rPr>
          <w:b w:val="off"/>
        </w:rPr>
        <w:t>750</w:t>
      </w:r>
    </w:p>
    <w:p>
      <w:r>
        <w:rPr>
          <w:b w:val="off"/>
        </w:rPr>
        <w:t>1500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tj20</w:t>
      </w:r>
    </w:p>
    <w:p>
      <w:r>
        <w:rPr>
          <w:b w:val="off"/>
        </w:rPr>
        <w:t>Cone(Vec3(0,</w:t>
      </w:r>
    </w:p>
    <w:p>
      <w:r>
        <w:rPr>
          <w:b w:val="off"/>
        </w:rPr>
        <w:t>750</w:t>
      </w:r>
    </w:p>
    <w:p>
      <w:r>
        <w:rPr>
          <w:b w:val="off"/>
        </w:rPr>
        <w:t>4500</w:t>
      </w:r>
    </w:p>
    <w:p>
      <w:r>
        <w:rPr>
          <w:b w:val="off"/>
        </w:rPr>
        <w:t>Vec3</w:t>
      </w:r>
    </w:p>
    <w:p>
      <w:r>
        <w:rPr>
          <w:b w:val="off"/>
        </w:rPr>
        <w:t>-6000</w:t>
      </w:r>
    </w:p>
    <w:p>
      <w:r>
        <w:rPr>
          <w:b w:val="off"/>
        </w:rPr>
        <w:t>1200</w:t>
      </w:r>
    </w:p>
    <w:p>
      <w:r>
        <w:rPr>
          <w:b w:val="off"/>
        </w:rPr>
        <w:t>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tj21</w:t>
      </w:r>
    </w:p>
    <w:p>
      <w:r>
        <w:rPr>
          <w:b w:val="off"/>
        </w:rPr>
        <w:t>Cone(Vec3(0,</w:t>
      </w:r>
    </w:p>
    <w:p>
      <w:r>
        <w:rPr>
          <w:b w:val="off"/>
        </w:rPr>
        <w:t>750</w:t>
      </w:r>
    </w:p>
    <w:p>
      <w:r>
        <w:rPr>
          <w:b w:val="off"/>
        </w:rPr>
        <w:t>4500</w:t>
      </w:r>
    </w:p>
    <w:p>
      <w:r>
        <w:rPr>
          <w:b w:val="off"/>
        </w:rPr>
        <w:t>Vec3</w:t>
      </w:r>
    </w:p>
    <w:p>
      <w:r>
        <w:rPr>
          <w:b w:val="off"/>
        </w:rPr>
        <w:t>-6000</w:t>
      </w:r>
    </w:p>
    <w:p>
      <w:r>
        <w:rPr>
          <w:b w:val="off"/>
        </w:rPr>
        <w:t>300</w:t>
      </w:r>
    </w:p>
    <w:p>
      <w:r>
        <w:rPr>
          <w:b w:val="off"/>
        </w:rPr>
        <w:t>0</w:t>
      </w:r>
    </w:p>
    <w:p>
      <w:r>
        <w:rPr>
          <w:b w:val="off"/>
        </w:rPr>
        <w:t>30</w:t>
      </w:r>
    </w:p>
    <w:p>
      <w:r>
        <w:rPr>
          <w:b w:val="off"/>
        </w:rPr>
        <w:t>30</w:t>
      </w:r>
    </w:p>
    <w:p>
      <w:r>
        <w:rPr>
          <w:b w:val="off"/>
        </w:rPr>
        <w:t>.color</w:t>
      </w:r>
    </w:p>
    <w:p>
      <w:r>
        <w:rPr>
          <w:b w:val="off"/>
        </w:rPr>
        <w:t>1</w:t>
      </w:r>
    </w:p>
    <w:p>
      <w:r>
        <w:rPr>
          <w:b w:val="off"/>
        </w:rPr>
        <w:t>1</w:t>
      </w:r>
    </w:p>
    <w:p>
      <w:r>
        <w:rPr>
          <w:b w:val="off"/>
        </w:rPr>
        <w:t>1</w:t>
      </w:r>
    </w:p>
    <w:p>
      <w:r>
        <w:rPr>
          <w:b w:val="off"/>
        </w:rPr>
        <w:t>1</w:t>
      </w:r>
    </w:p>
    <w:p>
      <w:r>
        <w:rPr>
          <w:b w:val="off"/>
        </w:rPr>
        <w:t>AA22</w:t>
      </w:r>
    </w:p>
    <w:p>
      <w:r>
        <w:rPr>
          <w:b w:val="off"/>
        </w:rPr>
        <w:t>combine(rebars2,</w:t>
      </w:r>
    </w:p>
    <w:p>
      <w:r>
        <w:rPr>
          <w:b w:val="off"/>
        </w:rPr>
        <w:t>db11</w:t>
      </w:r>
    </w:p>
    <w:p>
      <w:r>
        <w:rPr>
          <w:b w:val="off"/>
        </w:rPr>
        <w:t>db12</w:t>
      </w:r>
    </w:p>
    <w:p>
      <w:r>
        <w:rPr>
          <w:b w:val="off"/>
        </w:rPr>
        <w:t>db13</w:t>
      </w:r>
    </w:p>
    <w:p>
      <w:r>
        <w:rPr>
          <w:b w:val="off"/>
        </w:rPr>
        <w:t>db14</w:t>
      </w:r>
    </w:p>
    <w:p>
      <w:r>
        <w:rPr>
          <w:b w:val="off"/>
        </w:rPr>
        <w:t>tj1</w:t>
      </w:r>
    </w:p>
    <w:p>
      <w:r>
        <w:rPr>
          <w:b w:val="off"/>
        </w:rPr>
        <w:t>tj2</w:t>
      </w:r>
    </w:p>
    <w:p>
      <w:r>
        <w:rPr>
          <w:b w:val="off"/>
        </w:rPr>
        <w:t>tj3</w:t>
      </w:r>
    </w:p>
    <w:p>
      <w:r>
        <w:rPr>
          <w:b w:val="off"/>
        </w:rPr>
        <w:t>tj4</w:t>
      </w:r>
    </w:p>
    <w:p>
      <w:r>
        <w:rPr>
          <w:b w:val="off"/>
        </w:rPr>
        <w:t>tj5</w:t>
      </w:r>
    </w:p>
    <w:p>
      <w:r>
        <w:rPr>
          <w:b w:val="off"/>
        </w:rPr>
        <w:t>tj6</w:t>
      </w:r>
    </w:p>
    <w:p>
      <w:r>
        <w:rPr>
          <w:b w:val="off"/>
        </w:rPr>
        <w:t>tj7</w:t>
      </w:r>
    </w:p>
    <w:p>
      <w:r>
        <w:rPr>
          <w:b w:val="off"/>
        </w:rPr>
        <w:t>tj8</w:t>
      </w:r>
    </w:p>
    <w:p>
      <w:r>
        <w:rPr>
          <w:b w:val="off"/>
        </w:rPr>
        <w:t>tj9</w:t>
      </w:r>
    </w:p>
    <w:p>
      <w:r>
        <w:rPr>
          <w:b w:val="off"/>
        </w:rPr>
        <w:t>tj10</w:t>
      </w:r>
    </w:p>
    <w:p>
      <w:r>
        <w:rPr>
          <w:b w:val="off"/>
        </w:rPr>
        <w:t>tj11</w:t>
      </w:r>
    </w:p>
    <w:p>
      <w:r>
        <w:rPr>
          <w:b w:val="off"/>
        </w:rPr>
        <w:t>tj12</w:t>
      </w:r>
    </w:p>
    <w:p>
      <w:r>
        <w:rPr>
          <w:b w:val="off"/>
        </w:rPr>
        <w:t>tj13</w:t>
      </w:r>
    </w:p>
    <w:p>
      <w:r>
        <w:rPr>
          <w:b w:val="off"/>
        </w:rPr>
        <w:t>tj14</w:t>
      </w:r>
    </w:p>
    <w:p>
      <w:r>
        <w:rPr>
          <w:b w:val="off"/>
        </w:rPr>
        <w:t>tj15</w:t>
      </w:r>
    </w:p>
    <w:p>
      <w:r>
        <w:rPr>
          <w:b w:val="off"/>
        </w:rPr>
        <w:t>tj16</w:t>
      </w:r>
    </w:p>
    <w:p>
      <w:r>
        <w:rPr>
          <w:b w:val="off"/>
        </w:rPr>
        <w:t>tj17</w:t>
      </w:r>
    </w:p>
    <w:p>
      <w:r>
        <w:rPr>
          <w:b w:val="off"/>
        </w:rPr>
        <w:t>tj18</w:t>
      </w:r>
    </w:p>
    <w:p>
      <w:r>
        <w:rPr>
          <w:b w:val="off"/>
        </w:rPr>
        <w:t>tj19</w:t>
      </w:r>
    </w:p>
    <w:p>
      <w:r>
        <w:rPr>
          <w:b w:val="off"/>
        </w:rPr>
        <w:t>tj20</w:t>
      </w:r>
    </w:p>
    <w:p>
      <w:r>
        <w:rPr>
          <w:b w:val="off"/>
        </w:rPr>
        <w:t>tj21</w:t>
      </w:r>
    </w:p>
    <w:p>
      <w:r>
        <w:rPr>
          <w:b w:val="off"/>
        </w:rPr>
        <w:t>chenmengfei</w:t>
      </w:r>
    </w:p>
    <w:p>
      <w:r>
        <w:rPr>
          <w:b w:val="off"/>
        </w:rPr>
        <w:t>translation(Vec3(2750,</w:t>
      </w:r>
    </w:p>
    <w:p>
      <w:r>
        <w:rPr>
          <w:b w:val="off"/>
        </w:rPr>
        <w:t>1250</w:t>
      </w:r>
    </w:p>
    <w:p>
      <w:r>
        <w:rPr>
          <w:b w:val="off"/>
        </w:rPr>
        <w:t>3550</w:t>
      </w:r>
    </w:p>
    <w:p>
      <w:r>
        <w:rPr>
          <w:b w:val="off"/>
        </w:rPr>
        <w:t>n</w:t>
      </w:r>
    </w:p>
    <w:p>
      <w:r>
        <w:rPr>
          <w:b w:val="off"/>
        </w:rPr>
        <w:t>2000</w:t>
      </w:r>
    </w:p>
    <w:p>
      <w:r>
        <w:rPr>
          <w:b w:val="off"/>
        </w:rPr>
        <w:t>30</w:t>
      </w:r>
    </w:p>
    <w:p>
      <w:r>
        <w:rPr>
          <w:b w:val="off"/>
        </w:rPr>
        <w:t>AA22</w:t>
      </w:r>
    </w:p>
    <w:p>
      <w:r>
        <w:rPr>
          <w:b w:val="off"/>
        </w:rPr>
        <w:t>Boxjyj</w:t>
      </w:r>
    </w:p>
    <w:p>
      <w:r>
        <w:rPr>
          <w:b w:val="off"/>
        </w:rPr>
        <w:t>Box(Vec3(0,</w:t>
      </w:r>
    </w:p>
    <w:p>
      <w:r>
        <w:rPr>
          <w:b w:val="off"/>
        </w:rPr>
        <w:t>0</w:t>
      </w:r>
    </w:p>
    <w:p>
      <w:r>
        <w:rPr>
          <w:b w:val="off"/>
        </w:rPr>
        <w:t>-200</w:t>
      </w:r>
    </w:p>
    <w:p>
      <w:r>
        <w:rPr>
          <w:b w:val="off"/>
        </w:rPr>
        <w:t>Vec3</w:t>
      </w:r>
    </w:p>
    <w:p>
      <w:r>
        <w:rPr>
          <w:b w:val="off"/>
        </w:rPr>
        <w:t>0</w:t>
      </w:r>
    </w:p>
    <w:p>
      <w:r>
        <w:rPr>
          <w:b w:val="off"/>
        </w:rPr>
        <w:t>0</w:t>
      </w:r>
    </w:p>
    <w:p>
      <w:r>
        <w:rPr>
          <w:b w:val="off"/>
        </w:rPr>
        <w:t>-400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1500</w:t>
      </w:r>
    </w:p>
    <w:p>
      <w:r>
        <w:rPr>
          <w:b w:val="off"/>
        </w:rPr>
        <w:t>1500</w:t>
      </w:r>
    </w:p>
    <w:p>
      <w:r>
        <w:rPr>
          <w:b w:val="off"/>
        </w:rPr>
        <w:t>1500</w:t>
      </w:r>
    </w:p>
    <w:p>
      <w:r>
        <w:rPr>
          <w:b w:val="off"/>
        </w:rPr>
        <w:t>1500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jyjlz1</w:t>
      </w:r>
    </w:p>
    <w:p>
      <w:r>
        <w:rPr>
          <w:b w:val="off"/>
        </w:rPr>
        <w:t>Cone(Vec3(200,</w:t>
      </w:r>
    </w:p>
    <w:p>
      <w:r>
        <w:rPr>
          <w:b w:val="off"/>
        </w:rPr>
        <w:t>0</w:t>
      </w:r>
    </w:p>
    <w:p>
      <w:r>
        <w:rPr>
          <w:b w:val="off"/>
        </w:rPr>
        <w:t>-200</w:t>
      </w:r>
    </w:p>
    <w:p>
      <w:r>
        <w:rPr>
          <w:b w:val="off"/>
        </w:rPr>
        <w:t>Vec3</w:t>
      </w:r>
    </w:p>
    <w:p>
      <w:r>
        <w:rPr>
          <w:b w:val="off"/>
        </w:rPr>
        <w:t>200</w:t>
      </w:r>
    </w:p>
    <w:p>
      <w:r>
        <w:rPr>
          <w:b w:val="off"/>
        </w:rPr>
        <w:t>100</w:t>
      </w:r>
    </w:p>
    <w:p>
      <w:r>
        <w:rPr>
          <w:b w:val="off"/>
        </w:rPr>
        <w:t>-200</w:t>
      </w:r>
    </w:p>
    <w:p>
      <w:r>
        <w:rPr>
          <w:b w:val="off"/>
        </w:rPr>
        <w:t>200</w:t>
      </w:r>
    </w:p>
    <w:p>
      <w:r>
        <w:rPr>
          <w:b w:val="off"/>
        </w:rPr>
        <w:t>200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jyjlz2</w:t>
      </w:r>
    </w:p>
    <w:p>
      <w:r>
        <w:rPr>
          <w:b w:val="off"/>
        </w:rPr>
        <w:t>Cone(Vec3(1300,</w:t>
      </w:r>
    </w:p>
    <w:p>
      <w:r>
        <w:rPr>
          <w:b w:val="off"/>
        </w:rPr>
        <w:t>0</w:t>
      </w:r>
    </w:p>
    <w:p>
      <w:r>
        <w:rPr>
          <w:b w:val="off"/>
        </w:rPr>
        <w:t>-200</w:t>
      </w:r>
    </w:p>
    <w:p>
      <w:r>
        <w:rPr>
          <w:b w:val="off"/>
        </w:rPr>
        <w:t>Vec3</w:t>
      </w:r>
    </w:p>
    <w:p>
      <w:r>
        <w:rPr>
          <w:b w:val="off"/>
        </w:rPr>
        <w:t>1300</w:t>
      </w:r>
    </w:p>
    <w:p>
      <w:r>
        <w:rPr>
          <w:b w:val="off"/>
        </w:rPr>
        <w:t>100</w:t>
      </w:r>
    </w:p>
    <w:p>
      <w:r>
        <w:rPr>
          <w:b w:val="off"/>
        </w:rPr>
        <w:t>-200</w:t>
      </w:r>
    </w:p>
    <w:p>
      <w:r>
        <w:rPr>
          <w:b w:val="off"/>
        </w:rPr>
        <w:t>200</w:t>
      </w:r>
    </w:p>
    <w:p>
      <w:r>
        <w:rPr>
          <w:b w:val="off"/>
        </w:rPr>
        <w:t>200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jyjlz3</w:t>
      </w:r>
    </w:p>
    <w:p>
      <w:r>
        <w:rPr>
          <w:b w:val="off"/>
        </w:rPr>
        <w:t>Cone(Vec3(200,</w:t>
      </w:r>
    </w:p>
    <w:p>
      <w:r>
        <w:rPr>
          <w:b w:val="off"/>
        </w:rPr>
        <w:t>1400</w:t>
      </w:r>
    </w:p>
    <w:p>
      <w:r>
        <w:rPr>
          <w:b w:val="off"/>
        </w:rPr>
        <w:t>-200</w:t>
      </w:r>
    </w:p>
    <w:p>
      <w:r>
        <w:rPr>
          <w:b w:val="off"/>
        </w:rPr>
        <w:t>Vec3</w:t>
      </w:r>
    </w:p>
    <w:p>
      <w:r>
        <w:rPr>
          <w:b w:val="off"/>
        </w:rPr>
        <w:t>200</w:t>
      </w:r>
    </w:p>
    <w:p>
      <w:r>
        <w:rPr>
          <w:b w:val="off"/>
        </w:rPr>
        <w:t>1500</w:t>
      </w:r>
    </w:p>
    <w:p>
      <w:r>
        <w:rPr>
          <w:b w:val="off"/>
        </w:rPr>
        <w:t>-200</w:t>
      </w:r>
    </w:p>
    <w:p>
      <w:r>
        <w:rPr>
          <w:b w:val="off"/>
        </w:rPr>
        <w:t>200</w:t>
      </w:r>
    </w:p>
    <w:p>
      <w:r>
        <w:rPr>
          <w:b w:val="off"/>
        </w:rPr>
        <w:t>200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jyjlz4</w:t>
      </w:r>
    </w:p>
    <w:p>
      <w:r>
        <w:rPr>
          <w:b w:val="off"/>
        </w:rPr>
        <w:t>Cone(Vec3(1300,</w:t>
      </w:r>
    </w:p>
    <w:p>
      <w:r>
        <w:rPr>
          <w:b w:val="off"/>
        </w:rPr>
        <w:t>1400</w:t>
      </w:r>
    </w:p>
    <w:p>
      <w:r>
        <w:rPr>
          <w:b w:val="off"/>
        </w:rPr>
        <w:t>-200</w:t>
      </w:r>
    </w:p>
    <w:p>
      <w:r>
        <w:rPr>
          <w:b w:val="off"/>
        </w:rPr>
        <w:t>Vec3</w:t>
      </w:r>
    </w:p>
    <w:p>
      <w:r>
        <w:rPr>
          <w:b w:val="off"/>
        </w:rPr>
        <w:t>1300</w:t>
      </w:r>
    </w:p>
    <w:p>
      <w:r>
        <w:rPr>
          <w:b w:val="off"/>
        </w:rPr>
        <w:t>1500</w:t>
      </w:r>
    </w:p>
    <w:p>
      <w:r>
        <w:rPr>
          <w:b w:val="off"/>
        </w:rPr>
        <w:t>-200</w:t>
      </w:r>
    </w:p>
    <w:p>
      <w:r>
        <w:rPr>
          <w:b w:val="off"/>
        </w:rPr>
        <w:t>200</w:t>
      </w:r>
    </w:p>
    <w:p>
      <w:r>
        <w:rPr>
          <w:b w:val="off"/>
        </w:rPr>
        <w:t>200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Boxjyjmd</w:t>
      </w:r>
    </w:p>
    <w:p>
      <w:r>
        <w:rPr>
          <w:b w:val="off"/>
        </w:rPr>
        <w:t>Box(Vec3(400,</w:t>
      </w:r>
    </w:p>
    <w:p>
      <w:r>
        <w:rPr>
          <w:b w:val="off"/>
        </w:rPr>
        <w:t>400</w:t>
      </w:r>
    </w:p>
    <w:p>
      <w:r>
        <w:rPr>
          <w:b w:val="off"/>
        </w:rPr>
        <w:t>-100</w:t>
      </w:r>
    </w:p>
    <w:p>
      <w:r>
        <w:rPr>
          <w:b w:val="off"/>
        </w:rPr>
        <w:t>Vec3</w:t>
      </w:r>
    </w:p>
    <w:p>
      <w:r>
        <w:rPr>
          <w:b w:val="off"/>
        </w:rPr>
        <w:t>400</w:t>
      </w:r>
    </w:p>
    <w:p>
      <w:r>
        <w:rPr>
          <w:b w:val="off"/>
        </w:rPr>
        <w:t>400</w:t>
      </w:r>
    </w:p>
    <w:p>
      <w:r>
        <w:rPr>
          <w:b w:val="off"/>
        </w:rPr>
        <w:t>-500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700</w:t>
      </w:r>
    </w:p>
    <w:p>
      <w:r>
        <w:rPr>
          <w:b w:val="off"/>
        </w:rPr>
        <w:t>700</w:t>
      </w:r>
    </w:p>
    <w:p>
      <w:r>
        <w:rPr>
          <w:b w:val="off"/>
        </w:rPr>
        <w:t>700</w:t>
      </w:r>
    </w:p>
    <w:p>
      <w:r>
        <w:rPr>
          <w:b w:val="off"/>
        </w:rPr>
        <w:t>700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gsz</w:t>
      </w:r>
    </w:p>
    <w:p>
      <w:r>
        <w:rPr>
          <w:b w:val="off"/>
        </w:rPr>
        <w:t>Cone(Vec3(500,</w:t>
      </w:r>
    </w:p>
    <w:p>
      <w:r>
        <w:rPr>
          <w:b w:val="off"/>
        </w:rPr>
        <w:t>750</w:t>
      </w:r>
    </w:p>
    <w:p>
      <w:r>
        <w:rPr>
          <w:b w:val="off"/>
        </w:rPr>
        <w:t>-500</w:t>
      </w:r>
    </w:p>
    <w:p>
      <w:r>
        <w:rPr>
          <w:b w:val="off"/>
        </w:rPr>
        <w:t>Vec3</w:t>
      </w:r>
    </w:p>
    <w:p>
      <w:r>
        <w:rPr>
          <w:b w:val="off"/>
        </w:rPr>
        <w:t>500</w:t>
      </w:r>
    </w:p>
    <w:p>
      <w:r>
        <w:rPr>
          <w:b w:val="off"/>
        </w:rPr>
        <w:t>750</w:t>
      </w:r>
    </w:p>
    <w:p>
      <w:r>
        <w:rPr>
          <w:b w:val="off"/>
        </w:rPr>
        <w:t>-500</w:t>
      </w:r>
    </w:p>
    <w:p>
      <w:r>
        <w:rPr>
          <w:b w:val="off"/>
        </w:rPr>
        <w:t>-</w:t>
      </w:r>
    </w:p>
    <w:p>
      <w:r>
        <w:rPr>
          <w:b w:val="off"/>
        </w:rPr>
        <w:t>data</w:t>
      </w:r>
    </w:p>
    <w:p>
      <w:r>
        <w:rPr>
          <w:b w:val="off"/>
        </w:rPr>
        <w:t>10</w:t>
      </w:r>
    </w:p>
    <w:p>
      <w:r>
        <w:rPr>
          <w:b w:val="off"/>
        </w:rPr>
        <w:t>10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gsy</w:t>
      </w:r>
    </w:p>
    <w:p>
      <w:r>
        <w:rPr>
          <w:b w:val="off"/>
        </w:rPr>
        <w:t>Cone(Vec3(1000,</w:t>
      </w:r>
    </w:p>
    <w:p>
      <w:r>
        <w:rPr>
          <w:b w:val="off"/>
        </w:rPr>
        <w:t>750</w:t>
      </w:r>
    </w:p>
    <w:p>
      <w:r>
        <w:rPr>
          <w:b w:val="off"/>
        </w:rPr>
        <w:t>-500</w:t>
      </w:r>
    </w:p>
    <w:p>
      <w:r>
        <w:rPr>
          <w:b w:val="off"/>
        </w:rPr>
        <w:t>Vec3</w:t>
      </w:r>
    </w:p>
    <w:p>
      <w:r>
        <w:rPr>
          <w:b w:val="off"/>
        </w:rPr>
        <w:t>1000</w:t>
      </w:r>
    </w:p>
    <w:p>
      <w:r>
        <w:rPr>
          <w:b w:val="off"/>
        </w:rPr>
        <w:t>750</w:t>
      </w:r>
    </w:p>
    <w:p>
      <w:r>
        <w:rPr>
          <w:b w:val="off"/>
        </w:rPr>
        <w:t>-500</w:t>
      </w:r>
    </w:p>
    <w:p>
      <w:r>
        <w:rPr>
          <w:b w:val="off"/>
        </w:rPr>
        <w:t>-</w:t>
      </w:r>
    </w:p>
    <w:p>
      <w:r>
        <w:rPr>
          <w:b w:val="off"/>
        </w:rPr>
        <w:t>data</w:t>
      </w:r>
    </w:p>
    <w:p>
      <w:r>
        <w:rPr>
          <w:b w:val="off"/>
        </w:rPr>
        <w:t>10</w:t>
      </w:r>
    </w:p>
    <w:p>
      <w:r>
        <w:rPr>
          <w:b w:val="off"/>
        </w:rPr>
        <w:t>10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gzgz</w:t>
      </w:r>
    </w:p>
    <w:p>
      <w:r>
        <w:rPr>
          <w:b w:val="off"/>
        </w:rPr>
        <w:t>Box(Vec3(400,</w:t>
      </w:r>
    </w:p>
    <w:p>
      <w:r>
        <w:rPr>
          <w:b w:val="off"/>
        </w:rPr>
        <w:t>650</w:t>
      </w:r>
    </w:p>
    <w:p>
      <w:r>
        <w:rPr>
          <w:b w:val="off"/>
        </w:rPr>
        <w:t>-500-data</w:t>
      </w:r>
    </w:p>
    <w:p>
      <w:r>
        <w:rPr>
          <w:b w:val="off"/>
        </w:rPr>
        <w:t>-100</w:t>
      </w:r>
    </w:p>
    <w:p>
      <w:r>
        <w:rPr>
          <w:b w:val="off"/>
        </w:rPr>
        <w:t>Vec3</w:t>
      </w:r>
    </w:p>
    <w:p>
      <w:r>
        <w:rPr>
          <w:b w:val="off"/>
        </w:rPr>
        <w:t>750</w:t>
      </w:r>
    </w:p>
    <w:p>
      <w:r>
        <w:rPr>
          <w:b w:val="off"/>
        </w:rPr>
        <w:t>650</w:t>
      </w:r>
    </w:p>
    <w:p>
      <w:r>
        <w:rPr>
          <w:b w:val="off"/>
        </w:rPr>
        <w:t>-500-data</w:t>
      </w:r>
    </w:p>
    <w:p>
      <w:r>
        <w:rPr>
          <w:b w:val="off"/>
        </w:rPr>
        <w:t>-400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700</w:t>
      </w:r>
    </w:p>
    <w:p>
      <w:r>
        <w:rPr>
          <w:b w:val="off"/>
        </w:rPr>
        <w:t>200</w:t>
      </w:r>
    </w:p>
    <w:p>
      <w:r>
        <w:rPr>
          <w:b w:val="off"/>
        </w:rPr>
        <w:t>0</w:t>
      </w:r>
    </w:p>
    <w:p>
      <w:r>
        <w:rPr>
          <w:b w:val="off"/>
        </w:rPr>
        <w:t>200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gzlzz</w:t>
      </w:r>
    </w:p>
    <w:p>
      <w:r>
        <w:rPr>
          <w:b w:val="off"/>
        </w:rPr>
        <w:t>Cone(Vec3(500,</w:t>
      </w:r>
    </w:p>
    <w:p>
      <w:r>
        <w:rPr>
          <w:b w:val="off"/>
        </w:rPr>
        <w:t>700</w:t>
      </w:r>
    </w:p>
    <w:p>
      <w:r>
        <w:rPr>
          <w:b w:val="off"/>
        </w:rPr>
        <w:t>-500-data</w:t>
      </w:r>
    </w:p>
    <w:p>
      <w:r>
        <w:rPr>
          <w:b w:val="off"/>
        </w:rPr>
        <w:t>-100</w:t>
      </w:r>
    </w:p>
    <w:p>
      <w:r>
        <w:rPr>
          <w:b w:val="off"/>
        </w:rPr>
        <w:t>Vec3</w:t>
      </w:r>
    </w:p>
    <w:p>
      <w:r>
        <w:rPr>
          <w:b w:val="off"/>
        </w:rPr>
        <w:t>500</w:t>
      </w:r>
    </w:p>
    <w:p>
      <w:r>
        <w:rPr>
          <w:b w:val="off"/>
        </w:rPr>
        <w:t>800</w:t>
      </w:r>
    </w:p>
    <w:p>
      <w:r>
        <w:rPr>
          <w:b w:val="off"/>
        </w:rPr>
        <w:t>-500-data</w:t>
      </w:r>
    </w:p>
    <w:p>
      <w:r>
        <w:rPr>
          <w:b w:val="off"/>
        </w:rPr>
        <w:t>-100</w:t>
      </w:r>
    </w:p>
    <w:p>
      <w:r>
        <w:rPr>
          <w:b w:val="off"/>
        </w:rPr>
        <w:t>100</w:t>
      </w:r>
    </w:p>
    <w:p>
      <w:r>
        <w:rPr>
          <w:b w:val="off"/>
        </w:rPr>
        <w:t>100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gzlzy</w:t>
      </w:r>
    </w:p>
    <w:p>
      <w:r>
        <w:rPr>
          <w:b w:val="off"/>
        </w:rPr>
        <w:t>Cone(Vec3(1000,</w:t>
      </w:r>
    </w:p>
    <w:p>
      <w:r>
        <w:rPr>
          <w:b w:val="off"/>
        </w:rPr>
        <w:t>700</w:t>
      </w:r>
    </w:p>
    <w:p>
      <w:r>
        <w:rPr>
          <w:b w:val="off"/>
        </w:rPr>
        <w:t>-500-data</w:t>
      </w:r>
    </w:p>
    <w:p>
      <w:r>
        <w:rPr>
          <w:b w:val="off"/>
        </w:rPr>
        <w:t>-100</w:t>
      </w:r>
    </w:p>
    <w:p>
      <w:r>
        <w:rPr>
          <w:b w:val="off"/>
        </w:rPr>
        <w:t>Vec3</w:t>
      </w:r>
    </w:p>
    <w:p>
      <w:r>
        <w:rPr>
          <w:b w:val="off"/>
        </w:rPr>
        <w:t>1000</w:t>
      </w:r>
    </w:p>
    <w:p>
      <w:r>
        <w:rPr>
          <w:b w:val="off"/>
        </w:rPr>
        <w:t>800</w:t>
      </w:r>
    </w:p>
    <w:p>
      <w:r>
        <w:rPr>
          <w:b w:val="off"/>
        </w:rPr>
        <w:t>-500-data</w:t>
      </w:r>
    </w:p>
    <w:p>
      <w:r>
        <w:rPr>
          <w:b w:val="off"/>
        </w:rPr>
        <w:t>-100</w:t>
      </w:r>
    </w:p>
    <w:p>
      <w:r>
        <w:rPr>
          <w:b w:val="off"/>
        </w:rPr>
        <w:t>100</w:t>
      </w:r>
    </w:p>
    <w:p>
      <w:r>
        <w:rPr>
          <w:b w:val="off"/>
        </w:rPr>
        <w:t>100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gz111</w:t>
      </w:r>
    </w:p>
    <w:p>
      <w:r>
        <w:rPr>
          <w:b w:val="off"/>
        </w:rPr>
        <w:t>Cone(Vec3(750,</w:t>
      </w:r>
    </w:p>
    <w:p>
      <w:r>
        <w:rPr>
          <w:b w:val="off"/>
        </w:rPr>
        <w:t>750</w:t>
      </w:r>
    </w:p>
    <w:p>
      <w:r>
        <w:rPr>
          <w:b w:val="off"/>
        </w:rPr>
        <w:t>-500-data</w:t>
      </w:r>
    </w:p>
    <w:p>
      <w:r>
        <w:rPr>
          <w:b w:val="off"/>
        </w:rPr>
        <w:t>-400</w:t>
      </w:r>
    </w:p>
    <w:p>
      <w:r>
        <w:rPr>
          <w:b w:val="off"/>
        </w:rPr>
        <w:t>100</w:t>
      </w:r>
    </w:p>
    <w:p>
      <w:r>
        <w:rPr>
          <w:b w:val="off"/>
        </w:rPr>
        <w:t>Vec3</w:t>
      </w:r>
    </w:p>
    <w:p>
      <w:r>
        <w:rPr>
          <w:b w:val="off"/>
        </w:rPr>
        <w:t>750</w:t>
      </w:r>
    </w:p>
    <w:p>
      <w:r>
        <w:rPr>
          <w:b w:val="off"/>
        </w:rPr>
        <w:t>750</w:t>
      </w:r>
    </w:p>
    <w:p>
      <w:r>
        <w:rPr>
          <w:b w:val="off"/>
        </w:rPr>
        <w:t>-500-data</w:t>
      </w:r>
    </w:p>
    <w:p>
      <w:r>
        <w:rPr>
          <w:b w:val="off"/>
        </w:rPr>
        <w:t>-400-80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gz</w:t>
      </w:r>
    </w:p>
    <w:p>
      <w:r>
        <w:rPr>
          <w:b w:val="off"/>
        </w:rPr>
        <w:t>RotationalSweep([Vec3(750,</w:t>
      </w:r>
    </w:p>
    <w:p>
      <w:r>
        <w:rPr>
          <w:b w:val="off"/>
        </w:rPr>
        <w:t>790</w:t>
      </w:r>
    </w:p>
    <w:p>
      <w:r>
        <w:rPr>
          <w:b w:val="off"/>
        </w:rPr>
        <w:t>-500-data</w:t>
      </w:r>
    </w:p>
    <w:p>
      <w:r>
        <w:rPr>
          <w:b w:val="off"/>
        </w:rPr>
        <w:t>-400-80</w:t>
      </w:r>
    </w:p>
    <w:p>
      <w:r>
        <w:rPr>
          <w:b w:val="off"/>
        </w:rPr>
        <w:t>50</w:t>
      </w:r>
    </w:p>
    <w:p>
      <w:r>
        <w:rPr>
          <w:b w:val="off"/>
        </w:rPr>
        <w:t>Vec3</w:t>
      </w:r>
    </w:p>
    <w:p>
      <w:r>
        <w:rPr>
          <w:b w:val="off"/>
        </w:rPr>
        <w:t>750</w:t>
      </w:r>
    </w:p>
    <w:p>
      <w:r>
        <w:rPr>
          <w:b w:val="off"/>
        </w:rPr>
        <w:t>710</w:t>
      </w:r>
    </w:p>
    <w:p>
      <w:r>
        <w:rPr>
          <w:b w:val="off"/>
        </w:rPr>
        <w:t>-500-data</w:t>
      </w:r>
    </w:p>
    <w:p>
      <w:r>
        <w:rPr>
          <w:b w:val="off"/>
        </w:rPr>
        <w:t>-400-80</w:t>
      </w:r>
    </w:p>
    <w:p>
      <w:r>
        <w:rPr>
          <w:b w:val="off"/>
        </w:rPr>
        <w:t>50</w:t>
      </w:r>
    </w:p>
    <w:p>
      <w:r>
        <w:rPr>
          <w:b w:val="off"/>
        </w:rPr>
        <w:t>Vec3</w:t>
      </w:r>
    </w:p>
    <w:p>
      <w:r>
        <w:rPr>
          <w:b w:val="off"/>
        </w:rPr>
        <w:t>750</w:t>
      </w:r>
    </w:p>
    <w:p>
      <w:r>
        <w:rPr>
          <w:b w:val="off"/>
        </w:rPr>
        <w:t>725</w:t>
      </w:r>
    </w:p>
    <w:p>
      <w:r>
        <w:rPr>
          <w:b w:val="off"/>
        </w:rPr>
        <w:t>-500-data</w:t>
      </w:r>
    </w:p>
    <w:p>
      <w:r>
        <w:rPr>
          <w:b w:val="off"/>
        </w:rPr>
        <w:t>-400-80</w:t>
      </w:r>
    </w:p>
    <w:p>
      <w:r>
        <w:rPr>
          <w:b w:val="off"/>
        </w:rPr>
        <w:t>50-50</w:t>
      </w:r>
    </w:p>
    <w:p>
      <w:r>
        <w:rPr>
          <w:b w:val="off"/>
        </w:rPr>
        <w:t>Vec3</w:t>
      </w:r>
    </w:p>
    <w:p>
      <w:r>
        <w:rPr>
          <w:b w:val="off"/>
        </w:rPr>
        <w:t>750</w:t>
      </w:r>
    </w:p>
    <w:p>
      <w:r>
        <w:rPr>
          <w:b w:val="off"/>
        </w:rPr>
        <w:t>775</w:t>
      </w:r>
    </w:p>
    <w:p>
      <w:r>
        <w:rPr>
          <w:b w:val="off"/>
        </w:rPr>
        <w:t>-500-data</w:t>
      </w:r>
    </w:p>
    <w:p>
      <w:r>
        <w:rPr>
          <w:b w:val="off"/>
        </w:rPr>
        <w:t>-400-80</w:t>
      </w:r>
    </w:p>
    <w:p>
      <w:r>
        <w:rPr>
          <w:b w:val="off"/>
        </w:rPr>
        <w:t>50-50</w:t>
      </w:r>
    </w:p>
    <w:p>
      <w:r>
        <w:rPr>
          <w:b w:val="off"/>
        </w:rPr>
        <w:t>Vec3</w:t>
      </w:r>
    </w:p>
    <w:p>
      <w:r>
        <w:rPr>
          <w:b w:val="off"/>
        </w:rPr>
        <w:t>750</w:t>
      </w:r>
    </w:p>
    <w:p>
      <w:r>
        <w:rPr>
          <w:b w:val="off"/>
        </w:rPr>
        <w:t>750</w:t>
      </w:r>
    </w:p>
    <w:p>
      <w:r>
        <w:rPr>
          <w:b w:val="off"/>
        </w:rPr>
        <w:t>-500-data</w:t>
      </w:r>
    </w:p>
    <w:p>
      <w:r>
        <w:rPr>
          <w:b w:val="off"/>
        </w:rPr>
        <w:t>-400-80-150</w:t>
      </w:r>
    </w:p>
    <w:p>
      <w:r>
        <w:rPr>
          <w:b w:val="off"/>
        </w:rPr>
        <w:t>Vec3</w:t>
      </w:r>
    </w:p>
    <w:p>
      <w:r>
        <w:rPr>
          <w:b w:val="off"/>
        </w:rPr>
        <w:t>0</w:t>
      </w:r>
    </w:p>
    <w:p>
      <w:r>
        <w:rPr>
          <w:b w:val="off"/>
        </w:rPr>
        <w:t>1</w:t>
      </w:r>
    </w:p>
    <w:p>
      <w:r>
        <w:rPr>
          <w:b w:val="off"/>
        </w:rPr>
        <w:t>0</w:t>
      </w:r>
    </w:p>
    <w:p>
      <w:r>
        <w:rPr>
          <w:b w:val="off"/>
        </w:rPr>
        <w:t>1.5</w:t>
      </w:r>
    </w:p>
    <w:p>
      <w:r>
        <w:rPr>
          <w:b w:val="off"/>
        </w:rPr>
        <w:t>pi</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dlss1</w:t>
      </w:r>
    </w:p>
    <w:p>
      <w:r>
        <w:rPr>
          <w:b w:val="off"/>
        </w:rPr>
        <w:t>Cone(Vec3(750,</w:t>
      </w:r>
    </w:p>
    <w:p>
      <w:r>
        <w:rPr>
          <w:b w:val="off"/>
        </w:rPr>
        <w:t>750</w:t>
      </w:r>
    </w:p>
    <w:p>
      <w:r>
        <w:rPr>
          <w:b w:val="off"/>
        </w:rPr>
        <w:t>-500-data</w:t>
      </w:r>
    </w:p>
    <w:p>
      <w:r>
        <w:rPr>
          <w:b w:val="off"/>
        </w:rPr>
        <w:t>-400-80-100</w:t>
      </w:r>
    </w:p>
    <w:p>
      <w:r>
        <w:rPr>
          <w:b w:val="off"/>
        </w:rPr>
        <w:t>Vec3</w:t>
      </w:r>
    </w:p>
    <w:p>
      <w:r>
        <w:rPr>
          <w:b w:val="off"/>
        </w:rPr>
        <w:t>250</w:t>
      </w:r>
    </w:p>
    <w:p>
      <w:r>
        <w:rPr>
          <w:b w:val="off"/>
        </w:rPr>
        <w:t>250</w:t>
      </w:r>
    </w:p>
    <w:p>
      <w:r>
        <w:rPr>
          <w:b w:val="off"/>
        </w:rPr>
        <w:t>-500-data</w:t>
      </w:r>
    </w:p>
    <w:p>
      <w:r>
        <w:rPr>
          <w:b w:val="off"/>
        </w:rPr>
        <w:t>-400-80-1000</w:t>
      </w:r>
    </w:p>
    <w:p>
      <w:r>
        <w:rPr>
          <w:b w:val="off"/>
        </w:rPr>
        <w:t>5</w:t>
      </w:r>
    </w:p>
    <w:p>
      <w:r>
        <w:rPr>
          <w:b w:val="off"/>
        </w:rPr>
        <w:t>5</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dlss2</w:t>
      </w:r>
    </w:p>
    <w:p>
      <w:r>
        <w:rPr>
          <w:b w:val="off"/>
        </w:rPr>
        <w:t>Cone(Vec3(750,</w:t>
      </w:r>
    </w:p>
    <w:p>
      <w:r>
        <w:rPr>
          <w:b w:val="off"/>
        </w:rPr>
        <w:t>750</w:t>
      </w:r>
    </w:p>
    <w:p>
      <w:r>
        <w:rPr>
          <w:b w:val="off"/>
        </w:rPr>
        <w:t>-500-data</w:t>
      </w:r>
    </w:p>
    <w:p>
      <w:r>
        <w:rPr>
          <w:b w:val="off"/>
        </w:rPr>
        <w:t>-400-80-100</w:t>
      </w:r>
    </w:p>
    <w:p>
      <w:r>
        <w:rPr>
          <w:b w:val="off"/>
        </w:rPr>
        <w:t>Vec3</w:t>
      </w:r>
    </w:p>
    <w:p>
      <w:r>
        <w:rPr>
          <w:b w:val="off"/>
        </w:rPr>
        <w:t>1250</w:t>
      </w:r>
    </w:p>
    <w:p>
      <w:r>
        <w:rPr>
          <w:b w:val="off"/>
        </w:rPr>
        <w:t>250</w:t>
      </w:r>
    </w:p>
    <w:p>
      <w:r>
        <w:rPr>
          <w:b w:val="off"/>
        </w:rPr>
        <w:t>-500-data</w:t>
      </w:r>
    </w:p>
    <w:p>
      <w:r>
        <w:rPr>
          <w:b w:val="off"/>
        </w:rPr>
        <w:t>-400-80-1000</w:t>
      </w:r>
    </w:p>
    <w:p>
      <w:r>
        <w:rPr>
          <w:b w:val="off"/>
        </w:rPr>
        <w:t>5</w:t>
      </w:r>
    </w:p>
    <w:p>
      <w:r>
        <w:rPr>
          <w:b w:val="off"/>
        </w:rPr>
        <w:t>5</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dlss3</w:t>
      </w:r>
    </w:p>
    <w:p>
      <w:r>
        <w:rPr>
          <w:b w:val="off"/>
        </w:rPr>
        <w:t>Cone(Vec3(750,</w:t>
      </w:r>
    </w:p>
    <w:p>
      <w:r>
        <w:rPr>
          <w:b w:val="off"/>
        </w:rPr>
        <w:t>750</w:t>
      </w:r>
    </w:p>
    <w:p>
      <w:r>
        <w:rPr>
          <w:b w:val="off"/>
        </w:rPr>
        <w:t>-500-data</w:t>
      </w:r>
    </w:p>
    <w:p>
      <w:r>
        <w:rPr>
          <w:b w:val="off"/>
        </w:rPr>
        <w:t>-400-80-100</w:t>
      </w:r>
    </w:p>
    <w:p>
      <w:r>
        <w:rPr>
          <w:b w:val="off"/>
        </w:rPr>
        <w:t>Vec3</w:t>
      </w:r>
    </w:p>
    <w:p>
      <w:r>
        <w:rPr>
          <w:b w:val="off"/>
        </w:rPr>
        <w:t>250</w:t>
      </w:r>
    </w:p>
    <w:p>
      <w:r>
        <w:rPr>
          <w:b w:val="off"/>
        </w:rPr>
        <w:t>1250</w:t>
      </w:r>
    </w:p>
    <w:p>
      <w:r>
        <w:rPr>
          <w:b w:val="off"/>
        </w:rPr>
        <w:t>-500-data</w:t>
      </w:r>
    </w:p>
    <w:p>
      <w:r>
        <w:rPr>
          <w:b w:val="off"/>
        </w:rPr>
        <w:t>-400-80-1000</w:t>
      </w:r>
    </w:p>
    <w:p>
      <w:r>
        <w:rPr>
          <w:b w:val="off"/>
        </w:rPr>
        <w:t>5</w:t>
      </w:r>
    </w:p>
    <w:p>
      <w:r>
        <w:rPr>
          <w:b w:val="off"/>
        </w:rPr>
        <w:t>5</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dlss4</w:t>
      </w:r>
    </w:p>
    <w:p>
      <w:r>
        <w:rPr>
          <w:b w:val="off"/>
        </w:rPr>
        <w:t>Cone(Vec3(750,</w:t>
      </w:r>
    </w:p>
    <w:p>
      <w:r>
        <w:rPr>
          <w:b w:val="off"/>
        </w:rPr>
        <w:t>750</w:t>
      </w:r>
    </w:p>
    <w:p>
      <w:r>
        <w:rPr>
          <w:b w:val="off"/>
        </w:rPr>
        <w:t>-500-data</w:t>
      </w:r>
    </w:p>
    <w:p>
      <w:r>
        <w:rPr>
          <w:b w:val="off"/>
        </w:rPr>
        <w:t>-400-80-100</w:t>
      </w:r>
    </w:p>
    <w:p>
      <w:r>
        <w:rPr>
          <w:b w:val="off"/>
        </w:rPr>
        <w:t>Vec3</w:t>
      </w:r>
    </w:p>
    <w:p>
      <w:r>
        <w:rPr>
          <w:b w:val="off"/>
        </w:rPr>
        <w:t>1250</w:t>
      </w:r>
    </w:p>
    <w:p>
      <w:r>
        <w:rPr>
          <w:b w:val="off"/>
        </w:rPr>
        <w:t>1250</w:t>
      </w:r>
    </w:p>
    <w:p>
      <w:r>
        <w:rPr>
          <w:b w:val="off"/>
        </w:rPr>
        <w:t>-500-data</w:t>
      </w:r>
    </w:p>
    <w:p>
      <w:r>
        <w:rPr>
          <w:b w:val="off"/>
        </w:rPr>
        <w:t>-400-80-1000</w:t>
      </w:r>
    </w:p>
    <w:p>
      <w:r>
        <w:rPr>
          <w:b w:val="off"/>
        </w:rPr>
        <w:t>5</w:t>
      </w:r>
    </w:p>
    <w:p>
      <w:r>
        <w:rPr>
          <w:b w:val="off"/>
        </w:rPr>
        <w:t>5</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dl1</w:t>
      </w:r>
    </w:p>
    <w:p>
      <w:r>
        <w:rPr>
          <w:b w:val="off"/>
        </w:rPr>
        <w:t>Box(Vec3(250,</w:t>
      </w:r>
    </w:p>
    <w:p>
      <w:r>
        <w:rPr>
          <w:b w:val="off"/>
        </w:rPr>
        <w:t>250</w:t>
      </w:r>
    </w:p>
    <w:p>
      <w:r>
        <w:rPr>
          <w:b w:val="off"/>
        </w:rPr>
        <w:t>-500-data</w:t>
      </w:r>
    </w:p>
    <w:p>
      <w:r>
        <w:rPr>
          <w:b w:val="off"/>
        </w:rPr>
        <w:t>-400-80-1000</w:t>
      </w:r>
    </w:p>
    <w:p>
      <w:r>
        <w:rPr>
          <w:b w:val="off"/>
        </w:rPr>
        <w:t>Vec3</w:t>
      </w:r>
    </w:p>
    <w:p>
      <w:r>
        <w:rPr>
          <w:b w:val="off"/>
        </w:rPr>
        <w:t>250</w:t>
      </w:r>
    </w:p>
    <w:p>
      <w:r>
        <w:rPr>
          <w:b w:val="off"/>
        </w:rPr>
        <w:t>250</w:t>
      </w:r>
    </w:p>
    <w:p>
      <w:r>
        <w:rPr>
          <w:b w:val="off"/>
        </w:rPr>
        <w:t>-500-data</w:t>
      </w:r>
    </w:p>
    <w:p>
      <w:r>
        <w:rPr>
          <w:b w:val="off"/>
        </w:rPr>
        <w:t>-400-80-1000-800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1000</w:t>
      </w:r>
    </w:p>
    <w:p>
      <w:r>
        <w:rPr>
          <w:b w:val="off"/>
        </w:rPr>
        <w:t>1000</w:t>
      </w:r>
    </w:p>
    <w:p>
      <w:r>
        <w:rPr>
          <w:b w:val="off"/>
        </w:rPr>
        <w:t>1000</w:t>
      </w:r>
    </w:p>
    <w:p>
      <w:r>
        <w:rPr>
          <w:b w:val="off"/>
        </w:rPr>
        <w:t>1000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dl2</w:t>
      </w:r>
    </w:p>
    <w:p>
      <w:r>
        <w:rPr>
          <w:b w:val="off"/>
        </w:rPr>
        <w:t>Box(Vec3(300,</w:t>
      </w:r>
    </w:p>
    <w:p>
      <w:r>
        <w:rPr>
          <w:b w:val="off"/>
        </w:rPr>
        <w:t>300</w:t>
      </w:r>
    </w:p>
    <w:p>
      <w:r>
        <w:rPr>
          <w:b w:val="off"/>
        </w:rPr>
        <w:t>-500-data</w:t>
      </w:r>
    </w:p>
    <w:p>
      <w:r>
        <w:rPr>
          <w:b w:val="off"/>
        </w:rPr>
        <w:t>-400-80-1000</w:t>
      </w:r>
    </w:p>
    <w:p>
      <w:r>
        <w:rPr>
          <w:b w:val="off"/>
        </w:rPr>
        <w:t>Vec3</w:t>
      </w:r>
    </w:p>
    <w:p>
      <w:r>
        <w:rPr>
          <w:b w:val="off"/>
        </w:rPr>
        <w:t>300</w:t>
      </w:r>
    </w:p>
    <w:p>
      <w:r>
        <w:rPr>
          <w:b w:val="off"/>
        </w:rPr>
        <w:t>300</w:t>
      </w:r>
    </w:p>
    <w:p>
      <w:r>
        <w:rPr>
          <w:b w:val="off"/>
        </w:rPr>
        <w:t>-500-data</w:t>
      </w:r>
    </w:p>
    <w:p>
      <w:r>
        <w:rPr>
          <w:b w:val="off"/>
        </w:rPr>
        <w:t>-400</w:t>
      </w:r>
    </w:p>
    <w:p>
      <w:r>
        <w:rPr>
          <w:b w:val="off"/>
        </w:rPr>
        <w:t>-</w:t>
      </w:r>
    </w:p>
    <w:p>
      <w:r>
        <w:rPr>
          <w:b w:val="off"/>
        </w:rPr>
        <w:t>80-1000-750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900</w:t>
      </w:r>
    </w:p>
    <w:p>
      <w:r>
        <w:rPr>
          <w:b w:val="off"/>
        </w:rPr>
        <w:t>900</w:t>
      </w:r>
    </w:p>
    <w:p>
      <w:r>
        <w:rPr>
          <w:b w:val="off"/>
        </w:rPr>
        <w:t>900</w:t>
      </w:r>
    </w:p>
    <w:p>
      <w:r>
        <w:rPr>
          <w:b w:val="off"/>
        </w:rPr>
        <w:t>900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dl</w:t>
      </w:r>
    </w:p>
    <w:p>
      <w:r>
        <w:rPr>
          <w:b w:val="off"/>
        </w:rPr>
        <w:t>substract(dl1,</w:t>
      </w:r>
    </w:p>
    <w:p>
      <w:r>
        <w:rPr>
          <w:b w:val="off"/>
        </w:rPr>
        <w:t>dl2</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JYJ</w:t>
      </w:r>
    </w:p>
    <w:p>
      <w:r>
        <w:rPr>
          <w:b w:val="off"/>
        </w:rPr>
        <w:t>combine(Boxjyj,</w:t>
      </w:r>
    </w:p>
    <w:p>
      <w:r>
        <w:rPr>
          <w:b w:val="off"/>
        </w:rPr>
        <w:t>jyjlz3</w:t>
      </w:r>
    </w:p>
    <w:p>
      <w:r>
        <w:rPr>
          <w:b w:val="off"/>
        </w:rPr>
        <w:t>jyjlz4</w:t>
      </w:r>
    </w:p>
    <w:p>
      <w:r>
        <w:rPr>
          <w:b w:val="off"/>
        </w:rPr>
        <w:t>jyjlz1</w:t>
      </w:r>
    </w:p>
    <w:p>
      <w:r>
        <w:rPr>
          <w:b w:val="off"/>
        </w:rPr>
        <w:t>jyjlz2</w:t>
      </w:r>
    </w:p>
    <w:p>
      <w:r>
        <w:rPr>
          <w:b w:val="off"/>
        </w:rPr>
        <w:t>Boxjyjmd</w:t>
      </w:r>
    </w:p>
    <w:p>
      <w:r>
        <w:rPr>
          <w:b w:val="off"/>
        </w:rPr>
        <w:t>gsz</w:t>
      </w:r>
    </w:p>
    <w:p>
      <w:r>
        <w:rPr>
          <w:b w:val="off"/>
        </w:rPr>
        <w:t>gsy</w:t>
      </w:r>
    </w:p>
    <w:p>
      <w:r>
        <w:rPr>
          <w:b w:val="off"/>
        </w:rPr>
        <w:t>gzgz</w:t>
      </w:r>
    </w:p>
    <w:p>
      <w:r>
        <w:rPr>
          <w:b w:val="off"/>
        </w:rPr>
        <w:t>gzlzz</w:t>
      </w:r>
    </w:p>
    <w:p>
      <w:r>
        <w:rPr>
          <w:b w:val="off"/>
        </w:rPr>
        <w:t>gzlzy</w:t>
      </w:r>
    </w:p>
    <w:p>
      <w:r>
        <w:rPr>
          <w:b w:val="off"/>
        </w:rPr>
        <w:t>gz111</w:t>
      </w:r>
    </w:p>
    <w:p>
      <w:r>
        <w:rPr>
          <w:b w:val="off"/>
        </w:rPr>
        <w:t>gz</w:t>
      </w:r>
    </w:p>
    <w:p>
      <w:r>
        <w:rPr>
          <w:b w:val="off"/>
        </w:rPr>
        <w:t>dl</w:t>
      </w:r>
    </w:p>
    <w:p>
      <w:r>
        <w:rPr>
          <w:b w:val="off"/>
        </w:rPr>
        <w:t>dlss1</w:t>
      </w:r>
    </w:p>
    <w:p>
      <w:r>
        <w:rPr>
          <w:b w:val="off"/>
        </w:rPr>
        <w:t>dlss2</w:t>
      </w:r>
    </w:p>
    <w:p>
      <w:r>
        <w:rPr>
          <w:b w:val="off"/>
        </w:rPr>
        <w:t>dlss3</w:t>
      </w:r>
    </w:p>
    <w:p>
      <w:r>
        <w:rPr>
          <w:b w:val="off"/>
        </w:rPr>
        <w:t>dlss4</w:t>
      </w:r>
    </w:p>
    <w:p>
      <w:r>
        <w:rPr>
          <w:b w:val="off"/>
        </w:rPr>
        <w:t>JYJ</w:t>
      </w:r>
    </w:p>
    <w:p>
      <w:r>
        <w:rPr>
          <w:b w:val="off"/>
        </w:rPr>
        <w:t>translation(Vec3(data[</w:t>
      </w:r>
    </w:p>
    <w:p>
      <w:r>
        <w:rPr>
          <w:b w:val="off"/>
        </w:rPr>
        <w:t>0</w:t>
      </w:r>
    </w:p>
    <w:p>
      <w:r>
        <w:rPr>
          <w:b w:val="off"/>
        </w:rPr>
        <w:t>0</w:t>
      </w:r>
    </w:p>
    <w:p>
      <w:r>
        <w:rPr>
          <w:b w:val="off"/>
        </w:rPr>
        <w:t>JYJ</w:t>
      </w:r>
    </w:p>
    <w:p>
      <w:r>
        <w:rPr>
          <w:b w:val="off"/>
        </w:rPr>
        <w:t>wangke</w:t>
      </w:r>
    </w:p>
    <w:p>
      <w:r>
        <w:rPr>
          <w:b w:val="off"/>
        </w:rPr>
        <w:t>translation(Vec3(2750,</w:t>
      </w:r>
    </w:p>
    <w:p>
      <w:r>
        <w:rPr>
          <w:b w:val="off"/>
        </w:rPr>
        <w:t>1250</w:t>
      </w:r>
    </w:p>
    <w:p>
      <w:r>
        <w:rPr>
          <w:b w:val="off"/>
        </w:rPr>
        <w:t>3550</w:t>
      </w:r>
    </w:p>
    <w:p>
      <w:r>
        <w:rPr>
          <w:b w:val="off"/>
        </w:rPr>
        <w:t>n</w:t>
      </w:r>
    </w:p>
    <w:p>
      <w:r>
        <w:rPr>
          <w:b w:val="off"/>
        </w:rPr>
        <w:t>2000</w:t>
      </w:r>
    </w:p>
    <w:p>
      <w:r>
        <w:rPr>
          <w:b w:val="off"/>
        </w:rPr>
        <w:t>30</w:t>
      </w:r>
    </w:p>
    <w:p>
      <w:r>
        <w:rPr>
          <w:b w:val="off"/>
        </w:rPr>
        <w:t>JYJ</w:t>
      </w:r>
    </w:p>
    <w:p>
      <w:r>
        <w:rPr>
          <w:b w:val="off"/>
        </w:rPr>
        <w:t>boxa</w:t>
      </w:r>
    </w:p>
    <w:p>
      <w:r>
        <w:rPr>
          <w:b w:val="off"/>
        </w:rPr>
        <w:t>Box(Vec3(500,</w:t>
      </w:r>
    </w:p>
    <w:p>
      <w:r>
        <w:rPr>
          <w:b w:val="off"/>
        </w:rPr>
        <w:t>500</w:t>
      </w:r>
    </w:p>
    <w:p>
      <w:r>
        <w:rPr>
          <w:b w:val="off"/>
        </w:rPr>
        <w:t>n</w:t>
      </w:r>
    </w:p>
    <w:p>
      <w:r>
        <w:rPr>
          <w:b w:val="off"/>
        </w:rPr>
        <w:t>2000</w:t>
      </w:r>
    </w:p>
    <w:p>
      <w:r>
        <w:rPr>
          <w:b w:val="off"/>
        </w:rPr>
        <w:t>30</w:t>
      </w:r>
    </w:p>
    <w:p>
      <w:r>
        <w:rPr>
          <w:b w:val="off"/>
        </w:rPr>
        <w:t>500</w:t>
      </w:r>
    </w:p>
    <w:p>
      <w:r>
        <w:rPr>
          <w:b w:val="off"/>
        </w:rPr>
        <w:t>Vec3</w:t>
      </w:r>
    </w:p>
    <w:p>
      <w:r>
        <w:rPr>
          <w:b w:val="off"/>
        </w:rPr>
        <w:t>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3000</w:t>
      </w:r>
    </w:p>
    <w:p>
      <w:r>
        <w:rPr>
          <w:b w:val="off"/>
        </w:rPr>
        <w:t>3000</w:t>
      </w:r>
    </w:p>
    <w:p>
      <w:r>
        <w:rPr>
          <w:b w:val="off"/>
        </w:rPr>
        <w:t>3000</w:t>
      </w:r>
    </w:p>
    <w:p>
      <w:r>
        <w:rPr>
          <w:b w:val="off"/>
        </w:rPr>
        <w:t>3000</w:t>
      </w:r>
    </w:p>
    <w:p>
      <w:r>
        <w:rPr>
          <w:b w:val="off"/>
        </w:rPr>
        <w:t>.color</w:t>
      </w:r>
    </w:p>
    <w:p>
      <w:r>
        <w:rPr>
          <w:b w:val="off"/>
        </w:rPr>
        <w:t>231</w:t>
      </w:r>
    </w:p>
    <w:p>
      <w:r>
        <w:rPr>
          <w:b w:val="off"/>
        </w:rPr>
        <w:t>255</w:t>
      </w:r>
    </w:p>
    <w:p>
      <w:r>
        <w:rPr>
          <w:b w:val="off"/>
        </w:rPr>
        <w:t>101</w:t>
      </w:r>
    </w:p>
    <w:p>
      <w:r>
        <w:rPr>
          <w:b w:val="off"/>
        </w:rPr>
        <w:t>255</w:t>
      </w:r>
    </w:p>
    <w:p>
      <w:r>
        <w:rPr>
          <w:b w:val="off"/>
        </w:rPr>
        <w:t>26</w:t>
      </w:r>
    </w:p>
    <w:p>
      <w:r>
        <w:rPr>
          <w:b w:val="off"/>
        </w:rPr>
        <w:t>255</w:t>
      </w:r>
    </w:p>
    <w:p>
      <w:r>
        <w:rPr>
          <w:b w:val="off"/>
        </w:rPr>
        <w:t>1</w:t>
      </w:r>
    </w:p>
    <w:p>
      <w:r>
        <w:rPr>
          <w:b w:val="off"/>
        </w:rPr>
        <w:t>boxb</w:t>
      </w:r>
    </w:p>
    <w:p>
      <w:r>
        <w:rPr>
          <w:b w:val="off"/>
        </w:rPr>
        <w:t>Box(Vec3(2900,</w:t>
      </w:r>
    </w:p>
    <w:p>
      <w:r>
        <w:rPr>
          <w:b w:val="off"/>
        </w:rPr>
        <w:t>2900</w:t>
      </w:r>
    </w:p>
    <w:p>
      <w:r>
        <w:rPr>
          <w:b w:val="off"/>
        </w:rPr>
        <w:t>n</w:t>
      </w:r>
    </w:p>
    <w:p>
      <w:r>
        <w:rPr>
          <w:b w:val="off"/>
        </w:rPr>
        <w:t>2000</w:t>
      </w:r>
    </w:p>
    <w:p>
      <w:r>
        <w:rPr>
          <w:b w:val="off"/>
        </w:rPr>
        <w:t>30</w:t>
      </w:r>
    </w:p>
    <w:p>
      <w:r>
        <w:rPr>
          <w:b w:val="off"/>
        </w:rPr>
        <w:t>500</w:t>
      </w:r>
    </w:p>
    <w:p>
      <w:r>
        <w:rPr>
          <w:b w:val="off"/>
        </w:rPr>
        <w:t>50</w:t>
      </w:r>
    </w:p>
    <w:p>
      <w:r>
        <w:rPr>
          <w:b w:val="off"/>
        </w:rPr>
        <w:t>Vec3</w:t>
      </w:r>
    </w:p>
    <w:p>
      <w:r>
        <w:rPr>
          <w:b w:val="off"/>
        </w:rPr>
        <w:t>2900</w:t>
      </w:r>
    </w:p>
    <w:p>
      <w:r>
        <w:rPr>
          <w:b w:val="off"/>
        </w:rPr>
        <w:t>2900</w:t>
      </w:r>
    </w:p>
    <w:p>
      <w:r>
        <w:rPr>
          <w:b w:val="off"/>
        </w:rPr>
        <w:t>n</w:t>
      </w:r>
    </w:p>
    <w:p>
      <w:r>
        <w:rPr>
          <w:b w:val="off"/>
        </w:rPr>
        <w:t>2000</w:t>
      </w:r>
    </w:p>
    <w:p>
      <w:r>
        <w:rPr>
          <w:b w:val="off"/>
        </w:rPr>
        <w:t>30</w:t>
      </w:r>
    </w:p>
    <w:p>
      <w:r>
        <w:rPr>
          <w:b w:val="off"/>
        </w:rPr>
        <w:t>500</w:t>
      </w:r>
    </w:p>
    <w:p>
      <w:r>
        <w:rPr>
          <w:b w:val="off"/>
        </w:rPr>
        <w:t>50</w:t>
      </w:r>
    </w:p>
    <w:p>
      <w:r>
        <w:rPr>
          <w:b w:val="off"/>
        </w:rPr>
        <w:t>2000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1000</w:t>
      </w:r>
    </w:p>
    <w:p>
      <w:r>
        <w:rPr>
          <w:b w:val="off"/>
        </w:rPr>
        <w:t>1000</w:t>
      </w:r>
    </w:p>
    <w:p>
      <w:r>
        <w:rPr>
          <w:b w:val="off"/>
        </w:rPr>
        <w:t>1000</w:t>
      </w:r>
    </w:p>
    <w:p>
      <w:r>
        <w:rPr>
          <w:b w:val="off"/>
        </w:rPr>
        <w:t>1000</w:t>
      </w:r>
    </w:p>
    <w:p>
      <w:r>
        <w:rPr>
          <w:b w:val="off"/>
        </w:rPr>
        <w:t>.color</w:t>
      </w:r>
    </w:p>
    <w:p>
      <w:r>
        <w:rPr>
          <w:b w:val="off"/>
        </w:rPr>
        <w:t>231</w:t>
      </w:r>
    </w:p>
    <w:p>
      <w:r>
        <w:rPr>
          <w:b w:val="off"/>
        </w:rPr>
        <w:t>255</w:t>
      </w:r>
    </w:p>
    <w:p>
      <w:r>
        <w:rPr>
          <w:b w:val="off"/>
        </w:rPr>
        <w:t>101</w:t>
      </w:r>
    </w:p>
    <w:p>
      <w:r>
        <w:rPr>
          <w:b w:val="off"/>
        </w:rPr>
        <w:t>255</w:t>
      </w:r>
    </w:p>
    <w:p>
      <w:r>
        <w:rPr>
          <w:b w:val="off"/>
        </w:rPr>
        <w:t>26</w:t>
      </w:r>
    </w:p>
    <w:p>
      <w:r>
        <w:rPr>
          <w:b w:val="off"/>
        </w:rPr>
        <w:t>255</w:t>
      </w:r>
    </w:p>
    <w:p>
      <w:r>
        <w:rPr>
          <w:b w:val="off"/>
        </w:rPr>
        <w:t>1</w:t>
      </w:r>
    </w:p>
    <w:p>
      <w:r>
        <w:rPr>
          <w:b w:val="off"/>
        </w:rPr>
        <w:t>conea</w:t>
      </w:r>
    </w:p>
    <w:p>
      <w:r>
        <w:rPr>
          <w:b w:val="off"/>
        </w:rPr>
        <w:t>Cone(Vec3(3500,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Vec3</w:t>
      </w:r>
    </w:p>
    <w:p>
      <w:r>
        <w:rPr>
          <w:b w:val="off"/>
        </w:rPr>
        <w:t>3500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600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coneb</w:t>
      </w:r>
    </w:p>
    <w:p>
      <w:r>
        <w:rPr>
          <w:b w:val="off"/>
        </w:rPr>
        <w:t>Cone(Vec3(3500,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600</w:t>
      </w:r>
    </w:p>
    <w:p>
      <w:r>
        <w:rPr>
          <w:b w:val="off"/>
        </w:rPr>
        <w:t>Vec3</w:t>
      </w:r>
    </w:p>
    <w:p>
      <w:r>
        <w:rPr>
          <w:b w:val="off"/>
        </w:rPr>
        <w:t>3500</w:t>
      </w:r>
    </w:p>
    <w:p>
      <w:r>
        <w:rPr>
          <w:b w:val="off"/>
        </w:rPr>
        <w:t>3400</w:t>
      </w:r>
    </w:p>
    <w:p>
      <w:r>
        <w:rPr>
          <w:b w:val="off"/>
        </w:rPr>
        <w:t>n</w:t>
      </w:r>
    </w:p>
    <w:p>
      <w:r>
        <w:rPr>
          <w:b w:val="off"/>
        </w:rPr>
        <w:t>2000</w:t>
      </w:r>
    </w:p>
    <w:p>
      <w:r>
        <w:rPr>
          <w:b w:val="off"/>
        </w:rPr>
        <w:t>30</w:t>
      </w:r>
    </w:p>
    <w:p>
      <w:r>
        <w:rPr>
          <w:b w:val="off"/>
        </w:rPr>
        <w:t>500</w:t>
      </w:r>
    </w:p>
    <w:p>
      <w:r>
        <w:rPr>
          <w:b w:val="off"/>
        </w:rPr>
        <w:t>50</w:t>
      </w:r>
    </w:p>
    <w:p>
      <w:r>
        <w:rPr>
          <w:b w:val="off"/>
        </w:rPr>
        <w:t>600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conec</w:t>
      </w:r>
    </w:p>
    <w:p>
      <w:r>
        <w:rPr>
          <w:b w:val="off"/>
        </w:rPr>
        <w:t>Cone(Vec3(500,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Vec3</w:t>
      </w:r>
    </w:p>
    <w:p>
      <w:r>
        <w:rPr>
          <w:b w:val="off"/>
        </w:rPr>
        <w:t>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600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coned</w:t>
      </w:r>
    </w:p>
    <w:p>
      <w:r>
        <w:rPr>
          <w:b w:val="off"/>
        </w:rPr>
        <w:t>Cone(Vec3(500,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600</w:t>
      </w:r>
    </w:p>
    <w:p>
      <w:r>
        <w:rPr>
          <w:b w:val="off"/>
        </w:rPr>
        <w:t>Vec3</w:t>
      </w:r>
    </w:p>
    <w:p>
      <w:r>
        <w:rPr>
          <w:b w:val="off"/>
        </w:rPr>
        <w:t>3500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600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conee</w:t>
      </w:r>
    </w:p>
    <w:p>
      <w:r>
        <w:rPr>
          <w:b w:val="off"/>
        </w:rPr>
        <w:t>Cone(Vec3(3500,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300</w:t>
      </w:r>
    </w:p>
    <w:p>
      <w:r>
        <w:rPr>
          <w:b w:val="off"/>
        </w:rPr>
        <w:t>Vec3</w:t>
      </w:r>
    </w:p>
    <w:p>
      <w:r>
        <w:rPr>
          <w:b w:val="off"/>
        </w:rPr>
        <w:t>3500</w:t>
      </w:r>
    </w:p>
    <w:p>
      <w:r>
        <w:rPr>
          <w:b w:val="off"/>
        </w:rPr>
        <w:t>3400</w:t>
      </w:r>
    </w:p>
    <w:p>
      <w:r>
        <w:rPr>
          <w:b w:val="off"/>
        </w:rPr>
        <w:t>n</w:t>
      </w:r>
    </w:p>
    <w:p>
      <w:r>
        <w:rPr>
          <w:b w:val="off"/>
        </w:rPr>
        <w:t>2000</w:t>
      </w:r>
    </w:p>
    <w:p>
      <w:r>
        <w:rPr>
          <w:b w:val="off"/>
        </w:rPr>
        <w:t>30</w:t>
      </w:r>
    </w:p>
    <w:p>
      <w:r>
        <w:rPr>
          <w:b w:val="off"/>
        </w:rPr>
        <w:t>500</w:t>
      </w:r>
    </w:p>
    <w:p>
      <w:r>
        <w:rPr>
          <w:b w:val="off"/>
        </w:rPr>
        <w:t>50</w:t>
      </w:r>
    </w:p>
    <w:p>
      <w:r>
        <w:rPr>
          <w:b w:val="off"/>
        </w:rPr>
        <w:t>300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conef</w:t>
      </w:r>
    </w:p>
    <w:p>
      <w:r>
        <w:rPr>
          <w:b w:val="off"/>
        </w:rPr>
        <w:t>Cone(Vec3(500,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300</w:t>
      </w:r>
    </w:p>
    <w:p>
      <w:r>
        <w:rPr>
          <w:b w:val="off"/>
        </w:rPr>
        <w:t>Vec3</w:t>
      </w:r>
    </w:p>
    <w:p>
      <w:r>
        <w:rPr>
          <w:b w:val="off"/>
        </w:rPr>
        <w:t>3500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300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coneg</w:t>
      </w:r>
    </w:p>
    <w:p>
      <w:r>
        <w:rPr>
          <w:b w:val="off"/>
        </w:rPr>
        <w:t>Cone(Vec3(500,</w:t>
      </w:r>
    </w:p>
    <w:p>
      <w:r>
        <w:rPr>
          <w:b w:val="off"/>
        </w:rPr>
        <w:t>500</w:t>
      </w:r>
    </w:p>
    <w:p>
      <w:r>
        <w:rPr>
          <w:b w:val="off"/>
        </w:rPr>
        <w:t>n</w:t>
      </w:r>
    </w:p>
    <w:p>
      <w:r>
        <w:rPr>
          <w:b w:val="off"/>
        </w:rPr>
        <w:t>2000</w:t>
      </w:r>
    </w:p>
    <w:p>
      <w:r>
        <w:rPr>
          <w:b w:val="off"/>
        </w:rPr>
        <w:t>30</w:t>
      </w:r>
    </w:p>
    <w:p>
      <w:r>
        <w:rPr>
          <w:b w:val="off"/>
        </w:rPr>
        <w:t>500</w:t>
      </w:r>
    </w:p>
    <w:p>
      <w:r>
        <w:rPr>
          <w:b w:val="off"/>
        </w:rPr>
        <w:t>50</w:t>
      </w:r>
    </w:p>
    <w:p>
      <w:r>
        <w:rPr>
          <w:b w:val="off"/>
        </w:rPr>
        <w:t>600</w:t>
      </w:r>
    </w:p>
    <w:p>
      <w:r>
        <w:rPr>
          <w:b w:val="off"/>
        </w:rPr>
        <w:t>Vec3</w:t>
      </w:r>
    </w:p>
    <w:p>
      <w:r>
        <w:rPr>
          <w:b w:val="off"/>
        </w:rPr>
        <w:t>500</w:t>
      </w:r>
    </w:p>
    <w:p>
      <w:r>
        <w:rPr>
          <w:b w:val="off"/>
        </w:rPr>
        <w:t>3500</w:t>
      </w:r>
    </w:p>
    <w:p>
      <w:r>
        <w:rPr>
          <w:b w:val="off"/>
        </w:rPr>
        <w:t>n</w:t>
      </w:r>
    </w:p>
    <w:p>
      <w:r>
        <w:rPr>
          <w:b w:val="off"/>
        </w:rPr>
        <w:t>2000</w:t>
      </w:r>
    </w:p>
    <w:p>
      <w:r>
        <w:rPr>
          <w:b w:val="off"/>
        </w:rPr>
        <w:t>30</w:t>
      </w:r>
    </w:p>
    <w:p>
      <w:r>
        <w:rPr>
          <w:b w:val="off"/>
        </w:rPr>
        <w:t>500</w:t>
      </w:r>
    </w:p>
    <w:p>
      <w:r>
        <w:rPr>
          <w:b w:val="off"/>
        </w:rPr>
        <w:t>50</w:t>
      </w:r>
    </w:p>
    <w:p>
      <w:r>
        <w:rPr>
          <w:b w:val="off"/>
        </w:rPr>
        <w:t>600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coneh</w:t>
      </w:r>
    </w:p>
    <w:p>
      <w:r>
        <w:rPr>
          <w:b w:val="off"/>
        </w:rPr>
        <w:t>Cone(Vec3(500,</w:t>
      </w:r>
    </w:p>
    <w:p>
      <w:r>
        <w:rPr>
          <w:b w:val="off"/>
        </w:rPr>
        <w:t>3500</w:t>
      </w:r>
    </w:p>
    <w:p>
      <w:r>
        <w:rPr>
          <w:b w:val="off"/>
        </w:rPr>
        <w:t>n</w:t>
      </w:r>
    </w:p>
    <w:p>
      <w:r>
        <w:rPr>
          <w:b w:val="off"/>
        </w:rPr>
        <w:t>2000</w:t>
      </w:r>
    </w:p>
    <w:p>
      <w:r>
        <w:rPr>
          <w:b w:val="off"/>
        </w:rPr>
        <w:t>30</w:t>
      </w:r>
    </w:p>
    <w:p>
      <w:r>
        <w:rPr>
          <w:b w:val="off"/>
        </w:rPr>
        <w:t>500</w:t>
      </w:r>
    </w:p>
    <w:p>
      <w:r>
        <w:rPr>
          <w:b w:val="off"/>
        </w:rPr>
        <w:t>50</w:t>
      </w:r>
    </w:p>
    <w:p>
      <w:r>
        <w:rPr>
          <w:b w:val="off"/>
        </w:rPr>
        <w:t>600</w:t>
      </w:r>
    </w:p>
    <w:p>
      <w:r>
        <w:rPr>
          <w:b w:val="off"/>
        </w:rPr>
        <w:t>Vec3</w:t>
      </w:r>
    </w:p>
    <w:p>
      <w:r>
        <w:rPr>
          <w:b w:val="off"/>
        </w:rPr>
        <w:t>3400</w:t>
      </w:r>
    </w:p>
    <w:p>
      <w:r>
        <w:rPr>
          <w:b w:val="off"/>
        </w:rPr>
        <w:t>3500</w:t>
      </w:r>
    </w:p>
    <w:p>
      <w:r>
        <w:rPr>
          <w:b w:val="off"/>
        </w:rPr>
        <w:t>n</w:t>
      </w:r>
    </w:p>
    <w:p>
      <w:r>
        <w:rPr>
          <w:b w:val="off"/>
        </w:rPr>
        <w:t>2000</w:t>
      </w:r>
    </w:p>
    <w:p>
      <w:r>
        <w:rPr>
          <w:b w:val="off"/>
        </w:rPr>
        <w:t>30</w:t>
      </w:r>
    </w:p>
    <w:p>
      <w:r>
        <w:rPr>
          <w:b w:val="off"/>
        </w:rPr>
        <w:t>500</w:t>
      </w:r>
    </w:p>
    <w:p>
      <w:r>
        <w:rPr>
          <w:b w:val="off"/>
        </w:rPr>
        <w:t>50</w:t>
      </w:r>
    </w:p>
    <w:p>
      <w:r>
        <w:rPr>
          <w:b w:val="off"/>
        </w:rPr>
        <w:t>600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conei</w:t>
      </w:r>
    </w:p>
    <w:p>
      <w:r>
        <w:rPr>
          <w:b w:val="off"/>
        </w:rPr>
        <w:t>translation(Vec3(0,</w:t>
      </w:r>
    </w:p>
    <w:p>
      <w:r>
        <w:rPr>
          <w:b w:val="off"/>
        </w:rPr>
        <w:t>3000</w:t>
      </w:r>
    </w:p>
    <w:p>
      <w:r>
        <w:rPr>
          <w:b w:val="off"/>
        </w:rPr>
        <w:t>0</w:t>
      </w:r>
    </w:p>
    <w:p>
      <w:r>
        <w:rPr>
          <w:b w:val="off"/>
        </w:rPr>
        <w:t>conec</w:t>
      </w:r>
    </w:p>
    <w:p>
      <w:r>
        <w:rPr>
          <w:b w:val="off"/>
        </w:rPr>
        <w:t>conej</w:t>
      </w:r>
    </w:p>
    <w:p>
      <w:r>
        <w:rPr>
          <w:b w:val="off"/>
        </w:rPr>
        <w:t>translation(Vec3(0,</w:t>
      </w:r>
    </w:p>
    <w:p>
      <w:r>
        <w:rPr>
          <w:b w:val="off"/>
        </w:rPr>
        <w:t>0</w:t>
      </w:r>
    </w:p>
    <w:p>
      <w:r>
        <w:rPr>
          <w:b w:val="off"/>
        </w:rPr>
        <w:t>-300</w:t>
      </w:r>
    </w:p>
    <w:p>
      <w:r>
        <w:rPr>
          <w:b w:val="off"/>
        </w:rPr>
        <w:t>coneg</w:t>
      </w:r>
    </w:p>
    <w:p>
      <w:r>
        <w:rPr>
          <w:b w:val="off"/>
        </w:rPr>
        <w:t>conek</w:t>
      </w:r>
    </w:p>
    <w:p>
      <w:r>
        <w:rPr>
          <w:b w:val="off"/>
        </w:rPr>
        <w:t>Cone(Vec3(500,</w:t>
      </w:r>
    </w:p>
    <w:p>
      <w:r>
        <w:rPr>
          <w:b w:val="off"/>
        </w:rPr>
        <w:t>3500</w:t>
      </w:r>
    </w:p>
    <w:p>
      <w:r>
        <w:rPr>
          <w:b w:val="off"/>
        </w:rPr>
        <w:t>n</w:t>
      </w:r>
    </w:p>
    <w:p>
      <w:r>
        <w:rPr>
          <w:b w:val="off"/>
        </w:rPr>
        <w:t>2000</w:t>
      </w:r>
    </w:p>
    <w:p>
      <w:r>
        <w:rPr>
          <w:b w:val="off"/>
        </w:rPr>
        <w:t>30</w:t>
      </w:r>
    </w:p>
    <w:p>
      <w:r>
        <w:rPr>
          <w:b w:val="off"/>
        </w:rPr>
        <w:t>500</w:t>
      </w:r>
    </w:p>
    <w:p>
      <w:r>
        <w:rPr>
          <w:b w:val="off"/>
        </w:rPr>
        <w:t>50</w:t>
      </w:r>
    </w:p>
    <w:p>
      <w:r>
        <w:rPr>
          <w:b w:val="off"/>
        </w:rPr>
        <w:t>300</w:t>
      </w:r>
    </w:p>
    <w:p>
      <w:r>
        <w:rPr>
          <w:b w:val="off"/>
        </w:rPr>
        <w:t>Vec3</w:t>
      </w:r>
    </w:p>
    <w:p>
      <w:r>
        <w:rPr>
          <w:b w:val="off"/>
        </w:rPr>
        <w:t>3500</w:t>
      </w:r>
    </w:p>
    <w:p>
      <w:r>
        <w:rPr>
          <w:b w:val="off"/>
        </w:rPr>
        <w:t>3500</w:t>
      </w:r>
    </w:p>
    <w:p>
      <w:r>
        <w:rPr>
          <w:b w:val="off"/>
        </w:rPr>
        <w:t>n</w:t>
      </w:r>
    </w:p>
    <w:p>
      <w:r>
        <w:rPr>
          <w:b w:val="off"/>
        </w:rPr>
        <w:t>2000</w:t>
      </w:r>
    </w:p>
    <w:p>
      <w:r>
        <w:rPr>
          <w:b w:val="off"/>
        </w:rPr>
        <w:t>30</w:t>
      </w:r>
    </w:p>
    <w:p>
      <w:r>
        <w:rPr>
          <w:b w:val="off"/>
        </w:rPr>
        <w:t>500</w:t>
      </w:r>
    </w:p>
    <w:p>
      <w:r>
        <w:rPr>
          <w:b w:val="off"/>
        </w:rPr>
        <w:t>50</w:t>
      </w:r>
    </w:p>
    <w:p>
      <w:r>
        <w:rPr>
          <w:b w:val="off"/>
        </w:rPr>
        <w:t>300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conel</w:t>
      </w:r>
    </w:p>
    <w:p>
      <w:r>
        <w:rPr>
          <w:b w:val="off"/>
        </w:rPr>
        <w:t>translation(Vec3(0,</w:t>
      </w:r>
    </w:p>
    <w:p>
      <w:r>
        <w:rPr>
          <w:b w:val="off"/>
        </w:rPr>
        <w:t>800</w:t>
      </w:r>
    </w:p>
    <w:p>
      <w:r>
        <w:rPr>
          <w:b w:val="off"/>
        </w:rPr>
        <w:t>0</w:t>
      </w:r>
    </w:p>
    <w:p>
      <w:r>
        <w:rPr>
          <w:b w:val="off"/>
        </w:rPr>
        <w:t>conea</w:t>
      </w:r>
    </w:p>
    <w:p>
      <w:r>
        <w:rPr>
          <w:b w:val="off"/>
        </w:rPr>
        <w:t>conem</w:t>
      </w:r>
    </w:p>
    <w:p>
      <w:r>
        <w:rPr>
          <w:b w:val="off"/>
        </w:rPr>
        <w:t>translation(Vec3(0,</w:t>
      </w:r>
    </w:p>
    <w:p>
      <w:r>
        <w:rPr>
          <w:b w:val="off"/>
        </w:rPr>
        <w:t>1600</w:t>
      </w:r>
    </w:p>
    <w:p>
      <w:r>
        <w:rPr>
          <w:b w:val="off"/>
        </w:rPr>
        <w:t>0</w:t>
      </w:r>
    </w:p>
    <w:p>
      <w:r>
        <w:rPr>
          <w:b w:val="off"/>
        </w:rPr>
        <w:t>conea</w:t>
      </w:r>
    </w:p>
    <w:p>
      <w:r>
        <w:rPr>
          <w:b w:val="off"/>
        </w:rPr>
        <w:t>conen</w:t>
      </w:r>
    </w:p>
    <w:p>
      <w:r>
        <w:rPr>
          <w:b w:val="off"/>
        </w:rPr>
        <w:t>translation(Vec3(750,</w:t>
      </w:r>
    </w:p>
    <w:p>
      <w:r>
        <w:rPr>
          <w:b w:val="off"/>
        </w:rPr>
        <w:t>0</w:t>
      </w:r>
    </w:p>
    <w:p>
      <w:r>
        <w:rPr>
          <w:b w:val="off"/>
        </w:rPr>
        <w:t>0</w:t>
      </w:r>
    </w:p>
    <w:p>
      <w:r>
        <w:rPr>
          <w:b w:val="off"/>
        </w:rPr>
        <w:t>conec</w:t>
      </w:r>
    </w:p>
    <w:p>
      <w:r>
        <w:rPr>
          <w:b w:val="off"/>
        </w:rPr>
        <w:t>coneo</w:t>
      </w:r>
    </w:p>
    <w:p>
      <w:r>
        <w:rPr>
          <w:b w:val="off"/>
        </w:rPr>
        <w:t>translation(Vec3(1500,</w:t>
      </w:r>
    </w:p>
    <w:p>
      <w:r>
        <w:rPr>
          <w:b w:val="off"/>
        </w:rPr>
        <w:t>0</w:t>
      </w:r>
    </w:p>
    <w:p>
      <w:r>
        <w:rPr>
          <w:b w:val="off"/>
        </w:rPr>
        <w:t>0</w:t>
      </w:r>
    </w:p>
    <w:p>
      <w:r>
        <w:rPr>
          <w:b w:val="off"/>
        </w:rPr>
        <w:t>conec</w:t>
      </w:r>
    </w:p>
    <w:p>
      <w:r>
        <w:rPr>
          <w:b w:val="off"/>
        </w:rPr>
        <w:t>conep</w:t>
      </w:r>
    </w:p>
    <w:p>
      <w:r>
        <w:rPr>
          <w:b w:val="off"/>
        </w:rPr>
        <w:t>translation(Vec3(2250,</w:t>
      </w:r>
    </w:p>
    <w:p>
      <w:r>
        <w:rPr>
          <w:b w:val="off"/>
        </w:rPr>
        <w:t>0</w:t>
      </w:r>
    </w:p>
    <w:p>
      <w:r>
        <w:rPr>
          <w:b w:val="off"/>
        </w:rPr>
        <w:t>0</w:t>
      </w:r>
    </w:p>
    <w:p>
      <w:r>
        <w:rPr>
          <w:b w:val="off"/>
        </w:rPr>
        <w:t>conec</w:t>
      </w:r>
    </w:p>
    <w:p>
      <w:r>
        <w:rPr>
          <w:b w:val="off"/>
        </w:rPr>
        <w:t>coneq</w:t>
      </w:r>
    </w:p>
    <w:p>
      <w:r>
        <w:rPr>
          <w:b w:val="off"/>
        </w:rPr>
        <w:t>translation(Vec3(0,</w:t>
      </w:r>
    </w:p>
    <w:p>
      <w:r>
        <w:rPr>
          <w:b w:val="off"/>
        </w:rPr>
        <w:t>750</w:t>
      </w:r>
    </w:p>
    <w:p>
      <w:r>
        <w:rPr>
          <w:b w:val="off"/>
        </w:rPr>
        <w:t>0</w:t>
      </w:r>
    </w:p>
    <w:p>
      <w:r>
        <w:rPr>
          <w:b w:val="off"/>
        </w:rPr>
        <w:t>conec</w:t>
      </w:r>
    </w:p>
    <w:p>
      <w:r>
        <w:rPr>
          <w:b w:val="off"/>
        </w:rPr>
        <w:t>coner</w:t>
      </w:r>
    </w:p>
    <w:p>
      <w:r>
        <w:rPr>
          <w:b w:val="off"/>
        </w:rPr>
        <w:t>translation(Vec3(0,</w:t>
      </w:r>
    </w:p>
    <w:p>
      <w:r>
        <w:rPr>
          <w:b w:val="off"/>
        </w:rPr>
        <w:t>1500</w:t>
      </w:r>
    </w:p>
    <w:p>
      <w:r>
        <w:rPr>
          <w:b w:val="off"/>
        </w:rPr>
        <w:t>0</w:t>
      </w:r>
    </w:p>
    <w:p>
      <w:r>
        <w:rPr>
          <w:b w:val="off"/>
        </w:rPr>
        <w:t>conec</w:t>
      </w:r>
    </w:p>
    <w:p>
      <w:r>
        <w:rPr>
          <w:b w:val="off"/>
        </w:rPr>
        <w:t>cones</w:t>
      </w:r>
    </w:p>
    <w:p>
      <w:r>
        <w:rPr>
          <w:b w:val="off"/>
        </w:rPr>
        <w:t>translation(Vec3(0,</w:t>
      </w:r>
    </w:p>
    <w:p>
      <w:r>
        <w:rPr>
          <w:b w:val="off"/>
        </w:rPr>
        <w:t>2250</w:t>
      </w:r>
    </w:p>
    <w:p>
      <w:r>
        <w:rPr>
          <w:b w:val="off"/>
        </w:rPr>
        <w:t>0</w:t>
      </w:r>
    </w:p>
    <w:p>
      <w:r>
        <w:rPr>
          <w:b w:val="off"/>
        </w:rPr>
        <w:t>conec</w:t>
      </w:r>
    </w:p>
    <w:p>
      <w:r>
        <w:rPr>
          <w:b w:val="off"/>
        </w:rPr>
        <w:t>conet</w:t>
      </w:r>
    </w:p>
    <w:p>
      <w:r>
        <w:rPr>
          <w:b w:val="off"/>
        </w:rPr>
        <w:t>translation(Vec3(800,</w:t>
      </w:r>
    </w:p>
    <w:p>
      <w:r>
        <w:rPr>
          <w:b w:val="off"/>
        </w:rPr>
        <w:t>0</w:t>
      </w:r>
    </w:p>
    <w:p>
      <w:r>
        <w:rPr>
          <w:b w:val="off"/>
        </w:rPr>
        <w:t>0</w:t>
      </w:r>
    </w:p>
    <w:p>
      <w:r>
        <w:rPr>
          <w:b w:val="off"/>
        </w:rPr>
        <w:t>conei</w:t>
      </w:r>
    </w:p>
    <w:p>
      <w:r>
        <w:rPr>
          <w:b w:val="off"/>
        </w:rPr>
        <w:t>coneu</w:t>
      </w:r>
    </w:p>
    <w:p>
      <w:r>
        <w:rPr>
          <w:b w:val="off"/>
        </w:rPr>
        <w:t>translation(Vec3(1600,</w:t>
      </w:r>
    </w:p>
    <w:p>
      <w:r>
        <w:rPr>
          <w:b w:val="off"/>
        </w:rPr>
        <w:t>0</w:t>
      </w:r>
    </w:p>
    <w:p>
      <w:r>
        <w:rPr>
          <w:b w:val="off"/>
        </w:rPr>
        <w:t>0</w:t>
      </w:r>
    </w:p>
    <w:p>
      <w:r>
        <w:rPr>
          <w:b w:val="off"/>
        </w:rPr>
        <w:t>conei</w:t>
      </w:r>
    </w:p>
    <w:p>
      <w:r>
        <w:rPr>
          <w:b w:val="off"/>
        </w:rPr>
        <w:t>coneaa</w:t>
      </w:r>
    </w:p>
    <w:p>
      <w:r>
        <w:rPr>
          <w:b w:val="off"/>
        </w:rPr>
        <w:t>Cone(Vec3(2750,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Vec3</w:t>
      </w:r>
    </w:p>
    <w:p>
      <w:r>
        <w:rPr>
          <w:b w:val="off"/>
        </w:rPr>
        <w:t>2750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3000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conebb</w:t>
      </w:r>
    </w:p>
    <w:p>
      <w:r>
        <w:rPr>
          <w:b w:val="off"/>
        </w:rPr>
        <w:t>translation(Vec3(0,</w:t>
      </w:r>
    </w:p>
    <w:p>
      <w:r>
        <w:rPr>
          <w:b w:val="off"/>
        </w:rPr>
        <w:t>1500</w:t>
      </w:r>
    </w:p>
    <w:p>
      <w:r>
        <w:rPr>
          <w:b w:val="off"/>
        </w:rPr>
        <w:t>0</w:t>
      </w:r>
    </w:p>
    <w:p>
      <w:r>
        <w:rPr>
          <w:b w:val="off"/>
        </w:rPr>
        <w:t>coneaa</w:t>
      </w:r>
    </w:p>
    <w:p>
      <w:r>
        <w:rPr>
          <w:b w:val="off"/>
        </w:rPr>
        <w:t>conecc</w:t>
      </w:r>
    </w:p>
    <w:p>
      <w:r>
        <w:rPr>
          <w:b w:val="off"/>
        </w:rPr>
        <w:t>translation(Vec3(-1500,</w:t>
      </w:r>
    </w:p>
    <w:p>
      <w:r>
        <w:rPr>
          <w:b w:val="off"/>
        </w:rPr>
        <w:t>0</w:t>
      </w:r>
    </w:p>
    <w:p>
      <w:r>
        <w:rPr>
          <w:b w:val="off"/>
        </w:rPr>
        <w:t>0</w:t>
      </w:r>
    </w:p>
    <w:p>
      <w:r>
        <w:rPr>
          <w:b w:val="off"/>
        </w:rPr>
        <w:t>conebb</w:t>
      </w:r>
    </w:p>
    <w:p>
      <w:r>
        <w:rPr>
          <w:b w:val="off"/>
        </w:rPr>
        <w:t>conedd</w:t>
      </w:r>
    </w:p>
    <w:p>
      <w:r>
        <w:rPr>
          <w:b w:val="off"/>
        </w:rPr>
        <w:t>translation(Vec3(-1500,</w:t>
      </w:r>
    </w:p>
    <w:p>
      <w:r>
        <w:rPr>
          <w:b w:val="off"/>
        </w:rPr>
        <w:t>0</w:t>
      </w:r>
    </w:p>
    <w:p>
      <w:r>
        <w:rPr>
          <w:b w:val="off"/>
        </w:rPr>
        <w:t>0</w:t>
      </w:r>
    </w:p>
    <w:p>
      <w:r>
        <w:rPr>
          <w:b w:val="off"/>
        </w:rPr>
        <w:t>coneaa</w:t>
      </w:r>
    </w:p>
    <w:p>
      <w:r>
        <w:rPr>
          <w:b w:val="off"/>
        </w:rPr>
        <w:t>coneee</w:t>
      </w:r>
    </w:p>
    <w:p>
      <w:r>
        <w:rPr>
          <w:b w:val="off"/>
        </w:rPr>
        <w:t>Cone(Vec3(1250,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Vec3</w:t>
      </w:r>
    </w:p>
    <w:p>
      <w:r>
        <w:rPr>
          <w:b w:val="off"/>
        </w:rPr>
        <w:t>2750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coneff</w:t>
      </w:r>
    </w:p>
    <w:p>
      <w:r>
        <w:rPr>
          <w:b w:val="off"/>
        </w:rPr>
        <w:t>translation(Vec3(0,</w:t>
      </w:r>
    </w:p>
    <w:p>
      <w:r>
        <w:rPr>
          <w:b w:val="off"/>
        </w:rPr>
        <w:t>-1500</w:t>
      </w:r>
    </w:p>
    <w:p>
      <w:r>
        <w:rPr>
          <w:b w:val="off"/>
        </w:rPr>
        <w:t>0</w:t>
      </w:r>
    </w:p>
    <w:p>
      <w:r>
        <w:rPr>
          <w:b w:val="off"/>
        </w:rPr>
        <w:t>coneee</w:t>
      </w:r>
    </w:p>
    <w:p>
      <w:r>
        <w:rPr>
          <w:b w:val="off"/>
        </w:rPr>
        <w:t>conegg</w:t>
      </w:r>
    </w:p>
    <w:p>
      <w:r>
        <w:rPr>
          <w:b w:val="off"/>
        </w:rPr>
        <w:t>Cone(Vec3(1250,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Vec3</w:t>
      </w:r>
    </w:p>
    <w:p>
      <w:r>
        <w:rPr>
          <w:b w:val="off"/>
        </w:rPr>
        <w:t>1250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conehh</w:t>
      </w:r>
    </w:p>
    <w:p>
      <w:r>
        <w:rPr>
          <w:b w:val="off"/>
        </w:rPr>
        <w:t>translation(Vec3(1500,</w:t>
      </w:r>
    </w:p>
    <w:p>
      <w:r>
        <w:rPr>
          <w:b w:val="off"/>
        </w:rPr>
        <w:t>0</w:t>
      </w:r>
    </w:p>
    <w:p>
      <w:r>
        <w:rPr>
          <w:b w:val="off"/>
        </w:rPr>
        <w:t>0</w:t>
      </w:r>
    </w:p>
    <w:p>
      <w:r>
        <w:rPr>
          <w:b w:val="off"/>
        </w:rPr>
        <w:t>conegg</w:t>
      </w:r>
    </w:p>
    <w:p>
      <w:r>
        <w:rPr>
          <w:b w:val="off"/>
        </w:rPr>
        <w:t>conemm</w:t>
      </w:r>
    </w:p>
    <w:p>
      <w:r>
        <w:rPr>
          <w:b w:val="off"/>
        </w:rPr>
        <w:t>translation(Vec3(0,</w:t>
      </w:r>
    </w:p>
    <w:p>
      <w:r>
        <w:rPr>
          <w:b w:val="off"/>
        </w:rPr>
        <w:t>0</w:t>
      </w:r>
    </w:p>
    <w:p>
      <w:r>
        <w:rPr>
          <w:b w:val="off"/>
        </w:rPr>
        <w:t>1500</w:t>
      </w:r>
    </w:p>
    <w:p>
      <w:r>
        <w:rPr>
          <w:b w:val="off"/>
        </w:rPr>
        <w:t>coneff</w:t>
      </w:r>
    </w:p>
    <w:p>
      <w:r>
        <w:rPr>
          <w:b w:val="off"/>
        </w:rPr>
        <w:t>conenn</w:t>
      </w:r>
    </w:p>
    <w:p>
      <w:r>
        <w:rPr>
          <w:b w:val="off"/>
        </w:rPr>
        <w:t>translation(Vec3(0,</w:t>
      </w:r>
    </w:p>
    <w:p>
      <w:r>
        <w:rPr>
          <w:b w:val="off"/>
        </w:rPr>
        <w:t>0</w:t>
      </w:r>
    </w:p>
    <w:p>
      <w:r>
        <w:rPr>
          <w:b w:val="off"/>
        </w:rPr>
        <w:t>1500</w:t>
      </w:r>
    </w:p>
    <w:p>
      <w:r>
        <w:rPr>
          <w:b w:val="off"/>
        </w:rPr>
        <w:t>conehh</w:t>
      </w:r>
    </w:p>
    <w:p>
      <w:r>
        <w:rPr>
          <w:b w:val="off"/>
        </w:rPr>
        <w:t>coneoo</w:t>
      </w:r>
    </w:p>
    <w:p>
      <w:r>
        <w:rPr>
          <w:b w:val="off"/>
        </w:rPr>
        <w:t>translation(Vec3(0,</w:t>
      </w:r>
    </w:p>
    <w:p>
      <w:r>
        <w:rPr>
          <w:b w:val="off"/>
        </w:rPr>
        <w:t>0</w:t>
      </w:r>
    </w:p>
    <w:p>
      <w:r>
        <w:rPr>
          <w:b w:val="off"/>
        </w:rPr>
        <w:t>1500</w:t>
      </w:r>
    </w:p>
    <w:p>
      <w:r>
        <w:rPr>
          <w:b w:val="off"/>
        </w:rPr>
        <w:t>coneee</w:t>
      </w:r>
    </w:p>
    <w:p>
      <w:r>
        <w:rPr>
          <w:b w:val="off"/>
        </w:rPr>
        <w:t>conepp</w:t>
      </w:r>
    </w:p>
    <w:p>
      <w:r>
        <w:rPr>
          <w:b w:val="off"/>
        </w:rPr>
        <w:t>translation(Vec3(0,</w:t>
      </w:r>
    </w:p>
    <w:p>
      <w:r>
        <w:rPr>
          <w:b w:val="off"/>
        </w:rPr>
        <w:t>0</w:t>
      </w:r>
    </w:p>
    <w:p>
      <w:r>
        <w:rPr>
          <w:b w:val="off"/>
        </w:rPr>
        <w:t>1500</w:t>
      </w:r>
    </w:p>
    <w:p>
      <w:r>
        <w:rPr>
          <w:b w:val="off"/>
        </w:rPr>
        <w:t>conegg</w:t>
      </w:r>
    </w:p>
    <w:p>
      <w:r>
        <w:rPr>
          <w:b w:val="off"/>
        </w:rPr>
        <w:t>coneaa1</w:t>
      </w:r>
    </w:p>
    <w:p>
      <w:r>
        <w:rPr>
          <w:b w:val="off"/>
        </w:rPr>
        <w:t>Cone(Vec3(1250,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Vec3</w:t>
      </w:r>
    </w:p>
    <w:p>
      <w:r>
        <w:rPr>
          <w:b w:val="off"/>
        </w:rPr>
        <w:t>2750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coneaa2</w:t>
      </w:r>
    </w:p>
    <w:p>
      <w:r>
        <w:rPr>
          <w:b w:val="off"/>
        </w:rPr>
        <w:t>Cone(Vec3(2750,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Vec3</w:t>
      </w:r>
    </w:p>
    <w:p>
      <w:r>
        <w:rPr>
          <w:b w:val="off"/>
        </w:rPr>
        <w:t>1250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3000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coneaa3</w:t>
      </w:r>
    </w:p>
    <w:p>
      <w:r>
        <w:rPr>
          <w:b w:val="off"/>
        </w:rPr>
        <w:t>Cone(Vec3(1250,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Vec3</w:t>
      </w:r>
    </w:p>
    <w:p>
      <w:r>
        <w:rPr>
          <w:b w:val="off"/>
        </w:rPr>
        <w:t>1250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coneaa4</w:t>
      </w:r>
    </w:p>
    <w:p>
      <w:r>
        <w:rPr>
          <w:b w:val="off"/>
        </w:rPr>
        <w:t>Cone(Vec3(1250,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Vec3</w:t>
      </w:r>
    </w:p>
    <w:p>
      <w:r>
        <w:rPr>
          <w:b w:val="off"/>
        </w:rPr>
        <w:t>1250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3000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coneaa5</w:t>
      </w:r>
    </w:p>
    <w:p>
      <w:r>
        <w:rPr>
          <w:b w:val="off"/>
        </w:rPr>
        <w:t>Cone(Vec3(1250,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Vec3</w:t>
      </w:r>
    </w:p>
    <w:p>
      <w:r>
        <w:rPr>
          <w:b w:val="off"/>
        </w:rPr>
        <w:t>2750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coneaa6</w:t>
      </w:r>
    </w:p>
    <w:p>
      <w:r>
        <w:rPr>
          <w:b w:val="off"/>
        </w:rPr>
        <w:t>Cone(Vec3(1250,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Vec3</w:t>
      </w:r>
    </w:p>
    <w:p>
      <w:r>
        <w:rPr>
          <w:b w:val="off"/>
        </w:rPr>
        <w:t>2750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3000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coneaa7</w:t>
      </w:r>
    </w:p>
    <w:p>
      <w:r>
        <w:rPr>
          <w:b w:val="off"/>
        </w:rPr>
        <w:t>Cone(Vec3(2750,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3000</w:t>
      </w:r>
    </w:p>
    <w:p>
      <w:r>
        <w:rPr>
          <w:b w:val="off"/>
        </w:rPr>
        <w:t>Vec3</w:t>
      </w:r>
    </w:p>
    <w:p>
      <w:r>
        <w:rPr>
          <w:b w:val="off"/>
        </w:rPr>
        <w:t>2750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coneaa8</w:t>
      </w:r>
    </w:p>
    <w:p>
      <w:r>
        <w:rPr>
          <w:b w:val="off"/>
        </w:rPr>
        <w:t>Cone(Vec3(2750,</w:t>
      </w:r>
    </w:p>
    <w:p>
      <w:r>
        <w:rPr>
          <w:b w:val="off"/>
        </w:rPr>
        <w:t>1250</w:t>
      </w:r>
    </w:p>
    <w:p>
      <w:r>
        <w:rPr>
          <w:b w:val="off"/>
        </w:rPr>
        <w:t>n</w:t>
      </w:r>
    </w:p>
    <w:p>
      <w:r>
        <w:rPr>
          <w:b w:val="off"/>
        </w:rPr>
        <w:t>2000</w:t>
      </w:r>
    </w:p>
    <w:p>
      <w:r>
        <w:rPr>
          <w:b w:val="off"/>
        </w:rPr>
        <w:t>30</w:t>
      </w:r>
    </w:p>
    <w:p>
      <w:r>
        <w:rPr>
          <w:b w:val="off"/>
        </w:rPr>
        <w:t>500</w:t>
      </w:r>
    </w:p>
    <w:p>
      <w:r>
        <w:rPr>
          <w:b w:val="off"/>
        </w:rPr>
        <w:t>50</w:t>
      </w:r>
    </w:p>
    <w:p>
      <w:r>
        <w:rPr>
          <w:b w:val="off"/>
        </w:rPr>
        <w:t>1500</w:t>
      </w:r>
    </w:p>
    <w:p>
      <w:r>
        <w:rPr>
          <w:b w:val="off"/>
        </w:rPr>
        <w:t>Vec3</w:t>
      </w:r>
    </w:p>
    <w:p>
      <w:r>
        <w:rPr>
          <w:b w:val="off"/>
        </w:rPr>
        <w:t>2750</w:t>
      </w:r>
    </w:p>
    <w:p>
      <w:r>
        <w:rPr>
          <w:b w:val="off"/>
        </w:rPr>
        <w:t>2750</w:t>
      </w:r>
    </w:p>
    <w:p>
      <w:r>
        <w:rPr>
          <w:b w:val="off"/>
        </w:rPr>
        <w:t>n</w:t>
      </w:r>
    </w:p>
    <w:p>
      <w:r>
        <w:rPr>
          <w:b w:val="off"/>
        </w:rPr>
        <w:t>2000</w:t>
      </w:r>
    </w:p>
    <w:p>
      <w:r>
        <w:rPr>
          <w:b w:val="off"/>
        </w:rPr>
        <w:t>30</w:t>
      </w:r>
    </w:p>
    <w:p>
      <w:r>
        <w:rPr>
          <w:b w:val="off"/>
        </w:rPr>
        <w:t>500</w:t>
      </w:r>
    </w:p>
    <w:p>
      <w:r>
        <w:rPr>
          <w:b w:val="off"/>
        </w:rPr>
        <w:t>50</w:t>
      </w:r>
    </w:p>
    <w:p>
      <w:r>
        <w:rPr>
          <w:b w:val="off"/>
        </w:rPr>
        <w:t>20</w:t>
      </w:r>
    </w:p>
    <w:p>
      <w:r>
        <w:rPr>
          <w:b w:val="off"/>
        </w:rPr>
        <w:t>20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heyuyang</w:t>
      </w:r>
    </w:p>
    <w:p>
      <w:r>
        <w:rPr>
          <w:b w:val="off"/>
        </w:rPr>
        <w:t>combine(boxa,</w:t>
      </w:r>
    </w:p>
    <w:p>
      <w:r>
        <w:rPr>
          <w:b w:val="off"/>
        </w:rPr>
        <w:t>boxb</w:t>
      </w:r>
    </w:p>
    <w:p>
      <w:r>
        <w:rPr>
          <w:b w:val="off"/>
        </w:rPr>
        <w:t>conea</w:t>
      </w:r>
    </w:p>
    <w:p>
      <w:r>
        <w:rPr>
          <w:b w:val="off"/>
        </w:rPr>
        <w:t>coneb</w:t>
      </w:r>
    </w:p>
    <w:p>
      <w:r>
        <w:rPr>
          <w:b w:val="off"/>
        </w:rPr>
        <w:t>conec</w:t>
      </w:r>
    </w:p>
    <w:p>
      <w:r>
        <w:rPr>
          <w:b w:val="off"/>
        </w:rPr>
        <w:t>coned</w:t>
      </w:r>
    </w:p>
    <w:p>
      <w:r>
        <w:rPr>
          <w:b w:val="off"/>
        </w:rPr>
        <w:t>conee</w:t>
      </w:r>
    </w:p>
    <w:p>
      <w:r>
        <w:rPr>
          <w:b w:val="off"/>
        </w:rPr>
        <w:t>conef</w:t>
      </w:r>
    </w:p>
    <w:p>
      <w:r>
        <w:rPr>
          <w:b w:val="off"/>
        </w:rPr>
        <w:t>coneg</w:t>
      </w:r>
    </w:p>
    <w:p>
      <w:r>
        <w:rPr>
          <w:b w:val="off"/>
        </w:rPr>
        <w:t>coneh</w:t>
      </w:r>
    </w:p>
    <w:p>
      <w:r>
        <w:rPr>
          <w:b w:val="off"/>
        </w:rPr>
        <w:t>conei</w:t>
      </w:r>
    </w:p>
    <w:p>
      <w:r>
        <w:rPr>
          <w:b w:val="off"/>
        </w:rPr>
        <w:t>conej</w:t>
      </w:r>
    </w:p>
    <w:p>
      <w:r>
        <w:rPr>
          <w:b w:val="off"/>
        </w:rPr>
        <w:t>conek</w:t>
      </w:r>
    </w:p>
    <w:p>
      <w:r>
        <w:rPr>
          <w:b w:val="off"/>
        </w:rPr>
        <w:t>conel</w:t>
      </w:r>
    </w:p>
    <w:p>
      <w:r>
        <w:rPr>
          <w:b w:val="off"/>
        </w:rPr>
        <w:t>conem</w:t>
      </w:r>
    </w:p>
    <w:p>
      <w:r>
        <w:rPr>
          <w:b w:val="off"/>
        </w:rPr>
        <w:t>conen</w:t>
      </w:r>
    </w:p>
    <w:p>
      <w:r>
        <w:rPr>
          <w:b w:val="off"/>
        </w:rPr>
        <w:t>coneo</w:t>
      </w:r>
    </w:p>
    <w:p>
      <w:r>
        <w:rPr>
          <w:b w:val="off"/>
        </w:rPr>
        <w:t>conep</w:t>
      </w:r>
    </w:p>
    <w:p>
      <w:r>
        <w:rPr>
          <w:b w:val="off"/>
        </w:rPr>
        <w:t>coneq</w:t>
      </w:r>
    </w:p>
    <w:p>
      <w:r>
        <w:rPr>
          <w:b w:val="off"/>
        </w:rPr>
        <w:t>coner</w:t>
      </w:r>
    </w:p>
    <w:p>
      <w:r>
        <w:rPr>
          <w:b w:val="off"/>
        </w:rPr>
        <w:t>cones</w:t>
      </w:r>
    </w:p>
    <w:p>
      <w:r>
        <w:rPr>
          <w:b w:val="off"/>
        </w:rPr>
        <w:t>conet</w:t>
      </w:r>
    </w:p>
    <w:p>
      <w:r>
        <w:rPr>
          <w:b w:val="off"/>
        </w:rPr>
        <w:t>coneu</w:t>
      </w:r>
    </w:p>
    <w:p>
      <w:r>
        <w:rPr>
          <w:b w:val="off"/>
        </w:rPr>
        <w:t>coneaa</w:t>
      </w:r>
    </w:p>
    <w:p>
      <w:r>
        <w:rPr>
          <w:b w:val="off"/>
        </w:rPr>
        <w:t>conebb</w:t>
      </w:r>
    </w:p>
    <w:p>
      <w:r>
        <w:rPr>
          <w:b w:val="off"/>
        </w:rPr>
        <w:t>conecc</w:t>
      </w:r>
    </w:p>
    <w:p>
      <w:r>
        <w:rPr>
          <w:b w:val="off"/>
        </w:rPr>
        <w:t>conedd</w:t>
      </w:r>
    </w:p>
    <w:p>
      <w:r>
        <w:rPr>
          <w:b w:val="off"/>
        </w:rPr>
        <w:t>coneee</w:t>
      </w:r>
    </w:p>
    <w:p>
      <w:r>
        <w:rPr>
          <w:b w:val="off"/>
        </w:rPr>
        <w:t>coneff</w:t>
      </w:r>
    </w:p>
    <w:p>
      <w:r>
        <w:rPr>
          <w:b w:val="off"/>
        </w:rPr>
        <w:t>conegg</w:t>
      </w:r>
    </w:p>
    <w:p>
      <w:r>
        <w:rPr>
          <w:b w:val="off"/>
        </w:rPr>
        <w:t>conehh</w:t>
      </w:r>
    </w:p>
    <w:p>
      <w:r>
        <w:rPr>
          <w:b w:val="off"/>
        </w:rPr>
        <w:t>conemm</w:t>
      </w:r>
    </w:p>
    <w:p>
      <w:r>
        <w:rPr>
          <w:b w:val="off"/>
        </w:rPr>
        <w:t>conenn</w:t>
      </w:r>
    </w:p>
    <w:p>
      <w:r>
        <w:rPr>
          <w:b w:val="off"/>
        </w:rPr>
        <w:t>coneoo</w:t>
      </w:r>
    </w:p>
    <w:p>
      <w:r>
        <w:rPr>
          <w:b w:val="off"/>
        </w:rPr>
        <w:t>conepp</w:t>
      </w:r>
    </w:p>
    <w:p>
      <w:r>
        <w:rPr>
          <w:b w:val="off"/>
        </w:rPr>
        <w:t>coneaa1</w:t>
      </w:r>
    </w:p>
    <w:p>
      <w:r>
        <w:rPr>
          <w:b w:val="off"/>
        </w:rPr>
        <w:t>coneaa2</w:t>
      </w:r>
    </w:p>
    <w:p>
      <w:r>
        <w:rPr>
          <w:b w:val="off"/>
        </w:rPr>
        <w:t>coneaa3</w:t>
      </w:r>
    </w:p>
    <w:p>
      <w:r>
        <w:rPr>
          <w:b w:val="off"/>
        </w:rPr>
        <w:t>coneaa4</w:t>
      </w:r>
    </w:p>
    <w:p>
      <w:r>
        <w:rPr>
          <w:b w:val="off"/>
        </w:rPr>
        <w:t>coneaa5</w:t>
      </w:r>
    </w:p>
    <w:p>
      <w:r>
        <w:rPr>
          <w:b w:val="off"/>
        </w:rPr>
        <w:t>coneaa6</w:t>
      </w:r>
    </w:p>
    <w:p>
      <w:r>
        <w:rPr>
          <w:b w:val="off"/>
        </w:rPr>
        <w:t>coneaa7</w:t>
      </w:r>
    </w:p>
    <w:p>
      <w:r>
        <w:rPr>
          <w:b w:val="off"/>
        </w:rPr>
        <w:t>coneaa8</w:t>
      </w:r>
    </w:p>
    <w:p>
      <w:r>
        <w:rPr>
          <w:b w:val="off"/>
        </w:rPr>
        <w:t>PHBD1</w:t>
      </w:r>
    </w:p>
    <w:p>
      <w:r>
        <w:rPr>
          <w:b w:val="off"/>
        </w:rPr>
        <w:t>Box(Vec3(0,</w:t>
      </w:r>
    </w:p>
    <w:p>
      <w:r>
        <w:rPr>
          <w:b w:val="off"/>
        </w:rPr>
        <w:t>0</w:t>
      </w:r>
    </w:p>
    <w:p>
      <w:r>
        <w:rPr>
          <w:b w:val="off"/>
        </w:rPr>
        <w:t>0</w:t>
      </w:r>
    </w:p>
    <w:p>
      <w:r>
        <w:rPr>
          <w:b w:val="off"/>
        </w:rPr>
        <w:t>Vec3</w:t>
      </w:r>
    </w:p>
    <w:p>
      <w:r>
        <w:rPr>
          <w:b w:val="off"/>
        </w:rPr>
        <w:t>0</w:t>
      </w:r>
    </w:p>
    <w:p>
      <w:r>
        <w:rPr>
          <w:b w:val="off"/>
        </w:rPr>
        <w:t>0</w:t>
      </w:r>
    </w:p>
    <w:p>
      <w:r>
        <w:rPr>
          <w:b w:val="off"/>
        </w:rPr>
        <w:t>10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6000</w:t>
      </w:r>
    </w:p>
    <w:p>
      <w:r>
        <w:rPr>
          <w:b w:val="off"/>
        </w:rPr>
        <w:t>1500</w:t>
      </w:r>
    </w:p>
    <w:p>
      <w:r>
        <w:rPr>
          <w:b w:val="off"/>
        </w:rPr>
        <w:t>6000</w:t>
      </w:r>
    </w:p>
    <w:p>
      <w:r>
        <w:rPr>
          <w:b w:val="off"/>
        </w:rPr>
        <w:t>1500</w:t>
      </w:r>
    </w:p>
    <w:p>
      <w:r>
        <w:rPr>
          <w:b w:val="off"/>
        </w:rPr>
        <w:t>.color</w:t>
      </w:r>
    </w:p>
    <w:p>
      <w:r>
        <w:rPr>
          <w:b w:val="off"/>
        </w:rPr>
        <w:t>1</w:t>
      </w:r>
    </w:p>
    <w:p>
      <w:r>
        <w:rPr>
          <w:b w:val="off"/>
        </w:rPr>
        <w:t>1</w:t>
      </w:r>
    </w:p>
    <w:p>
      <w:r>
        <w:rPr>
          <w:b w:val="off"/>
        </w:rPr>
        <w:t>1</w:t>
      </w:r>
    </w:p>
    <w:p>
      <w:r>
        <w:rPr>
          <w:b w:val="off"/>
        </w:rPr>
        <w:t>1</w:t>
      </w:r>
    </w:p>
    <w:p>
      <w:r>
        <w:rPr>
          <w:b w:val="off"/>
        </w:rPr>
        <w:t>PHBD2</w:t>
      </w:r>
    </w:p>
    <w:p>
      <w:r>
        <w:rPr>
          <w:b w:val="off"/>
        </w:rPr>
        <w:t>Box(Vec3(-6000,</w:t>
      </w:r>
    </w:p>
    <w:p>
      <w:r>
        <w:rPr>
          <w:b w:val="off"/>
        </w:rPr>
        <w:t>-500</w:t>
      </w:r>
    </w:p>
    <w:p>
      <w:r>
        <w:rPr>
          <w:b w:val="off"/>
        </w:rPr>
        <w:t>0</w:t>
      </w:r>
    </w:p>
    <w:p>
      <w:r>
        <w:rPr>
          <w:b w:val="off"/>
        </w:rPr>
        <w:t>Vec3</w:t>
      </w:r>
    </w:p>
    <w:p>
      <w:r>
        <w:rPr>
          <w:b w:val="off"/>
        </w:rPr>
        <w:t>-6000</w:t>
      </w:r>
    </w:p>
    <w:p>
      <w:r>
        <w:rPr>
          <w:b w:val="off"/>
        </w:rPr>
        <w:t>-500</w:t>
      </w:r>
    </w:p>
    <w:p>
      <w:r>
        <w:rPr>
          <w:b w:val="off"/>
        </w:rPr>
        <w:t>10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4000</w:t>
      </w:r>
    </w:p>
    <w:p>
      <w:r>
        <w:rPr>
          <w:b w:val="off"/>
        </w:rPr>
        <w:t>2500</w:t>
      </w:r>
    </w:p>
    <w:p>
      <w:r>
        <w:rPr>
          <w:b w:val="off"/>
        </w:rPr>
        <w:t>4000</w:t>
      </w:r>
    </w:p>
    <w:p>
      <w:r>
        <w:rPr>
          <w:b w:val="off"/>
        </w:rPr>
        <w:t>2500</w:t>
      </w:r>
    </w:p>
    <w:p>
      <w:r>
        <w:rPr>
          <w:b w:val="off"/>
        </w:rPr>
        <w:t>.color</w:t>
      </w:r>
    </w:p>
    <w:p>
      <w:r>
        <w:rPr>
          <w:b w:val="off"/>
        </w:rPr>
        <w:t>1</w:t>
      </w:r>
    </w:p>
    <w:p>
      <w:r>
        <w:rPr>
          <w:b w:val="off"/>
        </w:rPr>
        <w:t>1</w:t>
      </w:r>
    </w:p>
    <w:p>
      <w:r>
        <w:rPr>
          <w:b w:val="off"/>
        </w:rPr>
        <w:t>1</w:t>
      </w:r>
    </w:p>
    <w:p>
      <w:r>
        <w:rPr>
          <w:b w:val="off"/>
        </w:rPr>
        <w:t>1</w:t>
      </w:r>
    </w:p>
    <w:p>
      <w:r>
        <w:rPr>
          <w:b w:val="off"/>
        </w:rPr>
        <w:t>PHBD</w:t>
      </w:r>
    </w:p>
    <w:p>
      <w:r>
        <w:rPr>
          <w:b w:val="off"/>
        </w:rPr>
        <w:t>unite(PHBD1,</w:t>
      </w:r>
    </w:p>
    <w:p>
      <w:r>
        <w:rPr>
          <w:b w:val="off"/>
        </w:rPr>
        <w:t>PHBD2</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PHBFS1</w:t>
      </w:r>
    </w:p>
    <w:p>
      <w:r>
        <w:rPr>
          <w:b w:val="off"/>
        </w:rPr>
        <w:t>Box(Vec3(0,</w:t>
      </w:r>
    </w:p>
    <w:p>
      <w:r>
        <w:rPr>
          <w:b w:val="off"/>
        </w:rPr>
        <w:t>0</w:t>
      </w:r>
    </w:p>
    <w:p>
      <w:r>
        <w:rPr>
          <w:b w:val="off"/>
        </w:rPr>
        <w:t>10</w:t>
      </w:r>
    </w:p>
    <w:p>
      <w:r>
        <w:rPr>
          <w:b w:val="off"/>
        </w:rPr>
        <w:t>Vec3</w:t>
      </w:r>
    </w:p>
    <w:p>
      <w:r>
        <w:rPr>
          <w:b w:val="off"/>
        </w:rPr>
        <w:t>0</w:t>
      </w:r>
    </w:p>
    <w:p>
      <w:r>
        <w:rPr>
          <w:b w:val="off"/>
        </w:rPr>
        <w:t>0</w:t>
      </w:r>
    </w:p>
    <w:p>
      <w:r>
        <w:rPr>
          <w:b w:val="off"/>
        </w:rPr>
        <w:t>1480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30</w:t>
      </w:r>
    </w:p>
    <w:p>
      <w:r>
        <w:rPr>
          <w:b w:val="off"/>
        </w:rPr>
        <w:t>30</w:t>
      </w:r>
    </w:p>
    <w:p>
      <w:r>
        <w:rPr>
          <w:b w:val="off"/>
        </w:rPr>
        <w:t>30</w:t>
      </w:r>
    </w:p>
    <w:p>
      <w:r>
        <w:rPr>
          <w:b w:val="off"/>
        </w:rPr>
        <w:t>30</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PHBFS2</w:t>
      </w:r>
    </w:p>
    <w:p>
      <w:r>
        <w:rPr>
          <w:b w:val="off"/>
        </w:rPr>
        <w:t>translation(Vec3(0,</w:t>
      </w:r>
    </w:p>
    <w:p>
      <w:r>
        <w:rPr>
          <w:b w:val="off"/>
        </w:rPr>
        <w:t>1470</w:t>
      </w:r>
    </w:p>
    <w:p>
      <w:r>
        <w:rPr>
          <w:b w:val="off"/>
        </w:rPr>
        <w:t>0</w:t>
      </w:r>
    </w:p>
    <w:p>
      <w:r>
        <w:rPr>
          <w:b w:val="off"/>
        </w:rPr>
        <w:t>PHBFS1</w:t>
      </w:r>
    </w:p>
    <w:p>
      <w:r>
        <w:rPr>
          <w:b w:val="off"/>
        </w:rPr>
        <w:t>PHBFS3</w:t>
      </w:r>
    </w:p>
    <w:p>
      <w:r>
        <w:rPr>
          <w:b w:val="off"/>
        </w:rPr>
        <w:t>translation(Vec3(-6000,</w:t>
      </w:r>
    </w:p>
    <w:p>
      <w:r>
        <w:rPr>
          <w:b w:val="off"/>
        </w:rPr>
        <w:t>-500</w:t>
      </w:r>
    </w:p>
    <w:p>
      <w:r>
        <w:rPr>
          <w:b w:val="off"/>
        </w:rPr>
        <w:t>0</w:t>
      </w:r>
    </w:p>
    <w:p>
      <w:r>
        <w:rPr>
          <w:b w:val="off"/>
        </w:rPr>
        <w:t>PHBFS1</w:t>
      </w:r>
    </w:p>
    <w:p>
      <w:r>
        <w:rPr>
          <w:b w:val="off"/>
        </w:rPr>
        <w:t>PHBFS4</w:t>
      </w:r>
    </w:p>
    <w:p>
      <w:r>
        <w:rPr>
          <w:b w:val="off"/>
        </w:rPr>
        <w:t>translation(Vec3(-6000,</w:t>
      </w:r>
    </w:p>
    <w:p>
      <w:r>
        <w:rPr>
          <w:b w:val="off"/>
        </w:rPr>
        <w:t>1970</w:t>
      </w:r>
    </w:p>
    <w:p>
      <w:r>
        <w:rPr>
          <w:b w:val="off"/>
        </w:rPr>
        <w:t>0</w:t>
      </w:r>
    </w:p>
    <w:p>
      <w:r>
        <w:rPr>
          <w:b w:val="off"/>
        </w:rPr>
        <w:t>PHBFS1</w:t>
      </w:r>
    </w:p>
    <w:p>
      <w:r>
        <w:rPr>
          <w:b w:val="off"/>
        </w:rPr>
        <w:t>PHBFS5</w:t>
      </w:r>
    </w:p>
    <w:p>
      <w:r>
        <w:rPr>
          <w:b w:val="off"/>
        </w:rPr>
        <w:t>translation(Vec3(-9970,</w:t>
      </w:r>
    </w:p>
    <w:p>
      <w:r>
        <w:rPr>
          <w:b w:val="off"/>
        </w:rPr>
        <w:t>-500</w:t>
      </w:r>
    </w:p>
    <w:p>
      <w:r>
        <w:rPr>
          <w:b w:val="off"/>
        </w:rPr>
        <w:t>0</w:t>
      </w:r>
    </w:p>
    <w:p>
      <w:r>
        <w:rPr>
          <w:b w:val="off"/>
        </w:rPr>
        <w:t>PHBFS1</w:t>
      </w:r>
    </w:p>
    <w:p>
      <w:r>
        <w:rPr>
          <w:b w:val="off"/>
        </w:rPr>
        <w:t>PHBFS6</w:t>
      </w:r>
    </w:p>
    <w:p>
      <w:r>
        <w:rPr>
          <w:b w:val="off"/>
        </w:rPr>
        <w:t>translation(Vec3(-9970,</w:t>
      </w:r>
    </w:p>
    <w:p>
      <w:r>
        <w:rPr>
          <w:b w:val="off"/>
        </w:rPr>
        <w:t>1970</w:t>
      </w:r>
    </w:p>
    <w:p>
      <w:r>
        <w:rPr>
          <w:b w:val="off"/>
        </w:rPr>
        <w:t>0</w:t>
      </w:r>
    </w:p>
    <w:p>
      <w:r>
        <w:rPr>
          <w:b w:val="off"/>
        </w:rPr>
        <w:t>PHBFS1</w:t>
      </w:r>
    </w:p>
    <w:p>
      <w:r>
        <w:rPr>
          <w:b w:val="off"/>
        </w:rPr>
        <w:t>PHBFS7</w:t>
      </w:r>
    </w:p>
    <w:p>
      <w:r>
        <w:rPr>
          <w:b w:val="off"/>
        </w:rPr>
        <w:t>translation(Vec3(-9970,</w:t>
      </w:r>
    </w:p>
    <w:p>
      <w:r>
        <w:rPr>
          <w:b w:val="off"/>
        </w:rPr>
        <w:t>-253</w:t>
      </w:r>
    </w:p>
    <w:p>
      <w:r>
        <w:rPr>
          <w:b w:val="off"/>
        </w:rPr>
        <w:t>0</w:t>
      </w:r>
    </w:p>
    <w:p>
      <w:r>
        <w:rPr>
          <w:b w:val="off"/>
        </w:rPr>
        <w:t>PHBFS1</w:t>
      </w:r>
    </w:p>
    <w:p>
      <w:r>
        <w:rPr>
          <w:b w:val="off"/>
        </w:rPr>
        <w:t>PHBFSS1</w:t>
      </w:r>
    </w:p>
    <w:p>
      <w:r>
        <w:rPr>
          <w:b w:val="off"/>
        </w:rPr>
        <w:t>combine()</w:t>
      </w:r>
    </w:p>
    <w:p>
      <w:r>
        <w:rPr>
          <w:b w:val="off"/>
        </w:rPr>
        <w:t>Number</w:t>
      </w:r>
    </w:p>
    <w:p>
      <w:r>
        <w:rPr>
          <w:b w:val="off"/>
        </w:rPr>
        <w:t>21</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PHBFSS1.append</w:t>
      </w:r>
    </w:p>
    <w:p>
      <w:r>
        <w:rPr>
          <w:b w:val="off"/>
        </w:rPr>
        <w:t>translation</w:t>
      </w:r>
    </w:p>
    <w:p>
      <w:r>
        <w:rPr>
          <w:b w:val="off"/>
        </w:rPr>
        <w:t>Vec3</w:t>
      </w:r>
    </w:p>
    <w:p>
      <w:r>
        <w:rPr>
          <w:b w:val="off"/>
        </w:rPr>
        <w:t>-597</w:t>
      </w:r>
    </w:p>
    <w:p>
      <w:r>
        <w:rPr>
          <w:b w:val="off"/>
        </w:rPr>
        <w:t>2</w:t>
      </w:r>
    </w:p>
    <w:p>
      <w:r>
        <w:rPr>
          <w:b w:val="off"/>
        </w:rPr>
        <w:t>i</w:t>
      </w:r>
    </w:p>
    <w:p>
      <w:r>
        <w:rPr>
          <w:b w:val="off"/>
        </w:rPr>
        <w:t>0</w:t>
      </w:r>
    </w:p>
    <w:p>
      <w:r>
        <w:rPr>
          <w:b w:val="off"/>
        </w:rPr>
        <w:t>0</w:t>
      </w:r>
    </w:p>
    <w:p>
      <w:r>
        <w:rPr>
          <w:b w:val="off"/>
        </w:rPr>
        <w:t>PHBFS1</w:t>
      </w:r>
    </w:p>
    <w:p>
      <w:r>
        <w:rPr>
          <w:b w:val="off"/>
        </w:rPr>
        <w:t>PHBFSS2</w:t>
      </w:r>
    </w:p>
    <w:p>
      <w:r>
        <w:rPr>
          <w:b w:val="off"/>
        </w:rPr>
        <w:t>combine()</w:t>
      </w:r>
    </w:p>
    <w:p>
      <w:r>
        <w:rPr>
          <w:b w:val="off"/>
        </w:rPr>
        <w:t>Number</w:t>
      </w:r>
    </w:p>
    <w:p>
      <w:r>
        <w:rPr>
          <w:b w:val="off"/>
        </w:rPr>
        <w:t>21</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PHBFSS2.append</w:t>
      </w:r>
    </w:p>
    <w:p>
      <w:r>
        <w:rPr>
          <w:b w:val="off"/>
        </w:rPr>
        <w:t>translation</w:t>
      </w:r>
    </w:p>
    <w:p>
      <w:r>
        <w:rPr>
          <w:b w:val="off"/>
        </w:rPr>
        <w:t>Vec3</w:t>
      </w:r>
    </w:p>
    <w:p>
      <w:r>
        <w:rPr>
          <w:b w:val="off"/>
        </w:rPr>
        <w:t>-597</w:t>
      </w:r>
    </w:p>
    <w:p>
      <w:r>
        <w:rPr>
          <w:b w:val="off"/>
        </w:rPr>
        <w:t>2</w:t>
      </w:r>
    </w:p>
    <w:p>
      <w:r>
        <w:rPr>
          <w:b w:val="off"/>
        </w:rPr>
        <w:t>i</w:t>
      </w:r>
    </w:p>
    <w:p>
      <w:r>
        <w:rPr>
          <w:b w:val="off"/>
        </w:rPr>
        <w:t>0</w:t>
      </w:r>
    </w:p>
    <w:p>
      <w:r>
        <w:rPr>
          <w:b w:val="off"/>
        </w:rPr>
        <w:t>0</w:t>
      </w:r>
    </w:p>
    <w:p>
      <w:r>
        <w:rPr>
          <w:b w:val="off"/>
        </w:rPr>
        <w:t>PHBFS2</w:t>
      </w:r>
    </w:p>
    <w:p>
      <w:r>
        <w:rPr>
          <w:b w:val="off"/>
        </w:rPr>
        <w:t>PHBFSS3</w:t>
      </w:r>
    </w:p>
    <w:p>
      <w:r>
        <w:rPr>
          <w:b w:val="off"/>
        </w:rPr>
        <w:t>combine()</w:t>
      </w:r>
    </w:p>
    <w:p>
      <w:r>
        <w:rPr>
          <w:b w:val="off"/>
        </w:rPr>
        <w:t>Number</w:t>
      </w:r>
    </w:p>
    <w:p>
      <w:r>
        <w:rPr>
          <w:b w:val="off"/>
        </w:rPr>
        <w:t>2</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PHBFSS3.append</w:t>
      </w:r>
    </w:p>
    <w:p>
      <w:r>
        <w:rPr>
          <w:b w:val="off"/>
        </w:rPr>
        <w:t>translation</w:t>
      </w:r>
    </w:p>
    <w:p>
      <w:r>
        <w:rPr>
          <w:b w:val="off"/>
        </w:rPr>
        <w:t>Vec3</w:t>
      </w:r>
    </w:p>
    <w:p>
      <w:r>
        <w:rPr>
          <w:b w:val="off"/>
        </w:rPr>
        <w:t>0</w:t>
      </w:r>
    </w:p>
    <w:p>
      <w:r>
        <w:rPr>
          <w:b w:val="off"/>
        </w:rPr>
        <w:t>235</w:t>
      </w:r>
    </w:p>
    <w:p>
      <w:r>
        <w:rPr>
          <w:b w:val="off"/>
        </w:rPr>
        <w:t>i</w:t>
      </w:r>
    </w:p>
    <w:p>
      <w:r>
        <w:rPr>
          <w:b w:val="off"/>
        </w:rPr>
        <w:t>0</w:t>
      </w:r>
    </w:p>
    <w:p>
      <w:r>
        <w:rPr>
          <w:b w:val="off"/>
        </w:rPr>
        <w:t>PHBFS3</w:t>
      </w:r>
    </w:p>
    <w:p>
      <w:r>
        <w:rPr>
          <w:b w:val="off"/>
        </w:rPr>
        <w:t>PHBFSS4</w:t>
      </w:r>
    </w:p>
    <w:p>
      <w:r>
        <w:rPr>
          <w:b w:val="off"/>
        </w:rPr>
        <w:t>combine()</w:t>
      </w:r>
    </w:p>
    <w:p>
      <w:r>
        <w:rPr>
          <w:b w:val="off"/>
        </w:rPr>
        <w:t>Number</w:t>
      </w:r>
    </w:p>
    <w:p>
      <w:r>
        <w:rPr>
          <w:b w:val="off"/>
        </w:rPr>
        <w:t>2</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PHBFSS4.append</w:t>
      </w:r>
    </w:p>
    <w:p>
      <w:r>
        <w:rPr>
          <w:b w:val="off"/>
        </w:rPr>
        <w:t>translation</w:t>
      </w:r>
    </w:p>
    <w:p>
      <w:r>
        <w:rPr>
          <w:b w:val="off"/>
        </w:rPr>
        <w:t>Vec3</w:t>
      </w:r>
    </w:p>
    <w:p>
      <w:r>
        <w:rPr>
          <w:b w:val="off"/>
        </w:rPr>
        <w:t>0</w:t>
      </w:r>
    </w:p>
    <w:p>
      <w:r>
        <w:rPr>
          <w:b w:val="off"/>
        </w:rPr>
        <w:t>-235</w:t>
      </w:r>
    </w:p>
    <w:p>
      <w:r>
        <w:rPr>
          <w:b w:val="off"/>
        </w:rPr>
        <w:t>i</w:t>
      </w:r>
    </w:p>
    <w:p>
      <w:r>
        <w:rPr>
          <w:b w:val="off"/>
        </w:rPr>
        <w:t>0</w:t>
      </w:r>
    </w:p>
    <w:p>
      <w:r>
        <w:rPr>
          <w:b w:val="off"/>
        </w:rPr>
        <w:t>PHBFS4</w:t>
      </w:r>
    </w:p>
    <w:p>
      <w:r>
        <w:rPr>
          <w:b w:val="off"/>
        </w:rPr>
        <w:t>PHBFSS5</w:t>
      </w:r>
    </w:p>
    <w:p>
      <w:r>
        <w:rPr>
          <w:b w:val="off"/>
        </w:rPr>
        <w:t>combine()</w:t>
      </w:r>
    </w:p>
    <w:p>
      <w:r>
        <w:rPr>
          <w:b w:val="off"/>
        </w:rPr>
        <w:t>Number</w:t>
      </w:r>
    </w:p>
    <w:p>
      <w:r>
        <w:rPr>
          <w:b w:val="off"/>
        </w:rPr>
        <w:t>20</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PHBFSS5.append</w:t>
      </w:r>
    </w:p>
    <w:p>
      <w:r>
        <w:rPr>
          <w:b w:val="off"/>
        </w:rPr>
        <w:t>translation</w:t>
      </w:r>
    </w:p>
    <w:p>
      <w:r>
        <w:rPr>
          <w:b w:val="off"/>
        </w:rPr>
        <w:t>Vec3</w:t>
      </w:r>
    </w:p>
    <w:p>
      <w:r>
        <w:rPr>
          <w:b w:val="off"/>
        </w:rPr>
        <w:t>198.5</w:t>
      </w:r>
    </w:p>
    <w:p>
      <w:r>
        <w:rPr>
          <w:b w:val="off"/>
        </w:rPr>
        <w:t>i</w:t>
      </w:r>
    </w:p>
    <w:p>
      <w:r>
        <w:rPr>
          <w:b w:val="off"/>
        </w:rPr>
        <w:t>0</w:t>
      </w:r>
    </w:p>
    <w:p>
      <w:r>
        <w:rPr>
          <w:b w:val="off"/>
        </w:rPr>
        <w:t>0</w:t>
      </w:r>
    </w:p>
    <w:p>
      <w:r>
        <w:rPr>
          <w:b w:val="off"/>
        </w:rPr>
        <w:t>PHBFS5</w:t>
      </w:r>
    </w:p>
    <w:p>
      <w:r>
        <w:rPr>
          <w:b w:val="off"/>
        </w:rPr>
        <w:t>PHBFSS6</w:t>
      </w:r>
    </w:p>
    <w:p>
      <w:r>
        <w:rPr>
          <w:b w:val="off"/>
        </w:rPr>
        <w:t>combine()</w:t>
      </w:r>
    </w:p>
    <w:p>
      <w:r>
        <w:rPr>
          <w:b w:val="off"/>
        </w:rPr>
        <w:t>Number</w:t>
      </w:r>
    </w:p>
    <w:p>
      <w:r>
        <w:rPr>
          <w:b w:val="off"/>
        </w:rPr>
        <w:t>20</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PHBFSS6.append</w:t>
      </w:r>
    </w:p>
    <w:p>
      <w:r>
        <w:rPr>
          <w:b w:val="off"/>
        </w:rPr>
        <w:t>translation</w:t>
      </w:r>
    </w:p>
    <w:p>
      <w:r>
        <w:rPr>
          <w:b w:val="off"/>
        </w:rPr>
        <w:t>Vec3</w:t>
      </w:r>
    </w:p>
    <w:p>
      <w:r>
        <w:rPr>
          <w:b w:val="off"/>
        </w:rPr>
        <w:t>198.5</w:t>
      </w:r>
    </w:p>
    <w:p>
      <w:r>
        <w:rPr>
          <w:b w:val="off"/>
        </w:rPr>
        <w:t>i</w:t>
      </w:r>
    </w:p>
    <w:p>
      <w:r>
        <w:rPr>
          <w:b w:val="off"/>
        </w:rPr>
        <w:t>0</w:t>
      </w:r>
    </w:p>
    <w:p>
      <w:r>
        <w:rPr>
          <w:b w:val="off"/>
        </w:rPr>
        <w:t>0</w:t>
      </w:r>
    </w:p>
    <w:p>
      <w:r>
        <w:rPr>
          <w:b w:val="off"/>
        </w:rPr>
        <w:t>PHBFS6</w:t>
      </w:r>
    </w:p>
    <w:p>
      <w:r>
        <w:rPr>
          <w:b w:val="off"/>
        </w:rPr>
        <w:t>PHBFSS7</w:t>
      </w:r>
    </w:p>
    <w:p>
      <w:r>
        <w:rPr>
          <w:b w:val="off"/>
        </w:rPr>
        <w:t>combine()</w:t>
      </w:r>
    </w:p>
    <w:p>
      <w:r>
        <w:rPr>
          <w:b w:val="off"/>
        </w:rPr>
        <w:t>Number</w:t>
      </w:r>
    </w:p>
    <w:p>
      <w:r>
        <w:rPr>
          <w:b w:val="off"/>
        </w:rPr>
        <w:t>9</w:t>
      </w:r>
    </w:p>
    <w:p>
      <w:r>
        <w:rPr>
          <w:b w:val="off"/>
        </w:rPr>
        <w:t>for</w:t>
      </w:r>
    </w:p>
    <w:p>
      <w:r>
        <w:rPr>
          <w:b w:val="off"/>
        </w:rPr>
        <w:t>i</w:t>
      </w:r>
    </w:p>
    <w:p>
      <w:r>
        <w:rPr>
          <w:b w:val="off"/>
        </w:rPr>
        <w:t>in</w:t>
      </w:r>
    </w:p>
    <w:p>
      <w:r>
        <w:rPr>
          <w:b w:val="off"/>
        </w:rPr>
        <w:t>range</w:t>
      </w:r>
    </w:p>
    <w:p>
      <w:r>
        <w:rPr>
          <w:b w:val="off"/>
        </w:rPr>
        <w:t>Number</w:t>
      </w:r>
    </w:p>
    <w:p>
      <w:r>
        <w:rPr>
          <w:b w:val="off"/>
        </w:rPr>
        <w:t>:</w:t>
      </w:r>
    </w:p>
    <w:p>
      <w:r>
        <w:rPr>
          <w:b w:val="off"/>
        </w:rPr>
        <w:t>PHBFSS7.append</w:t>
      </w:r>
    </w:p>
    <w:p>
      <w:r>
        <w:rPr>
          <w:b w:val="off"/>
        </w:rPr>
        <w:t>translation</w:t>
      </w:r>
    </w:p>
    <w:p>
      <w:r>
        <w:rPr>
          <w:b w:val="off"/>
        </w:rPr>
        <w:t>Vec3</w:t>
      </w:r>
    </w:p>
    <w:p>
      <w:r>
        <w:rPr>
          <w:b w:val="off"/>
        </w:rPr>
        <w:t>0</w:t>
      </w:r>
    </w:p>
    <w:p>
      <w:r>
        <w:rPr>
          <w:b w:val="off"/>
        </w:rPr>
        <w:t>247</w:t>
      </w:r>
    </w:p>
    <w:p>
      <w:r>
        <w:rPr>
          <w:b w:val="off"/>
        </w:rPr>
        <w:t>i</w:t>
      </w:r>
    </w:p>
    <w:p>
      <w:r>
        <w:rPr>
          <w:b w:val="off"/>
        </w:rPr>
        <w:t>0</w:t>
      </w:r>
    </w:p>
    <w:p>
      <w:r>
        <w:rPr>
          <w:b w:val="off"/>
        </w:rPr>
        <w:t>PHBFS7</w:t>
      </w:r>
    </w:p>
    <w:p>
      <w:r>
        <w:rPr>
          <w:b w:val="off"/>
        </w:rPr>
        <w:t>PHBFSS</w:t>
      </w:r>
    </w:p>
    <w:p>
      <w:r>
        <w:rPr>
          <w:b w:val="off"/>
        </w:rPr>
        <w:t>combine(PHBFSS1,</w:t>
      </w:r>
    </w:p>
    <w:p>
      <w:r>
        <w:rPr>
          <w:b w:val="off"/>
        </w:rPr>
        <w:t>PHBFSS2</w:t>
      </w:r>
    </w:p>
    <w:p>
      <w:r>
        <w:rPr>
          <w:b w:val="off"/>
        </w:rPr>
        <w:t>PHBFSS3</w:t>
      </w:r>
    </w:p>
    <w:p>
      <w:r>
        <w:rPr>
          <w:b w:val="off"/>
        </w:rPr>
        <w:t>PHBFSS4</w:t>
      </w:r>
    </w:p>
    <w:p>
      <w:r>
        <w:rPr>
          <w:b w:val="off"/>
        </w:rPr>
        <w:t>PHBFSS5</w:t>
      </w:r>
    </w:p>
    <w:p>
      <w:r>
        <w:rPr>
          <w:b w:val="off"/>
        </w:rPr>
        <w:t>PHBFSS6</w:t>
      </w:r>
    </w:p>
    <w:p>
      <w:r>
        <w:rPr>
          <w:b w:val="off"/>
        </w:rPr>
        <w:t>PHBFSS7</w:t>
      </w:r>
    </w:p>
    <w:p>
      <w:r>
        <w:rPr>
          <w:b w:val="off"/>
        </w:rPr>
        <w:t>PHBFSFS1</w:t>
      </w:r>
    </w:p>
    <w:p>
      <w:r>
        <w:rPr>
          <w:b w:val="off"/>
        </w:rPr>
        <w:t>Box(Vec3(0,</w:t>
      </w:r>
    </w:p>
    <w:p>
      <w:r>
        <w:rPr>
          <w:b w:val="off"/>
        </w:rPr>
        <w:t>0</w:t>
      </w:r>
    </w:p>
    <w:p>
      <w:r>
        <w:rPr>
          <w:b w:val="off"/>
        </w:rPr>
        <w:t>1480</w:t>
      </w:r>
    </w:p>
    <w:p>
      <w:r>
        <w:rPr>
          <w:b w:val="off"/>
        </w:rPr>
        <w:t>Vec3</w:t>
      </w:r>
    </w:p>
    <w:p>
      <w:r>
        <w:rPr>
          <w:b w:val="off"/>
        </w:rPr>
        <w:t>0</w:t>
      </w:r>
    </w:p>
    <w:p>
      <w:r>
        <w:rPr>
          <w:b w:val="off"/>
        </w:rPr>
        <w:t>0</w:t>
      </w:r>
    </w:p>
    <w:p>
      <w:r>
        <w:rPr>
          <w:b w:val="off"/>
        </w:rPr>
        <w:t>1510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6030</w:t>
      </w:r>
    </w:p>
    <w:p>
      <w:r>
        <w:rPr>
          <w:b w:val="off"/>
        </w:rPr>
        <w:t>30</w:t>
      </w:r>
    </w:p>
    <w:p>
      <w:r>
        <w:rPr>
          <w:b w:val="off"/>
        </w:rPr>
        <w:t>6030</w:t>
      </w:r>
    </w:p>
    <w:p>
      <w:r>
        <w:rPr>
          <w:b w:val="off"/>
        </w:rPr>
        <w:t>30</w:t>
      </w:r>
    </w:p>
    <w:p>
      <w:r>
        <w:rPr>
          <w:b w:val="off"/>
        </w:rPr>
        <w:t>.color</w:t>
      </w:r>
    </w:p>
    <w:p>
      <w:r>
        <w:rPr>
          <w:b w:val="off"/>
        </w:rPr>
        <w:t>1</w:t>
      </w:r>
    </w:p>
    <w:p>
      <w:r>
        <w:rPr>
          <w:b w:val="off"/>
        </w:rPr>
        <w:t>1</w:t>
      </w:r>
    </w:p>
    <w:p>
      <w:r>
        <w:rPr>
          <w:b w:val="off"/>
        </w:rPr>
        <w:t>1</w:t>
      </w:r>
    </w:p>
    <w:p>
      <w:r>
        <w:rPr>
          <w:b w:val="off"/>
        </w:rPr>
        <w:t>1</w:t>
      </w:r>
    </w:p>
    <w:p>
      <w:r>
        <w:rPr>
          <w:b w:val="off"/>
        </w:rPr>
        <w:t>PHBFSFS2</w:t>
      </w:r>
    </w:p>
    <w:p>
      <w:r>
        <w:rPr>
          <w:b w:val="off"/>
        </w:rPr>
        <w:t>translation(Vec3(0,</w:t>
      </w:r>
    </w:p>
    <w:p>
      <w:r>
        <w:rPr>
          <w:b w:val="off"/>
        </w:rPr>
        <w:t>1470</w:t>
      </w:r>
    </w:p>
    <w:p>
      <w:r>
        <w:rPr>
          <w:b w:val="off"/>
        </w:rPr>
        <w:t>0</w:t>
      </w:r>
    </w:p>
    <w:p>
      <w:r>
        <w:rPr>
          <w:b w:val="off"/>
        </w:rPr>
        <w:t>PHBFSFS1</w:t>
      </w:r>
    </w:p>
    <w:p>
      <w:r>
        <w:rPr>
          <w:b w:val="off"/>
        </w:rPr>
        <w:t>PHBFSFS3</w:t>
      </w:r>
    </w:p>
    <w:p>
      <w:r>
        <w:rPr>
          <w:b w:val="off"/>
        </w:rPr>
        <w:t>Box(Vec3(-6000,</w:t>
      </w:r>
    </w:p>
    <w:p>
      <w:r>
        <w:rPr>
          <w:b w:val="off"/>
        </w:rPr>
        <w:t>-500</w:t>
      </w:r>
    </w:p>
    <w:p>
      <w:r>
        <w:rPr>
          <w:b w:val="off"/>
        </w:rPr>
        <w:t>1480</w:t>
      </w:r>
    </w:p>
    <w:p>
      <w:r>
        <w:rPr>
          <w:b w:val="off"/>
        </w:rPr>
        <w:t>Vec3</w:t>
      </w:r>
    </w:p>
    <w:p>
      <w:r>
        <w:rPr>
          <w:b w:val="off"/>
        </w:rPr>
        <w:t>-6000</w:t>
      </w:r>
    </w:p>
    <w:p>
      <w:r>
        <w:rPr>
          <w:b w:val="off"/>
        </w:rPr>
        <w:t>-500</w:t>
      </w:r>
    </w:p>
    <w:p>
      <w:r>
        <w:rPr>
          <w:b w:val="off"/>
        </w:rPr>
        <w:t>1510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30</w:t>
      </w:r>
    </w:p>
    <w:p>
      <w:r>
        <w:rPr>
          <w:b w:val="off"/>
        </w:rPr>
        <w:t>500</w:t>
      </w:r>
    </w:p>
    <w:p>
      <w:r>
        <w:rPr>
          <w:b w:val="off"/>
        </w:rPr>
        <w:t>30</w:t>
      </w:r>
    </w:p>
    <w:p>
      <w:r>
        <w:rPr>
          <w:b w:val="off"/>
        </w:rPr>
        <w:t>500</w:t>
      </w:r>
    </w:p>
    <w:p>
      <w:r>
        <w:rPr>
          <w:b w:val="off"/>
        </w:rPr>
        <w:t>.color</w:t>
      </w:r>
    </w:p>
    <w:p>
      <w:r>
        <w:rPr>
          <w:b w:val="off"/>
        </w:rPr>
        <w:t>1</w:t>
      </w:r>
    </w:p>
    <w:p>
      <w:r>
        <w:rPr>
          <w:b w:val="off"/>
        </w:rPr>
        <w:t>1</w:t>
      </w:r>
    </w:p>
    <w:p>
      <w:r>
        <w:rPr>
          <w:b w:val="off"/>
        </w:rPr>
        <w:t>1</w:t>
      </w:r>
    </w:p>
    <w:p>
      <w:r>
        <w:rPr>
          <w:b w:val="off"/>
        </w:rPr>
        <w:t>1</w:t>
      </w:r>
    </w:p>
    <w:p>
      <w:r>
        <w:rPr>
          <w:b w:val="off"/>
        </w:rPr>
        <w:t>PHBFSFS4</w:t>
      </w:r>
    </w:p>
    <w:p>
      <w:r>
        <w:rPr>
          <w:b w:val="off"/>
        </w:rPr>
        <w:t>translation(Vec3(0,</w:t>
      </w:r>
    </w:p>
    <w:p>
      <w:r>
        <w:rPr>
          <w:b w:val="off"/>
        </w:rPr>
        <w:t>2000</w:t>
      </w:r>
    </w:p>
    <w:p>
      <w:r>
        <w:rPr>
          <w:b w:val="off"/>
        </w:rPr>
        <w:t>0</w:t>
      </w:r>
    </w:p>
    <w:p>
      <w:r>
        <w:rPr>
          <w:b w:val="off"/>
        </w:rPr>
        <w:t>PHBFSFS3</w:t>
      </w:r>
    </w:p>
    <w:p>
      <w:r>
        <w:rPr>
          <w:b w:val="off"/>
        </w:rPr>
        <w:t>PHBFSFS5</w:t>
      </w:r>
    </w:p>
    <w:p>
      <w:r>
        <w:rPr>
          <w:b w:val="off"/>
        </w:rPr>
        <w:t>Box(Vec3(-6030,</w:t>
      </w:r>
    </w:p>
    <w:p>
      <w:r>
        <w:rPr>
          <w:b w:val="off"/>
        </w:rPr>
        <w:t>-500</w:t>
      </w:r>
    </w:p>
    <w:p>
      <w:r>
        <w:rPr>
          <w:b w:val="off"/>
        </w:rPr>
        <w:t>1480</w:t>
      </w:r>
    </w:p>
    <w:p>
      <w:r>
        <w:rPr>
          <w:b w:val="off"/>
        </w:rPr>
        <w:t>Vec3</w:t>
      </w:r>
    </w:p>
    <w:p>
      <w:r>
        <w:rPr>
          <w:b w:val="off"/>
        </w:rPr>
        <w:t>-6030</w:t>
      </w:r>
    </w:p>
    <w:p>
      <w:r>
        <w:rPr>
          <w:b w:val="off"/>
        </w:rPr>
        <w:t>-500</w:t>
      </w:r>
    </w:p>
    <w:p>
      <w:r>
        <w:rPr>
          <w:b w:val="off"/>
        </w:rPr>
        <w:t>1510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3970</w:t>
      </w:r>
    </w:p>
    <w:p>
      <w:r>
        <w:rPr>
          <w:b w:val="off"/>
        </w:rPr>
        <w:t>30</w:t>
      </w:r>
    </w:p>
    <w:p>
      <w:r>
        <w:rPr>
          <w:b w:val="off"/>
        </w:rPr>
        <w:t>3970</w:t>
      </w:r>
    </w:p>
    <w:p>
      <w:r>
        <w:rPr>
          <w:b w:val="off"/>
        </w:rPr>
        <w:t>30</w:t>
      </w:r>
    </w:p>
    <w:p>
      <w:r>
        <w:rPr>
          <w:b w:val="off"/>
        </w:rPr>
        <w:t>.color</w:t>
      </w:r>
    </w:p>
    <w:p>
      <w:r>
        <w:rPr>
          <w:b w:val="off"/>
        </w:rPr>
        <w:t>1</w:t>
      </w:r>
    </w:p>
    <w:p>
      <w:r>
        <w:rPr>
          <w:b w:val="off"/>
        </w:rPr>
        <w:t>1</w:t>
      </w:r>
    </w:p>
    <w:p>
      <w:r>
        <w:rPr>
          <w:b w:val="off"/>
        </w:rPr>
        <w:t>1</w:t>
      </w:r>
    </w:p>
    <w:p>
      <w:r>
        <w:rPr>
          <w:b w:val="off"/>
        </w:rPr>
        <w:t>1</w:t>
      </w:r>
    </w:p>
    <w:p>
      <w:r>
        <w:rPr>
          <w:b w:val="off"/>
        </w:rPr>
        <w:t>PHBFSFS6</w:t>
      </w:r>
    </w:p>
    <w:p>
      <w:r>
        <w:rPr>
          <w:b w:val="off"/>
        </w:rPr>
        <w:t>translation(Vec3(0,</w:t>
      </w:r>
    </w:p>
    <w:p>
      <w:r>
        <w:rPr>
          <w:b w:val="off"/>
        </w:rPr>
        <w:t>2470</w:t>
      </w:r>
    </w:p>
    <w:p>
      <w:r>
        <w:rPr>
          <w:b w:val="off"/>
        </w:rPr>
        <w:t>0</w:t>
      </w:r>
    </w:p>
    <w:p>
      <w:r>
        <w:rPr>
          <w:b w:val="off"/>
        </w:rPr>
        <w:t>PHBFSFS5</w:t>
      </w:r>
    </w:p>
    <w:p>
      <w:r>
        <w:rPr>
          <w:b w:val="off"/>
        </w:rPr>
        <w:t>PHBFSFS7</w:t>
      </w:r>
    </w:p>
    <w:p>
      <w:r>
        <w:rPr>
          <w:b w:val="off"/>
        </w:rPr>
        <w:t>Box(Vec3(-9970,</w:t>
      </w:r>
    </w:p>
    <w:p>
      <w:r>
        <w:rPr>
          <w:b w:val="off"/>
        </w:rPr>
        <w:t>-470</w:t>
      </w:r>
    </w:p>
    <w:p>
      <w:r>
        <w:rPr>
          <w:b w:val="off"/>
        </w:rPr>
        <w:t>1480</w:t>
      </w:r>
    </w:p>
    <w:p>
      <w:r>
        <w:rPr>
          <w:b w:val="off"/>
        </w:rPr>
        <w:t>Vec3</w:t>
      </w:r>
    </w:p>
    <w:p>
      <w:r>
        <w:rPr>
          <w:b w:val="off"/>
        </w:rPr>
        <w:t>-9970</w:t>
      </w:r>
    </w:p>
    <w:p>
      <w:r>
        <w:rPr>
          <w:b w:val="off"/>
        </w:rPr>
        <w:t>-500</w:t>
      </w:r>
    </w:p>
    <w:p>
      <w:r>
        <w:rPr>
          <w:b w:val="off"/>
        </w:rPr>
        <w:t>1510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30</w:t>
      </w:r>
    </w:p>
    <w:p>
      <w:r>
        <w:rPr>
          <w:b w:val="off"/>
        </w:rPr>
        <w:t>2440</w:t>
      </w:r>
    </w:p>
    <w:p>
      <w:r>
        <w:rPr>
          <w:b w:val="off"/>
        </w:rPr>
        <w:t>30</w:t>
      </w:r>
    </w:p>
    <w:p>
      <w:r>
        <w:rPr>
          <w:b w:val="off"/>
        </w:rPr>
        <w:t>2440</w:t>
      </w:r>
    </w:p>
    <w:p>
      <w:r>
        <w:rPr>
          <w:b w:val="off"/>
        </w:rPr>
        <w:t>.color</w:t>
      </w:r>
    </w:p>
    <w:p>
      <w:r>
        <w:rPr>
          <w:b w:val="off"/>
        </w:rPr>
        <w:t>1</w:t>
      </w:r>
    </w:p>
    <w:p>
      <w:r>
        <w:rPr>
          <w:b w:val="off"/>
        </w:rPr>
        <w:t>1</w:t>
      </w:r>
    </w:p>
    <w:p>
      <w:r>
        <w:rPr>
          <w:b w:val="off"/>
        </w:rPr>
        <w:t>1</w:t>
      </w:r>
    </w:p>
    <w:p>
      <w:r>
        <w:rPr>
          <w:b w:val="off"/>
        </w:rPr>
        <w:t>1</w:t>
      </w:r>
    </w:p>
    <w:p>
      <w:r>
        <w:rPr>
          <w:b w:val="off"/>
        </w:rPr>
        <w:t>PHBFSFS</w:t>
      </w:r>
    </w:p>
    <w:p>
      <w:r>
        <w:rPr>
          <w:b w:val="off"/>
        </w:rPr>
        <w:t>unite(PHBFSFS1,</w:t>
      </w:r>
    </w:p>
    <w:p>
      <w:r>
        <w:rPr>
          <w:b w:val="off"/>
        </w:rPr>
        <w:t>PHBFSFS2</w:t>
      </w:r>
    </w:p>
    <w:p>
      <w:r>
        <w:rPr>
          <w:b w:val="off"/>
        </w:rPr>
        <w:t>PHBFSFS3</w:t>
      </w:r>
    </w:p>
    <w:p>
      <w:r>
        <w:rPr>
          <w:b w:val="off"/>
        </w:rPr>
        <w:t>PHBFSFS4</w:t>
      </w:r>
    </w:p>
    <w:p>
      <w:r>
        <w:rPr>
          <w:b w:val="off"/>
        </w:rPr>
        <w:t>PHBFSFS5</w:t>
      </w:r>
    </w:p>
    <w:p>
      <w:r>
        <w:rPr>
          <w:b w:val="off"/>
        </w:rPr>
        <w:t>PHBFSFS6</w:t>
      </w:r>
    </w:p>
    <w:p>
      <w:r>
        <w:rPr>
          <w:b w:val="off"/>
        </w:rPr>
        <w:t>PHBFSFS7</w:t>
      </w:r>
    </w:p>
    <w:p>
      <w:r>
        <w:rPr>
          <w:b w:val="off"/>
        </w:rPr>
        <w:t>.color</w:t>
      </w:r>
    </w:p>
    <w:p>
      <w:r>
        <w:rPr>
          <w:b w:val="off"/>
        </w:rPr>
        <w:t>139</w:t>
      </w:r>
    </w:p>
    <w:p>
      <w:r>
        <w:rPr>
          <w:b w:val="off"/>
        </w:rPr>
        <w:t>255</w:t>
      </w:r>
    </w:p>
    <w:p>
      <w:r>
        <w:rPr>
          <w:b w:val="off"/>
        </w:rPr>
        <w:t>69</w:t>
      </w:r>
    </w:p>
    <w:p>
      <w:r>
        <w:rPr>
          <w:b w:val="off"/>
        </w:rPr>
        <w:t>255</w:t>
      </w:r>
    </w:p>
    <w:p>
      <w:r>
        <w:rPr>
          <w:b w:val="off"/>
        </w:rPr>
        <w:t>19</w:t>
      </w:r>
    </w:p>
    <w:p>
      <w:r>
        <w:rPr>
          <w:b w:val="off"/>
        </w:rPr>
        <w:t>255</w:t>
      </w:r>
    </w:p>
    <w:p>
      <w:r>
        <w:rPr>
          <w:b w:val="off"/>
        </w:rPr>
        <w:t>1</w:t>
      </w:r>
    </w:p>
    <w:p>
      <w:r>
        <w:rPr>
          <w:b w:val="off"/>
        </w:rPr>
        <w:t>PHBPZ</w:t>
      </w:r>
    </w:p>
    <w:p>
      <w:r>
        <w:rPr>
          <w:b w:val="off"/>
        </w:rPr>
        <w:t>Box(Vec3(-6500,</w:t>
      </w:r>
    </w:p>
    <w:p>
      <w:r>
        <w:rPr>
          <w:b w:val="off"/>
        </w:rPr>
        <w:t>0</w:t>
      </w:r>
    </w:p>
    <w:p>
      <w:r>
        <w:rPr>
          <w:b w:val="off"/>
        </w:rPr>
        <w:t>-1000</w:t>
      </w:r>
    </w:p>
    <w:p>
      <w:r>
        <w:rPr>
          <w:b w:val="off"/>
        </w:rPr>
        <w:t>Vec3</w:t>
      </w:r>
    </w:p>
    <w:p>
      <w:r>
        <w:rPr>
          <w:b w:val="off"/>
        </w:rPr>
        <w:t>-6500</w:t>
      </w:r>
    </w:p>
    <w:p>
      <w:r>
        <w:rPr>
          <w:b w:val="off"/>
        </w:rPr>
        <w:t>0</w:t>
      </w:r>
    </w:p>
    <w:p>
      <w:r>
        <w:rPr>
          <w:b w:val="off"/>
        </w:rPr>
        <w:t>1000</w:t>
      </w:r>
    </w:p>
    <w:p>
      <w:r>
        <w:rPr>
          <w:b w:val="off"/>
        </w:rPr>
        <w:t>Vec3</w:t>
      </w:r>
    </w:p>
    <w:p>
      <w:r>
        <w:rPr>
          <w:b w:val="off"/>
        </w:rPr>
        <w:t>-1</w:t>
      </w:r>
    </w:p>
    <w:p>
      <w:r>
        <w:rPr>
          <w:b w:val="off"/>
        </w:rPr>
        <w:t>0</w:t>
      </w:r>
    </w:p>
    <w:p>
      <w:r>
        <w:rPr>
          <w:b w:val="off"/>
        </w:rPr>
        <w:t>0</w:t>
      </w:r>
    </w:p>
    <w:p>
      <w:r>
        <w:rPr>
          <w:b w:val="off"/>
        </w:rPr>
        <w:t>Vec3</w:t>
      </w:r>
    </w:p>
    <w:p>
      <w:r>
        <w:rPr>
          <w:b w:val="off"/>
        </w:rPr>
        <w:t>0</w:t>
      </w:r>
    </w:p>
    <w:p>
      <w:r>
        <w:rPr>
          <w:b w:val="off"/>
        </w:rPr>
        <w:t>1</w:t>
      </w:r>
    </w:p>
    <w:p>
      <w:r>
        <w:rPr>
          <w:b w:val="off"/>
        </w:rPr>
        <w:t>0</w:t>
      </w:r>
    </w:p>
    <w:p>
      <w:r>
        <w:rPr>
          <w:b w:val="off"/>
        </w:rPr>
        <w:t>3000</w:t>
      </w:r>
    </w:p>
    <w:p>
      <w:r>
        <w:rPr>
          <w:b w:val="off"/>
        </w:rPr>
        <w:t>1500</w:t>
      </w:r>
    </w:p>
    <w:p>
      <w:r>
        <w:rPr>
          <w:b w:val="off"/>
        </w:rPr>
        <w:t>3000</w:t>
      </w:r>
    </w:p>
    <w:p>
      <w:r>
        <w:rPr>
          <w:b w:val="off"/>
        </w:rPr>
        <w:t>1500</w:t>
      </w:r>
    </w:p>
    <w:p>
      <w:r>
        <w:rPr>
          <w:b w:val="off"/>
        </w:rPr>
        <w:t>.color</w:t>
      </w:r>
    </w:p>
    <w:p>
      <w:r>
        <w:rPr>
          <w:b w:val="off"/>
        </w:rPr>
        <w:t>1</w:t>
      </w:r>
    </w:p>
    <w:p>
      <w:r>
        <w:rPr>
          <w:b w:val="off"/>
        </w:rPr>
        <w:t>1</w:t>
      </w:r>
    </w:p>
    <w:p>
      <w:r>
        <w:rPr>
          <w:b w:val="off"/>
        </w:rPr>
        <w:t>1</w:t>
      </w:r>
    </w:p>
    <w:p>
      <w:r>
        <w:rPr>
          <w:b w:val="off"/>
        </w:rPr>
        <w:t>1</w:t>
      </w:r>
    </w:p>
    <w:p>
      <w:r>
        <w:rPr>
          <w:b w:val="off"/>
        </w:rPr>
        <w:t>WSL</w:t>
      </w:r>
    </w:p>
    <w:p>
      <w:r>
        <w:rPr>
          <w:b w:val="off"/>
        </w:rPr>
        <w:t>combine(PHBD,</w:t>
      </w:r>
    </w:p>
    <w:p>
      <w:r>
        <w:rPr>
          <w:b w:val="off"/>
        </w:rPr>
        <w:t>PHBFSS</w:t>
      </w:r>
    </w:p>
    <w:p>
      <w:r>
        <w:rPr>
          <w:b w:val="off"/>
        </w:rPr>
        <w:t>PHBFSFS</w:t>
      </w:r>
    </w:p>
    <w:p>
      <w:r>
        <w:rPr>
          <w:b w:val="off"/>
        </w:rPr>
        <w:t>PHBPZ</w:t>
      </w:r>
    </w:p>
    <w:p>
      <w:r>
        <w:rPr>
          <w:b w:val="off"/>
        </w:rPr>
        <w:t>WSL1</w:t>
      </w:r>
    </w:p>
    <w:p>
      <w:r>
        <w:rPr>
          <w:b w:val="off"/>
        </w:rPr>
        <w:t>translation(Vec3(2750,</w:t>
      </w:r>
    </w:p>
    <w:p>
      <w:r>
        <w:rPr>
          <w:b w:val="off"/>
        </w:rPr>
        <w:t>1250</w:t>
      </w:r>
    </w:p>
    <w:p>
      <w:r>
        <w:rPr>
          <w:b w:val="off"/>
        </w:rPr>
        <w:t>3550</w:t>
      </w:r>
    </w:p>
    <w:p>
      <w:r>
        <w:rPr>
          <w:b w:val="off"/>
        </w:rPr>
        <w:t>n</w:t>
      </w:r>
    </w:p>
    <w:p>
      <w:r>
        <w:rPr>
          <w:b w:val="off"/>
        </w:rPr>
        <w:t>2000</w:t>
      </w:r>
    </w:p>
    <w:p>
      <w:r>
        <w:rPr>
          <w:b w:val="off"/>
        </w:rPr>
        <w:t>30</w:t>
      </w:r>
    </w:p>
    <w:p>
      <w:r>
        <w:rPr>
          <w:b w:val="off"/>
        </w:rPr>
        <w:t>WSL</w:t>
      </w:r>
    </w:p>
    <w:p>
      <w:r>
        <w:rPr>
          <w:b w:val="off"/>
        </w:rPr>
        <w:t>Z</w:t>
      </w:r>
    </w:p>
    <w:p>
      <w:r>
        <w:rPr>
          <w:b w:val="off"/>
        </w:rPr>
        <w:t>combine(chenmengfei,</w:t>
      </w:r>
    </w:p>
    <w:p>
      <w:r>
        <w:rPr>
          <w:b w:val="off"/>
        </w:rPr>
        <w:t>heyuyang</w:t>
      </w:r>
    </w:p>
    <w:p>
      <w:r>
        <w:rPr>
          <w:b w:val="off"/>
        </w:rPr>
        <w:t>WSL1</w:t>
      </w:r>
    </w:p>
    <w:p>
      <w:r>
        <w:rPr>
          <w:b w:val="off"/>
        </w:rPr>
        <w:t>wangke</w:t>
      </w:r>
    </w:p>
    <w:p>
      <w:r>
        <w:rPr>
          <w:b w:val="off"/>
        </w:rPr>
        <w:t>Z1</w:t>
      </w:r>
    </w:p>
    <w:p>
      <w:r>
        <w:rPr>
          <w:b w:val="off"/>
        </w:rPr>
        <w:t>translation(Vec3(-2000,</w:t>
      </w:r>
    </w:p>
    <w:p>
      <w:r>
        <w:rPr>
          <w:b w:val="off"/>
        </w:rPr>
        <w:t>-2000</w:t>
      </w:r>
    </w:p>
    <w:p>
      <w:r>
        <w:rPr>
          <w:b w:val="off"/>
        </w:rPr>
        <w:t>0</w:t>
      </w:r>
    </w:p>
    <w:p>
      <w:r>
        <w:rPr>
          <w:b w:val="off"/>
        </w:rPr>
        <w:t>Z</w:t>
      </w:r>
    </w:p>
    <w:p>
      <w:r>
        <w:rPr>
          <w:b w:val="off"/>
        </w:rPr>
        <w:t>Z11</w:t>
      </w:r>
    </w:p>
    <w:p>
      <w:r>
        <w:rPr>
          <w:b w:val="off"/>
        </w:rPr>
        <w:t>rotation(Vec3(0,</w:t>
      </w:r>
    </w:p>
    <w:p>
      <w:r>
        <w:rPr>
          <w:b w:val="off"/>
        </w:rPr>
        <w:t>0</w:t>
      </w:r>
    </w:p>
    <w:p>
      <w:r>
        <w:rPr>
          <w:b w:val="off"/>
        </w:rPr>
        <w:t>1</w:t>
      </w:r>
    </w:p>
    <w:p>
      <w:r>
        <w:rPr>
          <w:b w:val="off"/>
        </w:rPr>
        <w:t>pi</w:t>
      </w:r>
    </w:p>
    <w:p>
      <w:r>
        <w:rPr>
          <w:b w:val="off"/>
        </w:rPr>
        <w:t>180</w:t>
      </w:r>
    </w:p>
    <w:p>
      <w:r>
        <w:rPr>
          <w:b w:val="off"/>
        </w:rPr>
        <w:t>k</w:t>
      </w:r>
    </w:p>
    <w:p>
      <w:r>
        <w:rPr>
          <w:b w:val="off"/>
        </w:rPr>
        <w:t>Z1</w:t>
      </w:r>
    </w:p>
    <w:p>
      <w:r>
        <w:rPr>
          <w:b w:val="off"/>
        </w:rPr>
        <w:t>Z111</w:t>
      </w:r>
    </w:p>
    <w:p>
      <w:r>
        <w:rPr>
          <w:b w:val="off"/>
        </w:rPr>
        <w:t>translation(Vec3(2000,</w:t>
      </w:r>
    </w:p>
    <w:p>
      <w:r>
        <w:rPr>
          <w:b w:val="off"/>
        </w:rPr>
        <w:t>2000</w:t>
      </w:r>
    </w:p>
    <w:p>
      <w:r>
        <w:rPr>
          <w:b w:val="off"/>
        </w:rPr>
        <w:t>0</w:t>
      </w:r>
    </w:p>
    <w:p>
      <w:r>
        <w:rPr>
          <w:b w:val="off"/>
        </w:rPr>
        <w:t>Z11</w:t>
      </w:r>
    </w:p>
    <w:p>
      <w:r>
        <w:rPr>
          <w:b w:val="off"/>
        </w:rPr>
        <w:t>data</w:t>
      </w:r>
    </w:p>
    <w:p>
      <w:r>
        <w:rPr>
          <w:b w:val="off"/>
        </w:rPr>
        <w:t>combine(likehancuixun,</w:t>
      </w:r>
    </w:p>
    <w:p>
      <w:r>
        <w:rPr>
          <w:b w:val="off"/>
        </w:rPr>
        <w:t>Z111</w:t>
      </w:r>
    </w:p>
    <w:p>
      <w:r>
        <w:rPr>
          <w:b w:val="off"/>
        </w:rPr>
        <w:t>return</w:t>
      </w:r>
    </w:p>
    <w:p>
      <w:r>
        <w:rPr>
          <w:b w:val="off"/>
        </w:rPr>
        <w:t>data</w:t>
      </w:r>
    </w:p>
    <w:p>
      <w:r>
        <w:rPr>
          <w:b w:val="off"/>
        </w:rPr>
        <w:t>if</w:t>
      </w:r>
    </w:p>
    <w:p>
      <w:r>
        <w:rPr>
          <w:b w:val="off"/>
        </w:rPr>
        <w:t>__name__</w:t>
      </w:r>
    </w:p>
    <w:p>
      <w:r>
        <w:rPr>
          <w:b w:val="off"/>
        </w:rPr>
        <w:t>'__main__'</w:t>
      </w:r>
    </w:p>
    <w:p>
      <w:r>
        <w:rPr>
          <w:b w:val="off"/>
        </w:rPr>
        <w:t>:</w:t>
      </w:r>
    </w:p>
    <w:p>
      <w:r>
        <w:rPr>
          <w:b w:val="off"/>
        </w:rPr>
        <w:t>all_animation_snapshoot_entity</w:t>
      </w:r>
    </w:p>
    <w:p>
      <w:r>
        <w:rPr>
          <w:b w:val="off"/>
        </w:rPr>
        <w:t>[]</w:t>
      </w:r>
    </w:p>
    <w:p>
      <w:r>
        <w:rPr>
          <w:b w:val="off"/>
        </w:rPr>
        <w:t>iteration_count</w:t>
      </w:r>
    </w:p>
    <w:p>
      <w:r>
        <w:rPr>
          <w:b w:val="off"/>
        </w:rPr>
        <w:t>15</w:t>
      </w:r>
    </w:p>
    <w:p>
      <w:r>
        <w:rPr>
          <w:b w:val="off"/>
        </w:rPr>
        <w:t>iteration_count</w:t>
      </w:r>
    </w:p>
    <w:p>
      <w:r>
        <w:rPr>
          <w:b w:val="off"/>
        </w:rPr>
        <w:t>for</w:t>
      </w:r>
    </w:p>
    <w:p>
      <w:r>
        <w:rPr>
          <w:b w:val="off"/>
        </w:rPr>
        <w:t>i</w:t>
      </w:r>
    </w:p>
    <w:p>
      <w:r>
        <w:rPr>
          <w:b w:val="off"/>
        </w:rPr>
        <w:t>in</w:t>
      </w:r>
    </w:p>
    <w:p>
      <w:r>
        <w:rPr>
          <w:b w:val="off"/>
        </w:rPr>
        <w:t>range</w:t>
      </w:r>
    </w:p>
    <w:p>
      <w:r>
        <w:rPr>
          <w:b w:val="off"/>
        </w:rPr>
        <w:t>0</w:t>
      </w:r>
    </w:p>
    <w:p>
      <w:r>
        <w:rPr>
          <w:b w:val="off"/>
        </w:rPr>
        <w:t>iteration_count</w:t>
      </w:r>
    </w:p>
    <w:p>
      <w:r>
        <w:rPr>
          <w:b w:val="off"/>
        </w:rPr>
        <w:t>:</w:t>
      </w:r>
    </w:p>
    <w:p>
      <w:r>
        <w:rPr>
          <w:b w:val="off"/>
        </w:rPr>
        <w:t>1</w:t>
      </w:r>
    </w:p>
    <w:p>
      <w:r>
        <w:rPr>
          <w:b w:val="off"/>
        </w:rPr>
        <w:t>towerCrane1</w:t>
      </w:r>
    </w:p>
    <w:p>
      <w:r>
        <w:rPr>
          <w:b w:val="off"/>
        </w:rPr>
        <w:t>TowerCrane(i*1)</w:t>
      </w:r>
    </w:p>
    <w:p>
      <w:r>
        <w:rPr>
          <w:b w:val="off"/>
        </w:rPr>
        <w:t>1</w:t>
      </w:r>
    </w:p>
    <w:p>
      <w:r>
        <w:rPr>
          <w:b w:val="off"/>
        </w:rPr>
        <w:t>towerCrane1_id</w:t>
      </w:r>
    </w:p>
    <w:p>
      <w:r>
        <w:rPr>
          <w:b w:val="off"/>
        </w:rPr>
        <w:t>create_geometry(towerCrane1)</w:t>
      </w:r>
    </w:p>
    <w:p>
      <w:r>
        <w:rPr>
          <w:b w:val="off"/>
        </w:rPr>
        <w:t>all_animation_snapshoot_entity.append</w:t>
      </w:r>
    </w:p>
    <w:p>
      <w:r>
        <w:rPr>
          <w:b w:val="off"/>
        </w:rPr>
        <w:t>towerCrane1_id</w:t>
      </w:r>
    </w:p>
    <w:p>
      <w:r>
        <w:rPr>
          <w:b w:val="off"/>
        </w:rPr>
        <w:t>entity_show_switch</w:t>
      </w:r>
    </w:p>
    <w:p>
      <w:r>
        <w:rPr>
          <w:b w:val="off"/>
        </w:rPr>
        <w:t>towerCrane1_id</w:t>
      </w:r>
    </w:p>
    <w:p>
      <w:r>
        <w:rPr>
          <w:b w:val="off"/>
        </w:rPr>
        <w:t>False</w:t>
      </w:r>
    </w:p>
    <w:p>
      <w:r>
        <w:rPr>
          <w:b w:val="off"/>
        </w:rPr>
        <w:t>2</w:t>
      </w:r>
    </w:p>
    <w:p>
      <w:r>
        <w:rPr>
          <w:b w:val="off"/>
        </w:rPr>
        <w:t>towerCrane2</w:t>
      </w:r>
    </w:p>
    <w:p>
      <w:r>
        <w:rPr>
          <w:b w:val="off"/>
        </w:rPr>
        <w:t>trans(0,</w:t>
      </w:r>
    </w:p>
    <w:p>
      <w:r>
        <w:rPr>
          <w:b w:val="off"/>
        </w:rPr>
        <w:t>55000</w:t>
      </w:r>
    </w:p>
    <w:p>
      <w:r>
        <w:rPr>
          <w:b w:val="off"/>
        </w:rPr>
        <w:t>0</w:t>
      </w:r>
    </w:p>
    <w:p>
      <w:r>
        <w:rPr>
          <w:b w:val="off"/>
        </w:rPr>
        <w:t>rotz</w:t>
      </w:r>
    </w:p>
    <w:p>
      <w:r>
        <w:rPr>
          <w:b w:val="off"/>
        </w:rPr>
        <w:t>-0.25</w:t>
      </w:r>
    </w:p>
    <w:p>
      <w:r>
        <w:rPr>
          <w:b w:val="off"/>
        </w:rPr>
        <w:t>pi</w:t>
      </w:r>
    </w:p>
    <w:p>
      <w:r>
        <w:rPr>
          <w:b w:val="off"/>
        </w:rPr>
        <w:t>towerCrane1</w:t>
      </w:r>
    </w:p>
    <w:p>
      <w:r>
        <w:rPr>
          <w:b w:val="off"/>
        </w:rPr>
        <w:t>towerCrane2_id</w:t>
      </w:r>
    </w:p>
    <w:p>
      <w:r>
        <w:rPr>
          <w:b w:val="off"/>
        </w:rPr>
        <w:t>create_geometry(towerCrane2)</w:t>
      </w:r>
    </w:p>
    <w:p>
      <w:r>
        <w:rPr>
          <w:b w:val="off"/>
        </w:rPr>
        <w:t>all_animation_snapshoot_entity.append</w:t>
      </w:r>
    </w:p>
    <w:p>
      <w:r>
        <w:rPr>
          <w:b w:val="off"/>
        </w:rPr>
        <w:t>towerCrane2_id</w:t>
      </w:r>
    </w:p>
    <w:p>
      <w:r>
        <w:rPr>
          <w:b w:val="off"/>
        </w:rPr>
        <w:t>entity_show_switch</w:t>
      </w:r>
    </w:p>
    <w:p>
      <w:r>
        <w:rPr>
          <w:b w:val="off"/>
        </w:rPr>
        <w:t>towerCrane2_id</w:t>
      </w:r>
    </w:p>
    <w:p>
      <w:r>
        <w:rPr>
          <w:b w:val="off"/>
        </w:rPr>
        <w:t>False</w:t>
      </w:r>
    </w:p>
    <w:p>
      <w:r>
        <w:rPr>
          <w:b w:val="off"/>
        </w:rPr>
        <w:t>3</w:t>
      </w:r>
    </w:p>
    <w:p>
      <w:r>
        <w:rPr>
          <w:b w:val="off"/>
        </w:rPr>
        <w:t>towerCrane3</w:t>
      </w:r>
    </w:p>
    <w:p>
      <w:r>
        <w:rPr>
          <w:b w:val="off"/>
        </w:rPr>
        <w:t>trans(70000,</w:t>
      </w:r>
    </w:p>
    <w:p>
      <w:r>
        <w:rPr>
          <w:b w:val="off"/>
        </w:rPr>
        <w:t>55000</w:t>
      </w:r>
    </w:p>
    <w:p>
      <w:r>
        <w:rPr>
          <w:b w:val="off"/>
        </w:rPr>
        <w:t>0</w:t>
      </w:r>
    </w:p>
    <w:p>
      <w:r>
        <w:rPr>
          <w:b w:val="off"/>
        </w:rPr>
        <w:t>rotz</w:t>
      </w:r>
    </w:p>
    <w:p>
      <w:r>
        <w:rPr>
          <w:b w:val="off"/>
        </w:rPr>
        <w:t>-0.5</w:t>
      </w:r>
    </w:p>
    <w:p>
      <w:r>
        <w:rPr>
          <w:b w:val="off"/>
        </w:rPr>
        <w:t>pi</w:t>
      </w:r>
    </w:p>
    <w:p>
      <w:r>
        <w:rPr>
          <w:b w:val="off"/>
        </w:rPr>
        <w:t>towerCrane1</w:t>
      </w:r>
    </w:p>
    <w:p>
      <w:r>
        <w:rPr>
          <w:b w:val="off"/>
        </w:rPr>
        <w:t>towerCrane3_id</w:t>
      </w:r>
    </w:p>
    <w:p>
      <w:r>
        <w:rPr>
          <w:b w:val="off"/>
        </w:rPr>
        <w:t>create_geometry(towerCrane3)</w:t>
      </w:r>
    </w:p>
    <w:p>
      <w:r>
        <w:rPr>
          <w:b w:val="off"/>
        </w:rPr>
        <w:t>all_animation_snapshoot_entity.append</w:t>
      </w:r>
    </w:p>
    <w:p>
      <w:r>
        <w:rPr>
          <w:b w:val="off"/>
        </w:rPr>
        <w:t>towerCrane3_id</w:t>
      </w:r>
    </w:p>
    <w:p>
      <w:r>
        <w:rPr>
          <w:b w:val="off"/>
        </w:rPr>
        <w:t>entity_show_switch</w:t>
      </w:r>
    </w:p>
    <w:p>
      <w:r>
        <w:rPr>
          <w:b w:val="off"/>
        </w:rPr>
        <w:t>towerCrane3_id</w:t>
      </w:r>
    </w:p>
    <w:p>
      <w:r>
        <w:rPr>
          <w:b w:val="off"/>
        </w:rPr>
        <w:t>False</w:t>
      </w:r>
    </w:p>
    <w:p>
      <w:r>
        <w:rPr>
          <w:b w:val="off"/>
        </w:rPr>
        <w:t>messages</w:t>
      </w:r>
    </w:p>
    <w:p>
      <w:r>
        <w:rPr>
          <w:b w:val="off"/>
        </w:rPr>
        <w:t>str</w:t>
      </w:r>
    </w:p>
    <w:p>
      <w:r>
        <w:rPr>
          <w:b w:val="off"/>
        </w:rPr>
        <w:t>round</w:t>
      </w:r>
    </w:p>
    <w:p>
      <w:r>
        <w:rPr>
          <w:b w:val="off"/>
        </w:rPr>
        <w:t>i</w:t>
      </w:r>
    </w:p>
    <w:p>
      <w:r>
        <w:rPr>
          <w:b w:val="off"/>
        </w:rPr>
        <w:t>1</w:t>
      </w:r>
    </w:p>
    <w:p>
      <w:r>
        <w:rPr>
          <w:b w:val="off"/>
        </w:rPr>
        <w:t>iteration_count</w:t>
      </w:r>
    </w:p>
    <w:p>
      <w:r>
        <w:rPr>
          <w:b w:val="off"/>
        </w:rPr>
        <w:t>100</w:t>
      </w:r>
    </w:p>
    <w:p>
      <w:r>
        <w:rPr>
          <w:b w:val="off"/>
        </w:rPr>
        <w:t>1</w:t>
      </w:r>
    </w:p>
    <w:p>
      <w:r>
        <w:rPr>
          <w:b w:val="off"/>
        </w:rPr>
        <w:t>python</w:t>
      </w:r>
    </w:p>
    <w:p>
      <w:r>
        <w:rPr>
          <w:b w:val="off"/>
        </w:rPr>
        <w:t>joblib</w:t>
      </w:r>
    </w:p>
    <w:p>
      <w:r>
        <w:rPr>
          <w:b w:val="off"/>
        </w:rPr>
        <w:t>all_animation_snapshoot_entity</w:t>
      </w:r>
    </w:p>
    <w:p>
      <w:r>
        <w:rPr>
          <w:b w:val="off"/>
        </w:rPr>
        <w:t>while</w:t>
      </w:r>
    </w:p>
    <w:p>
      <w:r>
        <w:rPr>
          <w:b w:val="off"/>
        </w:rPr>
        <w:t>True:</w:t>
      </w:r>
    </w:p>
    <w:p>
      <w:r>
        <w:rPr>
          <w:b w:val="off"/>
        </w:rPr>
        <w:t>for</w:t>
      </w:r>
    </w:p>
    <w:p>
      <w:r>
        <w:rPr>
          <w:b w:val="off"/>
        </w:rPr>
        <w:t>i</w:t>
      </w:r>
    </w:p>
    <w:p>
      <w:r>
        <w:rPr>
          <w:b w:val="off"/>
        </w:rPr>
        <w:t>in</w:t>
      </w:r>
    </w:p>
    <w:p>
      <w:r>
        <w:rPr>
          <w:b w:val="off"/>
        </w:rPr>
        <w:t>range</w:t>
      </w:r>
    </w:p>
    <w:p>
      <w:r>
        <w:rPr>
          <w:b w:val="off"/>
        </w:rPr>
        <w:t>0</w:t>
      </w:r>
    </w:p>
    <w:p>
      <w:r>
        <w:rPr>
          <w:b w:val="off"/>
        </w:rPr>
        <w:t>len</w:t>
      </w:r>
    </w:p>
    <w:p>
      <w:r>
        <w:rPr>
          <w:b w:val="off"/>
        </w:rPr>
        <w:t>all_animation_snapshoot_entity</w:t>
      </w:r>
    </w:p>
    <w:p>
      <w:r>
        <w:rPr>
          <w:b w:val="off"/>
        </w:rPr>
        <w:t>3</w:t>
      </w:r>
    </w:p>
    <w:p>
      <w:r>
        <w:rPr>
          <w:b w:val="off"/>
        </w:rPr>
        <w:t>:</w:t>
      </w:r>
    </w:p>
    <w:p>
      <w:r>
        <w:rPr>
          <w:b w:val="off"/>
        </w:rPr>
        <w:t>snapshoot_control</w:t>
      </w:r>
    </w:p>
    <w:p>
      <w:r>
        <w:rPr>
          <w:b w:val="off"/>
        </w:rPr>
        <w:t>1</w:t>
      </w:r>
    </w:p>
    <w:p>
      <w:r>
        <w:rPr>
          <w:b w:val="off"/>
        </w:rPr>
        <w:t>2</w:t>
      </w:r>
    </w:p>
    <w:p>
      <w:r>
        <w:rPr>
          <w:b w:val="off"/>
        </w:rPr>
        <w:t>snapshoot_control</w:t>
      </w:r>
    </w:p>
    <w:p>
      <w:r>
        <w:rPr>
          <w:b w:val="off"/>
        </w:rPr>
        <w:t>all_animation_snapshoot_entity</w:t>
      </w:r>
    </w:p>
    <w:p>
      <w:r>
        <w:rPr>
          <w:b w:val="off"/>
        </w:rPr>
        <w:t>all_animation_snapshoot_entity</w:t>
      </w:r>
    </w:p>
    <w:p>
      <w:r>
        <w:rPr>
          <w:b w:val="off"/>
        </w:rPr>
        <w:t>i</w:t>
      </w:r>
    </w:p>
    <w:p>
      <w:r>
        <w:rPr>
          <w:b w:val="off"/>
        </w:rPr>
        <w:t>all_animation_snapshoot_entity</w:t>
      </w:r>
    </w:p>
    <w:p>
      <w:r>
        <w:rPr>
          <w:b w:val="off"/>
        </w:rPr>
        <w:t>i</w:t>
      </w:r>
    </w:p>
    <w:p>
      <w:r>
        <w:rPr>
          <w:b w:val="off"/>
        </w:rPr>
        <w:t>1</w:t>
      </w:r>
    </w:p>
    <w:p>
      <w:r>
        <w:rPr>
          <w:b w:val="off"/>
        </w:rPr>
        <w:t>all_animation_snapshoot_entity</w:t>
      </w:r>
    </w:p>
    <w:p>
      <w:r>
        <w:rPr>
          <w:b w:val="off"/>
        </w:rPr>
        <w:t>i</w:t>
      </w:r>
    </w:p>
    <w:p>
      <w:r>
        <w:rPr>
          <w:b w:val="off"/>
        </w:rPr>
        <w:t>2</w:t>
      </w:r>
    </w:p>
    <w:p>
      <w:r>
        <w:rPr>
          <w:b w:val="off"/>
        </w:rPr>
        <w:t>all_animation_snapshoot_entity</w:t>
      </w:r>
    </w:p>
    <w:p>
      <w:r>
        <w:rPr>
          <w:b w:val="off"/>
        </w:rPr>
        <w:t>all_animation_snapshoot_entity[::-1]</w:t>
      </w:r>
    </w:p>
    <w:p>
      <w:r>
        <w:rPr>
          <w:b w:val="off"/>
        </w:rPr>
        <w:t>效果示例：</w:t>
        <w:br/>
        <w:drawing>
          <wp:inline distT="0" distR="0" distB="0" distL="0">
            <wp:extent cx="5238750" cy="2809875"/>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90"/>
                    <a:stretch>
                      <a:fillRect/>
                    </a:stretch>
                  </pic:blipFill>
                  <pic:spPr>
                    <a:xfrm>
                      <a:off x="0" y="0"/>
                      <a:ext cx="5238750" cy="2809875"/>
                    </a:xfrm>
                    <a:prstGeom prst="rect">
                      <a:avLst/>
                    </a:prstGeom>
                  </pic:spPr>
                </pic:pic>
              </a:graphicData>
            </a:graphic>
          </wp:inline>
        </w:drawing>
      </w:r>
    </w:p>
    <w:p>
      <w:pPr>
        <w:pStyle w:val="4"/>
      </w:pPr>
      <w:r>
        <w:t>2.2 制作对话框</w:t>
      </w:r>
    </w:p>
    <w:p>
      <w:r>
        <w:rPr>
          <w:b w:val="off"/>
        </w:rPr>
        <w:t>关于对话框插件的制作，推荐用户使用PySide2模块，它提供了对Qt框架的访问，可以简单理解为在Python下使用的Qt。PySide2是一个跨平台的Python绑定库，用于创建图形用户界面，即GUI应用程序。它提供了一个简单的方法来创建复杂的GUI，而无需编写大量的代码。</w:t>
        <w:br/>
        <w:t>使用示例：</w:t>
      </w:r>
    </w:p>
    <w:p>
      <w:r/>
    </w:p>
    <w:p>
      <w:r>
        <w:rPr>
          <w:b w:val="off"/>
        </w:rPr>
        <w:t xml:space="preserve"> </w:t>
        <w:t xml:space="preserve"> PySide2.QtCore </w:t>
        <w:t xml:space="preserve"> * </w:t>
        <w:t xml:space="preserve"> PySide2.QtGui </w:t>
        <w:t xml:space="preserve"> * </w:t>
        <w:t xml:space="preserve"> PySide2.QtWidgets </w:t>
        <w:t xml:space="preserve"> * </w:t>
        <w:t xml:space="preserve"> </w:t>
        <w:t xml:space="preserve"> </w:t>
        <w:t xml:space="preserve"> </w:t>
        <w:t xml:space="preserve"> </w:t>
        <w:t xml:space="preserve"> </w:t>
        <w:t xml:space="preserve"> </w:t>
        <w:t xml:space="preserve"> Form.objectName(): Form.setObjectName(</w:t>
        <w:t xml:space="preserve">) </w:t>
        <w:t xml:space="preserve"> Form.resize(</w:t>
        <w:t xml:space="preserve">, </w:t>
        <w:t xml:space="preserve">) </w:t>
        <w:t xml:space="preserve"> self.verticalLayout = QVBoxLayout(Form) self.verticalLayout.setObjectName(</w:t>
        <w:t xml:space="preserve">) </w:t>
        <w:t xml:space="preserve"> self.horizontalLayout = QHBoxLayout() self.horizontalLayout.setObjectName(</w:t>
        <w:t xml:space="preserve">) </w:t>
        <w:t xml:space="preserve"> self.label = QLabel(Form) self.label.setObjectName(</w:t>
        <w:t xml:space="preserve">) </w:t>
        <w:t xml:space="preserve"> self.horizontalLayout.addWidget(self.label) </w:t>
        <w:t xml:space="preserve"> self.verticalLayout_2 = QVBoxLayout() self.verticalLayout_2.setObjectName(</w:t>
        <w:t xml:space="preserve">) </w:t>
        <w:t xml:space="preserve"> self.lineEdit = QLineEdit(Form) self.lineEdit.setObjectName(</w:t>
        <w:t xml:space="preserve">) </w:t>
        <w:t xml:space="preserve"> int_validator = QIntValidator() self.lineEdit.setValidator(int_validator) </w:t>
        <w:t xml:space="preserve"> self.lineEdit.setText(</w:t>
        <w:t xml:space="preserve">) </w:t>
        <w:t xml:space="preserve"> self.verticalLayout_2.addWidget(self.lineEdit) </w:t>
        <w:t xml:space="preserve"> self.horizontalSlider = QSlider(Form) self.horizontalSlider.setObjectName(</w:t>
        <w:t xml:space="preserve">) </w:t>
        <w:t xml:space="preserve"> self.horizontalSlider.setMinimum(</w:t>
        <w:t>) self.horizontalSlider.setMaximum(</w:t>
        <w:t xml:space="preserve">) </w:t>
        <w:t xml:space="preserve"> self.horizontalSlider.setSingleStep(</w:t>
        <w:t>) self.horizontalSlider.setPageStep(</w:t>
        <w:t xml:space="preserve">) </w:t>
        <w:t xml:space="preserve"> self.horizontalSlider.setOrientation(Qt.Horizontal) self.horizontalSlider.setTickPosition(QSlider.TicksBelow) self.horizontalSlider.setTickInterval(</w:t>
        <w:t xml:space="preserve">) </w:t>
        <w:t xml:space="preserve"> self.verticalLayout_2.addWidget(self.horizontalSlider) </w:t>
        <w:t xml:space="preserve"> self.horizontalLayout.addLayout(self.verticalLayout_2) </w:t>
        <w:t xml:space="preserve"> self.verticalLayout.addLayout(self.horizontalLayout)</w:t>
      </w:r>
    </w:p>
    <w:p>
      <w:r>
        <w:rPr>
          <w:b w:val="off"/>
        </w:rPr>
        <w:t xml:space="preserve"># 导入PySide2库中的模块 </w:t>
      </w:r>
    </w:p>
    <w:p>
      <w:r>
        <w:rPr>
          <w:b w:val="off"/>
        </w:rPr>
        <w:t>from</w:t>
      </w:r>
    </w:p>
    <w:p>
      <w:r>
        <w:rPr>
          <w:b w:val="off"/>
        </w:rPr>
        <w:t>import</w:t>
      </w:r>
    </w:p>
    <w:p>
      <w:r>
        <w:rPr>
          <w:b w:val="off"/>
        </w:rPr>
        <w:t>from</w:t>
      </w:r>
    </w:p>
    <w:p>
      <w:r>
        <w:rPr>
          <w:b w:val="off"/>
        </w:rPr>
        <w:t>import</w:t>
      </w:r>
    </w:p>
    <w:p>
      <w:r>
        <w:rPr>
          <w:b w:val="off"/>
        </w:rPr>
        <w:t>from</w:t>
      </w:r>
    </w:p>
    <w:p>
      <w:r>
        <w:rPr>
          <w:b w:val="off"/>
        </w:rPr>
        <w:t>import</w:t>
      </w:r>
    </w:p>
    <w:p>
      <w:r>
        <w:rPr>
          <w:b w:val="off"/>
        </w:rPr>
        <w:t xml:space="preserve"># 定义一个名为Ui_Form的类 </w:t>
      </w:r>
    </w:p>
    <w:p>
      <w:r>
        <w:rPr>
          <w:b w:val="off"/>
        </w:rPr>
        <w:t xml:space="preserve"> </w:t>
        <w:t>:</w:t>
      </w:r>
    </w:p>
    <w:p>
      <w:r>
        <w:rPr>
          <w:b w:val="off"/>
        </w:rPr>
        <w:t>class</w:t>
      </w:r>
    </w:p>
    <w:p>
      <w:r>
        <w:rPr>
          <w:b w:val="off"/>
        </w:rPr>
        <w:t>Ui_Form</w:t>
      </w:r>
    </w:p>
    <w:p>
      <w:r>
        <w:rPr>
          <w:b w:val="off"/>
        </w:rPr>
        <w:t>(object)</w:t>
      </w:r>
    </w:p>
    <w:p>
      <w:r>
        <w:rPr>
          <w:b w:val="off"/>
        </w:rPr>
        <w:t xml:space="preserve"># 定义setupUi方法，用于设置Form的UI布局 </w:t>
      </w:r>
    </w:p>
    <w:p>
      <w:r>
        <w:rPr>
          <w:b w:val="off"/>
        </w:rPr>
        <w:t xml:space="preserve"> </w:t>
        <w:t>:</w:t>
      </w:r>
    </w:p>
    <w:p>
      <w:r>
        <w:rPr>
          <w:b w:val="off"/>
        </w:rPr>
        <w:t>def</w:t>
      </w:r>
    </w:p>
    <w:p>
      <w:r>
        <w:rPr>
          <w:b w:val="off"/>
        </w:rPr>
        <w:t>setupUi</w:t>
      </w:r>
    </w:p>
    <w:p>
      <w:r>
        <w:rPr>
          <w:b w:val="off"/>
        </w:rPr>
        <w:t>(self, Form)</w:t>
      </w:r>
    </w:p>
    <w:p>
      <w:r>
        <w:rPr>
          <w:b w:val="off"/>
        </w:rPr>
        <w:t xml:space="preserve"># 如果Form没有设置objectName，则设置其objectName为"Form" </w:t>
      </w:r>
    </w:p>
    <w:p>
      <w:r>
        <w:rPr>
          <w:b w:val="off"/>
        </w:rPr>
        <w:t>if</w:t>
      </w:r>
    </w:p>
    <w:p>
      <w:r>
        <w:rPr>
          <w:b w:val="off"/>
        </w:rPr>
        <w:t>not</w:t>
      </w:r>
    </w:p>
    <w:p>
      <w:r>
        <w:rPr>
          <w:b w:val="off"/>
        </w:rPr>
        <w:t>u"Form"</w:t>
      </w:r>
    </w:p>
    <w:p>
      <w:r>
        <w:rPr>
          <w:b w:val="off"/>
        </w:rPr>
        <w:t xml:space="preserve"># 设置Form的大小为234x162像素 </w:t>
      </w:r>
    </w:p>
    <w:p>
      <w:r>
        <w:rPr>
          <w:b w:val="off"/>
        </w:rPr>
        <w:t>234</w:t>
      </w:r>
    </w:p>
    <w:p>
      <w:r>
        <w:rPr>
          <w:b w:val="off"/>
        </w:rPr>
        <w:t>162</w:t>
      </w:r>
    </w:p>
    <w:p>
      <w:r>
        <w:rPr>
          <w:b w:val="off"/>
        </w:rPr>
        <w:t xml:space="preserve"># 创建一个垂直布局，并添加到Form中 </w:t>
      </w:r>
    </w:p>
    <w:p>
      <w:r>
        <w:rPr>
          <w:b w:val="off"/>
        </w:rPr>
        <w:t>u"verticalLayout"</w:t>
      </w:r>
    </w:p>
    <w:p>
      <w:r>
        <w:rPr>
          <w:b w:val="off"/>
        </w:rPr>
        <w:t xml:space="preserve"># 创建一个水平布局 </w:t>
      </w:r>
    </w:p>
    <w:p>
      <w:r>
        <w:rPr>
          <w:b w:val="off"/>
        </w:rPr>
        <w:t>u"horizontalLayout"</w:t>
      </w:r>
    </w:p>
    <w:p>
      <w:r>
        <w:rPr>
          <w:b w:val="off"/>
        </w:rPr>
        <w:t xml:space="preserve"># 创建一个标签，并设置其objectName为"label" </w:t>
      </w:r>
    </w:p>
    <w:p>
      <w:r>
        <w:rPr>
          <w:b w:val="off"/>
        </w:rPr>
        <w:t>u"label"</w:t>
      </w:r>
    </w:p>
    <w:p>
      <w:r>
        <w:rPr>
          <w:b w:val="off"/>
        </w:rPr>
        <w:t xml:space="preserve"># 将标签添加到水平布局中 </w:t>
      </w:r>
    </w:p>
    <w:p>
      <w:r>
        <w:rPr>
          <w:b w:val="off"/>
        </w:rPr>
        <w:t xml:space="preserve"># 创建一个新的垂直布局 </w:t>
      </w:r>
    </w:p>
    <w:p>
      <w:r>
        <w:rPr>
          <w:b w:val="off"/>
        </w:rPr>
        <w:t>u"verticalLayout_2"</w:t>
      </w:r>
    </w:p>
    <w:p>
      <w:r>
        <w:rPr>
          <w:b w:val="off"/>
        </w:rPr>
        <w:t xml:space="preserve"># 创建一个文本输入框，并设置其objectName为"lineEdit" </w:t>
      </w:r>
    </w:p>
    <w:p>
      <w:r>
        <w:rPr>
          <w:b w:val="off"/>
        </w:rPr>
        <w:t>u"lineEdit"</w:t>
      </w:r>
    </w:p>
    <w:p>
      <w:r>
        <w:rPr>
          <w:b w:val="off"/>
        </w:rPr>
        <w:t xml:space="preserve"># 创建一个整数验证器，并设置给文本输入框，确保只能输入整数 </w:t>
      </w:r>
    </w:p>
    <w:p>
      <w:r>
        <w:rPr>
          <w:b w:val="off"/>
        </w:rPr>
        <w:t xml:space="preserve"># 设置文本输入框的默认文本为"500" </w:t>
      </w:r>
    </w:p>
    <w:p>
      <w:r>
        <w:rPr>
          <w:b w:val="off"/>
        </w:rPr>
        <w:t>u"500"</w:t>
      </w:r>
    </w:p>
    <w:p>
      <w:r>
        <w:rPr>
          <w:b w:val="off"/>
        </w:rPr>
        <w:t xml:space="preserve"># 将文本输入框添加到垂直布局中 </w:t>
      </w:r>
    </w:p>
    <w:p>
      <w:r>
        <w:rPr>
          <w:b w:val="off"/>
        </w:rPr>
        <w:t xml:space="preserve"># 创建一个水平滑块，并设置其objectName为"horizontalSlider" </w:t>
      </w:r>
    </w:p>
    <w:p>
      <w:r>
        <w:rPr>
          <w:b w:val="off"/>
        </w:rPr>
        <w:t>u"horizontalSlider"</w:t>
      </w:r>
    </w:p>
    <w:p>
      <w:r>
        <w:rPr>
          <w:b w:val="off"/>
        </w:rPr>
        <w:t xml:space="preserve"># 设置滑块的最小值为500，最大值为5000 </w:t>
      </w:r>
    </w:p>
    <w:p>
      <w:r>
        <w:rPr>
          <w:b w:val="off"/>
        </w:rPr>
        <w:t>500</w:t>
      </w:r>
    </w:p>
    <w:p>
      <w:r>
        <w:rPr>
          <w:b w:val="off"/>
        </w:rPr>
        <w:t>5000</w:t>
      </w:r>
    </w:p>
    <w:p>
      <w:r>
        <w:rPr>
          <w:b w:val="off"/>
        </w:rPr>
        <w:t xml:space="preserve"># 设置滑块的单步为200，页步为200 </w:t>
      </w:r>
    </w:p>
    <w:p>
      <w:r>
        <w:rPr>
          <w:b w:val="off"/>
        </w:rPr>
        <w:t>200</w:t>
      </w:r>
    </w:p>
    <w:p>
      <w:r>
        <w:rPr>
          <w:b w:val="off"/>
        </w:rPr>
        <w:t>200</w:t>
      </w:r>
    </w:p>
    <w:p>
      <w:r>
        <w:rPr>
          <w:b w:val="off"/>
        </w:rPr>
        <w:t xml:space="preserve"># 设置滑块为水平方向，并设置刻度在滑块下方，刻度间隔为200 </w:t>
      </w:r>
    </w:p>
    <w:p>
      <w:r>
        <w:rPr>
          <w:b w:val="off"/>
        </w:rPr>
        <w:t>200</w:t>
      </w:r>
    </w:p>
    <w:p>
      <w:r>
        <w:rPr>
          <w:b w:val="off"/>
        </w:rPr>
        <w:t xml:space="preserve"># 将滑块添加到垂直布局中 </w:t>
      </w:r>
    </w:p>
    <w:p>
      <w:r>
        <w:rPr>
          <w:b w:val="off"/>
        </w:rPr>
        <w:t xml:space="preserve"># 将垂直布局添加到水平布局中 </w:t>
      </w:r>
    </w:p>
    <w:p>
      <w:r>
        <w:rPr>
          <w:b w:val="off"/>
        </w:rPr>
        <w:t xml:space="preserve"># 将水平布局添加到Form的垂直布局中 </w:t>
      </w:r>
    </w:p>
    <w:p>
      <w:r>
        <w:rPr>
          <w:b w:val="off"/>
        </w:rPr>
        <w:t>这段代码创建了一个窗口（Form），其中包含一个标签（label）、一个文本输入框（lineEdit）和一个水平滑块（horizontalSlider）。文本输入框用于输入整数，水平滑块用于通过滑动来选择一定范围内的整数值。这些组件通过布局管理器（Layout）组织在一起，使得界面整洁有序。</w:t>
        <w:br/>
        <w:drawing>
          <wp:inline distT="0" distR="0" distB="0" distL="0">
            <wp:extent cx="5238750" cy="2943225"/>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91"/>
                    <a:stretch>
                      <a:fillRect/>
                    </a:stretch>
                  </pic:blipFill>
                  <pic:spPr>
                    <a:xfrm>
                      <a:off x="0" y="0"/>
                      <a:ext cx="5238750" cy="2943225"/>
                    </a:xfrm>
                    <a:prstGeom prst="rect">
                      <a:avLst/>
                    </a:prstGeom>
                  </pic:spPr>
                </pic:pic>
              </a:graphicData>
            </a:graphic>
          </wp:inline>
        </w:drawing>
      </w:r>
    </w:p>
    <w:p>
      <w:pPr>
        <w:pStyle w:val="4"/>
      </w:pPr>
      <w:r>
        <w:t>2.3 调用BIMBase命令</w:t>
      </w:r>
    </w:p>
    <w:p>
      <w:r>
        <w:rPr>
          <w:b w:val="off"/>
        </w:rPr>
        <w:t>在BIMBase中，每一个菜单栏按钮都对应一个命令，即用户在命令行输入对应命令，可以达到和按钮相同的效果。</w:t>
      </w:r>
    </w:p>
    <w:p>
      <w:r>
        <w:rPr>
          <w:b w:val="on"/>
        </w:rPr>
        <w:t>(1) 插件封装了调用命令的接口供用户使用。</w:t>
      </w:r>
    </w:p>
    <w:p>
      <w:r>
        <w:rPr>
          <w:b w:val="off"/>
        </w:rPr>
        <w:t>输入参数：字符串命令，执行命令对应的功能</w:t>
        <w:br/>
        <w:t>def execute_command(str="")</w:t>
      </w:r>
    </w:p>
    <w:p>
      <w:r>
        <w:rPr>
          <w:b w:val="off"/>
        </w:rPr>
        <w:t>使用示例：</w:t>
      </w:r>
    </w:p>
    <w:p>
      <w:r/>
    </w:p>
    <w:p>
      <w:r>
        <w:rPr>
          <w:b w:val="off"/>
        </w:rPr>
        <w:t xml:space="preserve"> pyp3d.tool </w:t>
        <w:t xml:space="preserve"> * </w:t>
        <w:t xml:space="preserve"> __name__ == </w:t>
        <w:t>: execute_command(</w:t>
        <w:t>)</w:t>
      </w:r>
    </w:p>
    <w:p>
      <w:r>
        <w:rPr>
          <w:b w:val="off"/>
        </w:rPr>
        <w:t>from</w:t>
      </w:r>
    </w:p>
    <w:p>
      <w:r>
        <w:rPr>
          <w:b w:val="off"/>
        </w:rPr>
        <w:t>import</w:t>
      </w:r>
    </w:p>
    <w:p>
      <w:r>
        <w:rPr>
          <w:b w:val="off"/>
        </w:rPr>
        <w:t>if</w:t>
      </w:r>
    </w:p>
    <w:p>
      <w:r>
        <w:rPr>
          <w:b w:val="off"/>
        </w:rPr>
        <w:t>"__main__"</w:t>
      </w:r>
    </w:p>
    <w:p>
      <w:r>
        <w:rPr>
          <w:b w:val="off"/>
        </w:rPr>
        <w:t>"PBBIM.Base.Tool.AppMarket"</w:t>
      </w:r>
    </w:p>
    <w:p>
      <w:r>
        <w:rPr>
          <w:b w:val="off"/>
        </w:rPr>
        <w:t>上述代码可以实现APP市场按钮对应功能，脚本运行后，可以弹出APP市场UI界面</w:t>
        <w:br/>
        <w:t>效果示例：</w:t>
        <w:br/>
        <w:drawing>
          <wp:inline distT="0" distR="0" distB="0" distL="0">
            <wp:extent cx="5238750" cy="2809875"/>
            <wp:docPr id="76" name="Drawing 76" descr=""/>
            <a:graphic xmlns:a="http://schemas.openxmlformats.org/drawingml/2006/main">
              <a:graphicData uri="http://schemas.openxmlformats.org/drawingml/2006/picture">
                <pic:pic xmlns:pic="http://schemas.openxmlformats.org/drawingml/2006/picture">
                  <pic:nvPicPr>
                    <pic:cNvPr id="0" name="Picture 76" descr=""/>
                    <pic:cNvPicPr>
                      <a:picLocks noChangeAspect="true"/>
                    </pic:cNvPicPr>
                  </pic:nvPicPr>
                  <pic:blipFill>
                    <a:blip r:embed="rId92"/>
                    <a:stretch>
                      <a:fillRect/>
                    </a:stretch>
                  </pic:blipFill>
                  <pic:spPr>
                    <a:xfrm>
                      <a:off x="0" y="0"/>
                      <a:ext cx="5238750" cy="2809875"/>
                    </a:xfrm>
                    <a:prstGeom prst="rect">
                      <a:avLst/>
                    </a:prstGeom>
                  </pic:spPr>
                </pic:pic>
              </a:graphicData>
            </a:graphic>
          </wp:inline>
        </w:drawing>
      </w:r>
    </w:p>
    <w:p>
      <w:pPr>
        <w:pStyle w:val="4"/>
      </w:pPr>
      <w:r>
        <w:t>2.4 对话框demo</w:t>
      </w:r>
    </w:p>
    <w:p>
      <w:r>
        <w:rPr>
          <w:b w:val="on"/>
        </w:rPr>
        <w:t>(1) 安装pyside2:</w:t>
      </w:r>
    </w:p>
    <w:p>
      <w:r>
        <w:t>1.python-3.7.9-embed-amd64文件夹下shift+右键启动PowerShell输入 .\python.exe .\get-pip.py</w:t>
        <w:br/>
      </w:r>
      <w:r>
        <w:t>2.Scripts文件夹下shift+右键启动PowerShell输入 .\pip.exe install pyside2</w:t>
        <w:br/>
      </w:r>
    </w:p>
    <w:p>
      <w:r>
        <w:rPr>
          <w:b w:val="on"/>
        </w:rPr>
        <w:t>(2) 安装numpy:</w:t>
      </w:r>
    </w:p>
    <w:p>
      <w:r>
        <w:t>1.打开BIMBase软件所在位置，找到PythonScript文件夹，找到python-3.7.9-embed-amd64文件夹，在python-3.7.9-embed-amd64文件夹中，按住shift键后，鼠标右键点击空白处，在右键菜单中选择【在此处启动Windows PowerShell】，启动PowerShell后，输入以下内容并回车（不含引号）“ .\python.exe .\get-pip.py”，等待安装完成后，关闭powershell窗口</w:t>
        <w:br/>
      </w:r>
      <w:r>
        <w:t>2.安装完成后，打开Scripte文件，在Scripts文件夹下shift+右键启动PowerShell输入” .\pip.exe install numpy”（不含引号）并回车，等待安装完成后，关闭powershell窗口即可</w:t>
        <w:br/>
      </w:r>
    </w:p>
    <w:p>
      <w:r>
        <w:rPr>
          <w:b w:val="on"/>
        </w:rPr>
        <w:t>(3) 案例Demo</w:t>
      </w:r>
    </w:p>
    <w:p>
      <w:r>
        <w:drawing>
          <wp:inline distT="0" distR="0" distB="0" distL="0">
            <wp:extent cx="5238750" cy="2190750"/>
            <wp:docPr id="77" name="Drawing 77" descr=""/>
            <a:graphic xmlns:a="http://schemas.openxmlformats.org/drawingml/2006/main">
              <a:graphicData uri="http://schemas.openxmlformats.org/drawingml/2006/picture">
                <pic:pic xmlns:pic="http://schemas.openxmlformats.org/drawingml/2006/picture">
                  <pic:nvPicPr>
                    <pic:cNvPr id="0" name="Picture 77" descr=""/>
                    <pic:cNvPicPr>
                      <a:picLocks noChangeAspect="true"/>
                    </pic:cNvPicPr>
                  </pic:nvPicPr>
                  <pic:blipFill>
                    <a:blip r:embed="rId93"/>
                    <a:stretch>
                      <a:fillRect/>
                    </a:stretch>
                  </pic:blipFill>
                  <pic:spPr>
                    <a:xfrm>
                      <a:off x="0" y="0"/>
                      <a:ext cx="5238750" cy="2190750"/>
                    </a:xfrm>
                    <a:prstGeom prst="rect">
                      <a:avLst/>
                    </a:prstGeom>
                  </pic:spPr>
                </pic:pic>
              </a:graphicData>
            </a:graphic>
          </wp:inline>
        </w:drawing>
        <w:br/>
        <w:drawing>
          <wp:inline distT="0" distR="0" distB="0" distL="0">
            <wp:extent cx="5238750" cy="1971675"/>
            <wp:docPr id="78" name="Drawing 78" descr=""/>
            <a:graphic xmlns:a="http://schemas.openxmlformats.org/drawingml/2006/main">
              <a:graphicData uri="http://schemas.openxmlformats.org/drawingml/2006/picture">
                <pic:pic xmlns:pic="http://schemas.openxmlformats.org/drawingml/2006/picture">
                  <pic:nvPicPr>
                    <pic:cNvPr id="0" name="Picture 78" descr=""/>
                    <pic:cNvPicPr>
                      <a:picLocks noChangeAspect="true"/>
                    </pic:cNvPicPr>
                  </pic:nvPicPr>
                  <pic:blipFill>
                    <a:blip r:embed="rId94"/>
                    <a:stretch>
                      <a:fillRect/>
                    </a:stretch>
                  </pic:blipFill>
                  <pic:spPr>
                    <a:xfrm>
                      <a:off x="0" y="0"/>
                      <a:ext cx="5238750" cy="1971675"/>
                    </a:xfrm>
                    <a:prstGeom prst="rect">
                      <a:avLst/>
                    </a:prstGeom>
                  </pic:spPr>
                </pic:pic>
              </a:graphicData>
            </a:graphic>
          </wp:inline>
        </w:drawing>
        <w:br/>
        <w:drawing>
          <wp:inline distT="0" distR="0" distB="0" distL="0">
            <wp:extent cx="5238750" cy="2505075"/>
            <wp:docPr id="79" name="Drawing 79" descr=""/>
            <a:graphic xmlns:a="http://schemas.openxmlformats.org/drawingml/2006/main">
              <a:graphicData uri="http://schemas.openxmlformats.org/drawingml/2006/picture">
                <pic:pic xmlns:pic="http://schemas.openxmlformats.org/drawingml/2006/picture">
                  <pic:nvPicPr>
                    <pic:cNvPr id="0" name="Picture 79" descr=""/>
                    <pic:cNvPicPr>
                      <a:picLocks noChangeAspect="true"/>
                    </pic:cNvPicPr>
                  </pic:nvPicPr>
                  <pic:blipFill>
                    <a:blip r:embed="rId95"/>
                    <a:stretch>
                      <a:fillRect/>
                    </a:stretch>
                  </pic:blipFill>
                  <pic:spPr>
                    <a:xfrm>
                      <a:off x="0" y="0"/>
                      <a:ext cx="5238750" cy="2505075"/>
                    </a:xfrm>
                    <a:prstGeom prst="rect">
                      <a:avLst/>
                    </a:prstGeom>
                  </pic:spPr>
                </pic:pic>
              </a:graphicData>
            </a:graphic>
          </wp:inline>
        </w:drawing>
        <w:br/>
        <w:drawing>
          <wp:inline distT="0" distR="0" distB="0" distL="0">
            <wp:extent cx="5238750" cy="2819400"/>
            <wp:docPr id="80" name="Drawing 80" descr=""/>
            <a:graphic xmlns:a="http://schemas.openxmlformats.org/drawingml/2006/main">
              <a:graphicData uri="http://schemas.openxmlformats.org/drawingml/2006/picture">
                <pic:pic xmlns:pic="http://schemas.openxmlformats.org/drawingml/2006/picture">
                  <pic:nvPicPr>
                    <pic:cNvPr id="0" name="Picture 80" descr=""/>
                    <pic:cNvPicPr>
                      <a:picLocks noChangeAspect="true"/>
                    </pic:cNvPicPr>
                  </pic:nvPicPr>
                  <pic:blipFill>
                    <a:blip r:embed="rId96"/>
                    <a:stretch>
                      <a:fillRect/>
                    </a:stretch>
                  </pic:blipFill>
                  <pic:spPr>
                    <a:xfrm>
                      <a:off x="0" y="0"/>
                      <a:ext cx="5238750" cy="2819400"/>
                    </a:xfrm>
                    <a:prstGeom prst="rect">
                      <a:avLst/>
                    </a:prstGeom>
                  </pic:spPr>
                </pic:pic>
              </a:graphicData>
            </a:graphic>
          </wp:inline>
        </w:drawing>
        <w:br/>
        <w:drawing>
          <wp:inline distT="0" distR="0" distB="0" distL="0">
            <wp:extent cx="5238750" cy="2676525"/>
            <wp:docPr id="81" name="Drawing 81" descr=""/>
            <a:graphic xmlns:a="http://schemas.openxmlformats.org/drawingml/2006/main">
              <a:graphicData uri="http://schemas.openxmlformats.org/drawingml/2006/picture">
                <pic:pic xmlns:pic="http://schemas.openxmlformats.org/drawingml/2006/picture">
                  <pic:nvPicPr>
                    <pic:cNvPr id="0" name="Picture 81" descr=""/>
                    <pic:cNvPicPr>
                      <a:picLocks noChangeAspect="true"/>
                    </pic:cNvPicPr>
                  </pic:nvPicPr>
                  <pic:blipFill>
                    <a:blip r:embed="rId97"/>
                    <a:stretch>
                      <a:fillRect/>
                    </a:stretch>
                  </pic:blipFill>
                  <pic:spPr>
                    <a:xfrm>
                      <a:off x="0" y="0"/>
                      <a:ext cx="5238750" cy="2676525"/>
                    </a:xfrm>
                    <a:prstGeom prst="rect">
                      <a:avLst/>
                    </a:prstGeom>
                  </pic:spPr>
                </pic:pic>
              </a:graphicData>
            </a:graphic>
          </wp:inline>
        </w:drawing>
        <w:br/>
        <w:drawing>
          <wp:inline distT="0" distR="0" distB="0" distL="0">
            <wp:extent cx="5238750" cy="962025"/>
            <wp:docPr id="82" name="Drawing 82" descr=""/>
            <a:graphic xmlns:a="http://schemas.openxmlformats.org/drawingml/2006/main">
              <a:graphicData uri="http://schemas.openxmlformats.org/drawingml/2006/picture">
                <pic:pic xmlns:pic="http://schemas.openxmlformats.org/drawingml/2006/picture">
                  <pic:nvPicPr>
                    <pic:cNvPr id="0" name="Picture 82" descr=""/>
                    <pic:cNvPicPr>
                      <a:picLocks noChangeAspect="true"/>
                    </pic:cNvPicPr>
                  </pic:nvPicPr>
                  <pic:blipFill>
                    <a:blip r:embed="rId98"/>
                    <a:stretch>
                      <a:fillRect/>
                    </a:stretch>
                  </pic:blipFill>
                  <pic:spPr>
                    <a:xfrm>
                      <a:off x="0" y="0"/>
                      <a:ext cx="5238750" cy="962025"/>
                    </a:xfrm>
                    <a:prstGeom prst="rect">
                      <a:avLst/>
                    </a:prstGeom>
                  </pic:spPr>
                </pic:pic>
              </a:graphicData>
            </a:graphic>
          </wp:inline>
        </w:drawing>
      </w:r>
    </w:p>
    <w:p>
      <w:pPr>
        <w:pStyle w:val="2"/>
      </w:pPr>
      <w:r>
        <w:t>四.BIMBase插件案例说明书</w:t>
      </w:r>
    </w:p>
    <w:p>
      <w:r>
        <w:drawing>
          <wp:inline distT="0" distR="0" distB="0" distL="0">
            <wp:extent cx="5238750" cy="2943225"/>
            <wp:docPr id="83" name="Drawing 83" descr=""/>
            <a:graphic xmlns:a="http://schemas.openxmlformats.org/drawingml/2006/main">
              <a:graphicData uri="http://schemas.openxmlformats.org/drawingml/2006/picture">
                <pic:pic xmlns:pic="http://schemas.openxmlformats.org/drawingml/2006/picture">
                  <pic:nvPicPr>
                    <pic:cNvPr id="0" name="Picture 83" descr=""/>
                    <pic:cNvPicPr>
                      <a:picLocks noChangeAspect="true"/>
                    </pic:cNvPicPr>
                  </pic:nvPicPr>
                  <pic:blipFill>
                    <a:blip r:embed="rId99"/>
                    <a:stretch>
                      <a:fillRect/>
                    </a:stretch>
                  </pic:blipFill>
                  <pic:spPr>
                    <a:xfrm>
                      <a:off x="0" y="0"/>
                      <a:ext cx="5238750" cy="2943225"/>
                    </a:xfrm>
                    <a:prstGeom prst="rect">
                      <a:avLst/>
                    </a:prstGeom>
                  </pic:spPr>
                </pic:pic>
              </a:graphicData>
            </a:graphic>
          </wp:inline>
        </w:drawing>
      </w:r>
    </w:p>
    <w:p>
      <w:pPr>
        <w:pStyle w:val="3"/>
      </w:pPr>
      <w:r>
        <w:t>BIMBase插件-3D打印</w:t>
      </w:r>
    </w:p>
    <w:p/>
    <w:p>
      <w:pPr>
        <w:pStyle w:val="3"/>
      </w:pPr>
      <w:r>
        <w:t>BIMBase插件-3D打印</w:t>
      </w:r>
    </w:p>
    <w:p/>
    <w:p>
      <w:pPr>
        <w:pStyle w:val="4"/>
      </w:pPr>
      <w:r>
        <w:t>插件简介</w:t>
      </w:r>
    </w:p>
    <w:p>
      <w:r>
        <w:t>一周，学会调整3D打印调参。一周，学会自己python开发3D打印插件，实现3D打印将模型“拿到现实”</w:t>
      </w:r>
    </w:p>
    <w:p>
      <w:r>
        <w:t>没有3D打印机也没关系，文章末尾有办法</w:t>
      </w:r>
    </w:p>
    <w:p>
      <w:r/>
    </w:p>
    <w:p>
      <w:r/>
    </w:p>
    <w:p>
      <w:r>
        <w:rPr>
          <w:b w:val="off"/>
        </w:rPr>
        <w:t>基于BIMBase建模软件的开源Python插件 案例内展示实现了一个3D打印插件，下载后可快速将BIMBase内模型切片生成切片预览用于3D打印。 案例开放源码，欢迎零基础的用户探索实现自己的对话框功能。 案例内包含完整的使用教程与代码注释，对于零基础开发人员也有非常友好的体验。</w:t>
      </w:r>
    </w:p>
    <w:p>
      <w:r/>
    </w:p>
    <w:p>
      <w:r>
        <w:rPr>
          <w:b w:val="on"/>
        </w:rPr>
        <w:t>(1) 插件的解决问题：</w:t>
      </w:r>
    </w:p>
    <w:p>
      <w:r>
        <w:rPr>
          <w:b w:val="on"/>
        </w:rPr>
        <w:t>(2) 1.BIM模型与3D打印跨领域结合，软件内看到的模型都可以打印出来，做景观沙盘 风洞模型</w:t>
      </w:r>
    </w:p>
    <w:p>
      <w:r>
        <w:rPr>
          <w:b w:val="on"/>
        </w:rPr>
        <w:t>(3) 2.就此案例可以学习3D打印调参与三维建模技巧</w:t>
      </w:r>
    </w:p>
    <w:p>
      <w:r>
        <w:rPr>
          <w:b w:val="on"/>
        </w:rPr>
        <w:t>(4) 3.模型可以自行建模并切片形成3D打印数据格式，适合高校BIM+3D打印技术跨领域结合做科研探索使用</w:t>
      </w:r>
    </w:p>
    <w:p>
      <w:r/>
    </w:p>
    <w:p/>
    <w:p>
      <w:pPr>
        <w:pStyle w:val="4"/>
      </w:pPr>
      <w:r>
        <w:t>插件运行效果</w:t>
      </w:r>
    </w:p>
    <w:p>
      <w:r>
        <w:rPr>
          <w:b w:val="on"/>
        </w:rPr>
        <w:t>(5) 全流程使用效果一览</w:t>
      </w:r>
    </w:p>
    <w:p/>
    <w:p>
      <w:pPr>
        <w:jc w:val="center"/>
      </w:pPr>
      <w:r>
        <w:t/>
      </w:r>
    </w:p>
    <w:p/>
    <w:p>
      <w:pPr>
        <w:pStyle w:val="4"/>
      </w:pPr>
      <w:r>
        <w:t>插件安装运行步骤 四步走</w:t>
      </w:r>
    </w:p>
    <w:p>
      <w:r>
        <w:rPr>
          <w:b w:val="on"/>
        </w:rPr>
        <w:t>(6) 一.下载安装</w:t>
      </w:r>
    </w:p>
    <w:p>
      <w:r>
        <w:drawing>
          <wp:inline distT="0" distR="0" distB="0" distL="0">
            <wp:extent cx="5238750" cy="2390775"/>
            <wp:docPr id="84" name="Drawing 84" descr=""/>
            <a:graphic xmlns:a="http://schemas.openxmlformats.org/drawingml/2006/main">
              <a:graphicData uri="http://schemas.openxmlformats.org/drawingml/2006/picture">
                <pic:pic xmlns:pic="http://schemas.openxmlformats.org/drawingml/2006/picture">
                  <pic:nvPicPr>
                    <pic:cNvPr id="0" name="Picture 84" descr=""/>
                    <pic:cNvPicPr>
                      <a:picLocks noChangeAspect="true"/>
                    </pic:cNvPicPr>
                  </pic:nvPicPr>
                  <pic:blipFill>
                    <a:blip r:embed="rId100"/>
                    <a:stretch>
                      <a:fillRect/>
                    </a:stretch>
                  </pic:blipFill>
                  <pic:spPr>
                    <a:xfrm>
                      <a:off x="0" y="0"/>
                      <a:ext cx="5238750" cy="2390775"/>
                    </a:xfrm>
                    <a:prstGeom prst="rect">
                      <a:avLst/>
                    </a:prstGeom>
                  </pic:spPr>
                </pic:pic>
              </a:graphicData>
            </a:graphic>
          </wp:inline>
        </w:drawing>
        <w:br/>
        <w:drawing>
          <wp:inline distT="0" distR="0" distB="0" distL="0">
            <wp:extent cx="5238750" cy="2857500"/>
            <wp:docPr id="85" name="Drawing 85" descr=""/>
            <a:graphic xmlns:a="http://schemas.openxmlformats.org/drawingml/2006/main">
              <a:graphicData uri="http://schemas.openxmlformats.org/drawingml/2006/picture">
                <pic:pic xmlns:pic="http://schemas.openxmlformats.org/drawingml/2006/picture">
                  <pic:nvPicPr>
                    <pic:cNvPr id="0" name="Picture 85" descr=""/>
                    <pic:cNvPicPr>
                      <a:picLocks noChangeAspect="true"/>
                    </pic:cNvPicPr>
                  </pic:nvPicPr>
                  <pic:blipFill>
                    <a:blip r:embed="rId101"/>
                    <a:stretch>
                      <a:fillRect/>
                    </a:stretch>
                  </pic:blipFill>
                  <pic:spPr>
                    <a:xfrm>
                      <a:off x="0" y="0"/>
                      <a:ext cx="5238750" cy="2857500"/>
                    </a:xfrm>
                    <a:prstGeom prst="rect">
                      <a:avLst/>
                    </a:prstGeom>
                  </pic:spPr>
                </pic:pic>
              </a:graphicData>
            </a:graphic>
          </wp:inline>
        </w:drawing>
      </w:r>
    </w:p>
    <w:p>
      <w:r/>
    </w:p>
    <w:p>
      <w:r>
        <w:rPr>
          <w:b w:val="on"/>
        </w:rPr>
        <w:t>(7) 二.布置模型</w:t>
      </w:r>
    </w:p>
    <w:p>
      <w:r>
        <w:drawing>
          <wp:inline distT="0" distR="0" distB="0" distL="0">
            <wp:extent cx="5238750" cy="3248025"/>
            <wp:docPr id="86" name="Drawing 86" descr=""/>
            <a:graphic xmlns:a="http://schemas.openxmlformats.org/drawingml/2006/main">
              <a:graphicData uri="http://schemas.openxmlformats.org/drawingml/2006/picture">
                <pic:pic xmlns:pic="http://schemas.openxmlformats.org/drawingml/2006/picture">
                  <pic:nvPicPr>
                    <pic:cNvPr id="0" name="Picture 86" descr=""/>
                    <pic:cNvPicPr>
                      <a:picLocks noChangeAspect="true"/>
                    </pic:cNvPicPr>
                  </pic:nvPicPr>
                  <pic:blipFill>
                    <a:blip r:embed="rId102"/>
                    <a:stretch>
                      <a:fillRect/>
                    </a:stretch>
                  </pic:blipFill>
                  <pic:spPr>
                    <a:xfrm>
                      <a:off x="0" y="0"/>
                      <a:ext cx="5238750" cy="3248025"/>
                    </a:xfrm>
                    <a:prstGeom prst="rect">
                      <a:avLst/>
                    </a:prstGeom>
                  </pic:spPr>
                </pic:pic>
              </a:graphicData>
            </a:graphic>
          </wp:inline>
        </w:drawing>
      </w:r>
    </w:p>
    <w:p>
      <w:r/>
    </w:p>
    <w:p>
      <w:r>
        <w:rPr>
          <w:b w:val="on"/>
        </w:rPr>
        <w:t>(8) 三.点击【导出到3D切片】</w:t>
      </w:r>
    </w:p>
    <w:p>
      <w:r>
        <w:drawing>
          <wp:inline distT="0" distR="0" distB="0" distL="0">
            <wp:extent cx="5238750" cy="2809875"/>
            <wp:docPr id="87" name="Drawing 87" descr=""/>
            <a:graphic xmlns:a="http://schemas.openxmlformats.org/drawingml/2006/main">
              <a:graphicData uri="http://schemas.openxmlformats.org/drawingml/2006/picture">
                <pic:pic xmlns:pic="http://schemas.openxmlformats.org/drawingml/2006/picture">
                  <pic:nvPicPr>
                    <pic:cNvPr id="0" name="Picture 87" descr=""/>
                    <pic:cNvPicPr>
                      <a:picLocks noChangeAspect="true"/>
                    </pic:cNvPicPr>
                  </pic:nvPicPr>
                  <pic:blipFill>
                    <a:blip r:embed="rId103"/>
                    <a:stretch>
                      <a:fillRect/>
                    </a:stretch>
                  </pic:blipFill>
                  <pic:spPr>
                    <a:xfrm>
                      <a:off x="0" y="0"/>
                      <a:ext cx="5238750" cy="2809875"/>
                    </a:xfrm>
                    <a:prstGeom prst="rect">
                      <a:avLst/>
                    </a:prstGeom>
                  </pic:spPr>
                </pic:pic>
              </a:graphicData>
            </a:graphic>
          </wp:inline>
        </w:drawing>
      </w:r>
    </w:p>
    <w:p>
      <w:r>
        <w:rPr>
          <w:b w:val="on"/>
        </w:rPr>
        <w:t>(9) 第一次运行Orca切片 会提示需要进行打印机设置</w:t>
      </w:r>
    </w:p>
    <w:p>
      <w:r>
        <w:t>有打印机的朋友根据自己打印机配置。没有打印机的朋友可以直接“下一步”直至结束</w:t>
      </w:r>
    </w:p>
    <w:p>
      <w:r>
        <w:drawing>
          <wp:inline distT="0" distR="0" distB="0" distL="0">
            <wp:extent cx="5238750" cy="4210050"/>
            <wp:docPr id="88" name="Drawing 88" descr=""/>
            <a:graphic xmlns:a="http://schemas.openxmlformats.org/drawingml/2006/main">
              <a:graphicData uri="http://schemas.openxmlformats.org/drawingml/2006/picture">
                <pic:pic xmlns:pic="http://schemas.openxmlformats.org/drawingml/2006/picture">
                  <pic:nvPicPr>
                    <pic:cNvPr id="0" name="Picture 88" descr=""/>
                    <pic:cNvPicPr>
                      <a:picLocks noChangeAspect="true"/>
                    </pic:cNvPicPr>
                  </pic:nvPicPr>
                  <pic:blipFill>
                    <a:blip r:embed="rId104"/>
                    <a:stretch>
                      <a:fillRect/>
                    </a:stretch>
                  </pic:blipFill>
                  <pic:spPr>
                    <a:xfrm>
                      <a:off x="0" y="0"/>
                      <a:ext cx="5238750" cy="4210050"/>
                    </a:xfrm>
                    <a:prstGeom prst="rect">
                      <a:avLst/>
                    </a:prstGeom>
                  </pic:spPr>
                </pic:pic>
              </a:graphicData>
            </a:graphic>
          </wp:inline>
        </w:drawing>
      </w:r>
    </w:p>
    <w:p>
      <w:r/>
    </w:p>
    <w:p>
      <w:r>
        <w:rPr>
          <w:b w:val="on"/>
        </w:rPr>
        <w:t>(10) 四.调整打印参数并打印 （没有打印机的朋友看片尾）</w:t>
      </w:r>
    </w:p>
    <w:p>
      <w:r>
        <w:rPr>
          <w:b w:val="on"/>
        </w:rPr>
        <w:t>(11) 缩放调整打印大小</w:t>
      </w:r>
    </w:p>
    <w:p>
      <w:r>
        <w:drawing>
          <wp:inline distT="0" distR="0" distB="0" distL="0">
            <wp:extent cx="5238750" cy="2819400"/>
            <wp:docPr id="89" name="Drawing 89" descr=""/>
            <a:graphic xmlns:a="http://schemas.openxmlformats.org/drawingml/2006/main">
              <a:graphicData uri="http://schemas.openxmlformats.org/drawingml/2006/picture">
                <pic:pic xmlns:pic="http://schemas.openxmlformats.org/drawingml/2006/picture">
                  <pic:nvPicPr>
                    <pic:cNvPr id="0" name="Picture 89" descr=""/>
                    <pic:cNvPicPr>
                      <a:picLocks noChangeAspect="true"/>
                    </pic:cNvPicPr>
                  </pic:nvPicPr>
                  <pic:blipFill>
                    <a:blip r:embed="rId105"/>
                    <a:stretch>
                      <a:fillRect/>
                    </a:stretch>
                  </pic:blipFill>
                  <pic:spPr>
                    <a:xfrm>
                      <a:off x="0" y="0"/>
                      <a:ext cx="5238750" cy="2819400"/>
                    </a:xfrm>
                    <a:prstGeom prst="rect">
                      <a:avLst/>
                    </a:prstGeom>
                  </pic:spPr>
                </pic:pic>
              </a:graphicData>
            </a:graphic>
          </wp:inline>
        </w:drawing>
      </w:r>
    </w:p>
    <w:p>
      <w:r>
        <w:rPr>
          <w:b w:val="on"/>
        </w:rPr>
        <w:t>(12) 单盘切片 生成3D打印所需Gcode路径代码</w:t>
      </w:r>
    </w:p>
    <w:p>
      <w:r>
        <w:drawing>
          <wp:inline distT="0" distR="0" distB="0" distL="0">
            <wp:extent cx="5238750" cy="2809875"/>
            <wp:docPr id="90" name="Drawing 90" descr=""/>
            <a:graphic xmlns:a="http://schemas.openxmlformats.org/drawingml/2006/main">
              <a:graphicData uri="http://schemas.openxmlformats.org/drawingml/2006/picture">
                <pic:pic xmlns:pic="http://schemas.openxmlformats.org/drawingml/2006/picture">
                  <pic:nvPicPr>
                    <pic:cNvPr id="0" name="Picture 90" descr=""/>
                    <pic:cNvPicPr>
                      <a:picLocks noChangeAspect="true"/>
                    </pic:cNvPicPr>
                  </pic:nvPicPr>
                  <pic:blipFill>
                    <a:blip r:embed="rId106"/>
                    <a:stretch>
                      <a:fillRect/>
                    </a:stretch>
                  </pic:blipFill>
                  <pic:spPr>
                    <a:xfrm>
                      <a:off x="0" y="0"/>
                      <a:ext cx="5238750" cy="2809875"/>
                    </a:xfrm>
                    <a:prstGeom prst="rect">
                      <a:avLst/>
                    </a:prstGeom>
                  </pic:spPr>
                </pic:pic>
              </a:graphicData>
            </a:graphic>
          </wp:inline>
        </w:drawing>
      </w:r>
    </w:p>
    <w:p>
      <w:r>
        <w:rPr>
          <w:b w:val="on"/>
        </w:rPr>
        <w:t>(13) 导出Gcode 链接打印机打印</w:t>
      </w:r>
    </w:p>
    <w:p>
      <w:r>
        <w:drawing>
          <wp:inline distT="0" distR="0" distB="0" distL="0">
            <wp:extent cx="5238750" cy="2943225"/>
            <wp:docPr id="91" name="Drawing 91" descr=""/>
            <a:graphic xmlns:a="http://schemas.openxmlformats.org/drawingml/2006/main">
              <a:graphicData uri="http://schemas.openxmlformats.org/drawingml/2006/picture">
                <pic:pic xmlns:pic="http://schemas.openxmlformats.org/drawingml/2006/picture">
                  <pic:nvPicPr>
                    <pic:cNvPr id="0" name="Picture 91" descr=""/>
                    <pic:cNvPicPr>
                      <a:picLocks noChangeAspect="true"/>
                    </pic:cNvPicPr>
                  </pic:nvPicPr>
                  <pic:blipFill>
                    <a:blip r:embed="rId107"/>
                    <a:stretch>
                      <a:fillRect/>
                    </a:stretch>
                  </pic:blipFill>
                  <pic:spPr>
                    <a:xfrm>
                      <a:off x="0" y="0"/>
                      <a:ext cx="5238750" cy="2943225"/>
                    </a:xfrm>
                    <a:prstGeom prst="rect">
                      <a:avLst/>
                    </a:prstGeom>
                  </pic:spPr>
                </pic:pic>
              </a:graphicData>
            </a:graphic>
          </wp:inline>
        </w:drawing>
      </w:r>
    </w:p>
    <w:p>
      <w:r/>
    </w:p>
    <w:p>
      <w:r/>
    </w:p>
    <w:p>
      <w:r>
        <w:rPr>
          <w:b w:val="off"/>
        </w:rPr>
        <w:t>没有打印机的朋友们注意啦 1.调整好大小后，点击软件左上角的文件导出为stl（切片软件内导出的stl就是真实打印大小） 2.将导出的stl文件提供给淘宝3D代打服务等待收货即可（很便宜）</w:t>
      </w:r>
    </w:p>
    <w:p>
      <w:r>
        <w:drawing>
          <wp:inline distT="0" distR="0" distB="0" distL="0">
            <wp:extent cx="5105400" cy="3095625"/>
            <wp:docPr id="92" name="Drawing 92" descr=""/>
            <a:graphic xmlns:a="http://schemas.openxmlformats.org/drawingml/2006/main">
              <a:graphicData uri="http://schemas.openxmlformats.org/drawingml/2006/picture">
                <pic:pic xmlns:pic="http://schemas.openxmlformats.org/drawingml/2006/picture">
                  <pic:nvPicPr>
                    <pic:cNvPr id="0" name="Picture 92" descr=""/>
                    <pic:cNvPicPr>
                      <a:picLocks noChangeAspect="true"/>
                    </pic:cNvPicPr>
                  </pic:nvPicPr>
                  <pic:blipFill>
                    <a:blip r:embed="rId108"/>
                    <a:stretch>
                      <a:fillRect/>
                    </a:stretch>
                  </pic:blipFill>
                  <pic:spPr>
                    <a:xfrm>
                      <a:off x="0" y="0"/>
                      <a:ext cx="5105400" cy="3095625"/>
                    </a:xfrm>
                    <a:prstGeom prst="rect">
                      <a:avLst/>
                    </a:prstGeom>
                  </pic:spPr>
                </pic:pic>
              </a:graphicData>
            </a:graphic>
          </wp:inline>
        </w:drawing>
      </w:r>
    </w:p>
    <w:p>
      <w:pPr>
        <w:pStyle w:val="3"/>
      </w:pPr>
      <w:r>
        <w:t>BIMBase插件-算量清单</w:t>
      </w:r>
    </w:p>
    <w:p/>
    <w:p>
      <w:pPr>
        <w:pStyle w:val="3"/>
      </w:pPr>
      <w:r>
        <w:t>BIMBase插件-算量清单</w:t>
      </w:r>
    </w:p>
    <w:p/>
    <w:p>
      <w:pPr>
        <w:pStyle w:val="4"/>
      </w:pPr>
      <w:r>
        <w:t>插件简介</w:t>
      </w:r>
    </w:p>
    <w:p>
      <w:r>
        <w:rPr>
          <w:b w:val="off"/>
        </w:rPr>
        <w:t>基于BIMBase建模软件的开源Python插件，案例内展示实现了一个输出excel清单的功能，欢迎零基础的用户探索实现自己的机器学习探索功能。案例内包含完整的使用教程与代码注释，对于零基础开发人员也有非常友好的体验。</w:t>
      </w:r>
    </w:p>
    <w:p/>
    <w:p>
      <w:pPr>
        <w:pStyle w:val="4"/>
      </w:pPr>
      <w:r>
        <w:t>插件运行效果</w:t>
      </w:r>
    </w:p>
    <w:p>
      <w:r>
        <w:drawing>
          <wp:inline distT="0" distR="0" distB="0" distL="0">
            <wp:extent cx="5238750" cy="2943225"/>
            <wp:docPr id="93" name="Drawing 93" descr=""/>
            <a:graphic xmlns:a="http://schemas.openxmlformats.org/drawingml/2006/main">
              <a:graphicData uri="http://schemas.openxmlformats.org/drawingml/2006/picture">
                <pic:pic xmlns:pic="http://schemas.openxmlformats.org/drawingml/2006/picture">
                  <pic:nvPicPr>
                    <pic:cNvPr id="0" name="Picture 93" descr=""/>
                    <pic:cNvPicPr>
                      <a:picLocks noChangeAspect="true"/>
                    </pic:cNvPicPr>
                  </pic:nvPicPr>
                  <pic:blipFill>
                    <a:blip r:embed="rId109"/>
                    <a:stretch>
                      <a:fillRect/>
                    </a:stretch>
                  </pic:blipFill>
                  <pic:spPr>
                    <a:xfrm>
                      <a:off x="0" y="0"/>
                      <a:ext cx="5238750" cy="2943225"/>
                    </a:xfrm>
                    <a:prstGeom prst="rect">
                      <a:avLst/>
                    </a:prstGeom>
                  </pic:spPr>
                </pic:pic>
              </a:graphicData>
            </a:graphic>
          </wp:inline>
        </w:drawing>
      </w:r>
    </w:p>
    <w:p>
      <w:r>
        <w:drawing>
          <wp:inline distT="0" distR="0" distB="0" distL="0">
            <wp:extent cx="5238750" cy="2943225"/>
            <wp:docPr id="94" name="Drawing 94" descr=""/>
            <a:graphic xmlns:a="http://schemas.openxmlformats.org/drawingml/2006/main">
              <a:graphicData uri="http://schemas.openxmlformats.org/drawingml/2006/picture">
                <pic:pic xmlns:pic="http://schemas.openxmlformats.org/drawingml/2006/picture">
                  <pic:nvPicPr>
                    <pic:cNvPr id="0" name="Picture 94" descr=""/>
                    <pic:cNvPicPr>
                      <a:picLocks noChangeAspect="true"/>
                    </pic:cNvPicPr>
                  </pic:nvPicPr>
                  <pic:blipFill>
                    <a:blip r:embed="rId110"/>
                    <a:stretch>
                      <a:fillRect/>
                    </a:stretch>
                  </pic:blipFill>
                  <pic:spPr>
                    <a:xfrm>
                      <a:off x="0" y="0"/>
                      <a:ext cx="5238750" cy="2943225"/>
                    </a:xfrm>
                    <a:prstGeom prst="rect">
                      <a:avLst/>
                    </a:prstGeom>
                  </pic:spPr>
                </pic:pic>
              </a:graphicData>
            </a:graphic>
          </wp:inline>
        </w:drawing>
      </w:r>
    </w:p>
    <w:p/>
    <w:p>
      <w:pPr>
        <w:pStyle w:val="4"/>
      </w:pPr>
      <w:r>
        <w:t>插件安装运行步骤 三步走</w:t>
      </w:r>
    </w:p>
    <w:p>
      <w:r>
        <w:t>算量清单-插件下载</w:t>
      </w:r>
    </w:p>
    <w:p>
      <w:r>
        <w:drawing>
          <wp:inline distT="0" distR="0" distB="0" distL="0">
            <wp:extent cx="5238750" cy="2943225"/>
            <wp:docPr id="95" name="Drawing 95" descr="全流程安装步骤"/>
            <a:graphic xmlns:a="http://schemas.openxmlformats.org/drawingml/2006/main">
              <a:graphicData uri="http://schemas.openxmlformats.org/drawingml/2006/picture">
                <pic:pic xmlns:pic="http://schemas.openxmlformats.org/drawingml/2006/picture">
                  <pic:nvPicPr>
                    <pic:cNvPr id="0" name="Picture 95" descr="全流程安装步骤"/>
                    <pic:cNvPicPr>
                      <a:picLocks noChangeAspect="true"/>
                    </pic:cNvPicPr>
                  </pic:nvPicPr>
                  <pic:blipFill>
                    <a:blip r:embed="rId111"/>
                    <a:stretch>
                      <a:fillRect/>
                    </a:stretch>
                  </pic:blipFill>
                  <pic:spPr>
                    <a:xfrm>
                      <a:off x="0" y="0"/>
                      <a:ext cx="5238750" cy="2943225"/>
                    </a:xfrm>
                    <a:prstGeom prst="rect">
                      <a:avLst/>
                    </a:prstGeom>
                  </pic:spPr>
                </pic:pic>
              </a:graphicData>
            </a:graphic>
          </wp:inline>
        </w:drawing>
      </w:r>
    </w:p>
    <w:p>
      <w:r>
        <w:rPr>
          <w:b w:val="on"/>
        </w:rPr>
        <w:t>(1) 1.下载安装</w:t>
      </w:r>
    </w:p>
    <w:p>
      <w:r>
        <w:drawing>
          <wp:inline distT="0" distR="0" distB="0" distL="0">
            <wp:extent cx="5238750" cy="2819400"/>
            <wp:docPr id="96" name="Drawing 96" descr=""/>
            <a:graphic xmlns:a="http://schemas.openxmlformats.org/drawingml/2006/main">
              <a:graphicData uri="http://schemas.openxmlformats.org/drawingml/2006/picture">
                <pic:pic xmlns:pic="http://schemas.openxmlformats.org/drawingml/2006/picture">
                  <pic:nvPicPr>
                    <pic:cNvPr id="0" name="Picture 96" descr=""/>
                    <pic:cNvPicPr>
                      <a:picLocks noChangeAspect="true"/>
                    </pic:cNvPicPr>
                  </pic:nvPicPr>
                  <pic:blipFill>
                    <a:blip r:embed="rId112"/>
                    <a:stretch>
                      <a:fillRect/>
                    </a:stretch>
                  </pic:blipFill>
                  <pic:spPr>
                    <a:xfrm>
                      <a:off x="0" y="0"/>
                      <a:ext cx="5238750" cy="2819400"/>
                    </a:xfrm>
                    <a:prstGeom prst="rect">
                      <a:avLst/>
                    </a:prstGeom>
                  </pic:spPr>
                </pic:pic>
              </a:graphicData>
            </a:graphic>
          </wp:inline>
        </w:drawing>
      </w:r>
    </w:p>
    <w:p>
      <w:r>
        <w:rPr>
          <w:b w:val="on"/>
        </w:rPr>
        <w:t>(2) 2.点击板、墙、柱、门等构件进行布置</w:t>
      </w:r>
    </w:p>
    <w:p>
      <w:r>
        <w:drawing>
          <wp:inline distT="0" distR="0" distB="0" distL="0">
            <wp:extent cx="5238750" cy="2809875"/>
            <wp:docPr id="97" name="Drawing 97" descr=""/>
            <a:graphic xmlns:a="http://schemas.openxmlformats.org/drawingml/2006/main">
              <a:graphicData uri="http://schemas.openxmlformats.org/drawingml/2006/picture">
                <pic:pic xmlns:pic="http://schemas.openxmlformats.org/drawingml/2006/picture">
                  <pic:nvPicPr>
                    <pic:cNvPr id="0" name="Picture 97" descr=""/>
                    <pic:cNvPicPr>
                      <a:picLocks noChangeAspect="true"/>
                    </pic:cNvPicPr>
                  </pic:nvPicPr>
                  <pic:blipFill>
                    <a:blip r:embed="rId113"/>
                    <a:stretch>
                      <a:fillRect/>
                    </a:stretch>
                  </pic:blipFill>
                  <pic:spPr>
                    <a:xfrm>
                      <a:off x="0" y="0"/>
                      <a:ext cx="5238750" cy="2809875"/>
                    </a:xfrm>
                    <a:prstGeom prst="rect">
                      <a:avLst/>
                    </a:prstGeom>
                  </pic:spPr>
                </pic:pic>
              </a:graphicData>
            </a:graphic>
          </wp:inline>
        </w:drawing>
      </w:r>
    </w:p>
    <w:p>
      <w:r>
        <w:rPr>
          <w:b w:val="on"/>
        </w:rPr>
        <w:t>(3) 3.点击【生成Excel清单】，左键框选构件，右键结束框选</w:t>
      </w:r>
    </w:p>
    <w:p>
      <w:r>
        <w:drawing>
          <wp:inline distT="0" distR="0" distB="0" distL="0">
            <wp:extent cx="5238750" cy="2943225"/>
            <wp:docPr id="98" name="Drawing 98" descr=""/>
            <a:graphic xmlns:a="http://schemas.openxmlformats.org/drawingml/2006/main">
              <a:graphicData uri="http://schemas.openxmlformats.org/drawingml/2006/picture">
                <pic:pic xmlns:pic="http://schemas.openxmlformats.org/drawingml/2006/picture">
                  <pic:nvPicPr>
                    <pic:cNvPr id="0" name="Picture 98" descr=""/>
                    <pic:cNvPicPr>
                      <a:picLocks noChangeAspect="true"/>
                    </pic:cNvPicPr>
                  </pic:nvPicPr>
                  <pic:blipFill>
                    <a:blip r:embed="rId110"/>
                    <a:stretch>
                      <a:fillRect/>
                    </a:stretch>
                  </pic:blipFill>
                  <pic:spPr>
                    <a:xfrm>
                      <a:off x="0" y="0"/>
                      <a:ext cx="5238750" cy="2943225"/>
                    </a:xfrm>
                    <a:prstGeom prst="rect">
                      <a:avLst/>
                    </a:prstGeom>
                  </pic:spPr>
                </pic:pic>
              </a:graphicData>
            </a:graphic>
          </wp:inline>
        </w:drawing>
      </w:r>
    </w:p>
    <w:p>
      <w:pPr>
        <w:pStyle w:val="3"/>
      </w:pPr>
      <w:r>
        <w:t>BIMBase插件-基坑预测-机器学习</w:t>
      </w:r>
    </w:p>
    <w:p/>
    <w:p>
      <w:pPr>
        <w:pStyle w:val="3"/>
      </w:pPr>
      <w:r>
        <w:t>BIMBase插件-基坑预测-机器学习</w:t>
      </w:r>
    </w:p>
    <w:p/>
    <w:p>
      <w:pPr>
        <w:pStyle w:val="4"/>
      </w:pPr>
      <w:r>
        <w:t>插件简介</w:t>
      </w:r>
    </w:p>
    <w:p>
      <w:r/>
    </w:p>
    <w:p>
      <w:r>
        <w:rPr>
          <w:b w:val="off"/>
        </w:rPr>
        <w:t>基于BIMBase建模软件的开源Python插件。 案例内展示实现了一个具有机器学习训练模型的案例，指导基坑支护等级。 开放源码，欢迎零基础的用户探索实现自己的机器学习探索功能。 案例内包含完整的使用教程与代码注释，对于零基础开发人员也有非常友好的体验。</w:t>
      </w:r>
    </w:p>
    <w:p>
      <w:r>
        <w:rPr>
          <w:b w:val="on"/>
        </w:rPr>
        <w:t>(1) 插件的解决问题：</w:t>
      </w:r>
    </w:p>
    <w:p>
      <w:r>
        <w:rPr>
          <w:b w:val="on"/>
        </w:rPr>
        <w:t>(2) 1.BIM模型跨领域结合，机器学习分析数据指导模型参数生成</w:t>
      </w:r>
    </w:p>
    <w:p>
      <w:r>
        <w:rPr>
          <w:b w:val="on"/>
        </w:rPr>
        <w:t>(3) 2.调整修改基坑模型内土体属性参数，可由AI模型指导生成对应的变形与支护等级</w:t>
      </w:r>
    </w:p>
    <w:p>
      <w:r>
        <w:rPr>
          <w:b w:val="on"/>
        </w:rPr>
        <w:t>(4) 3.模型可以自行训练修改源码与数据源，适合高校BIM+AI跨领域结合做科研探索使用</w:t>
      </w:r>
    </w:p>
    <w:p>
      <w:r>
        <w:drawing>
          <wp:inline distT="0" distR="0" distB="0" distL="0">
            <wp:extent cx="5238750" cy="4143375"/>
            <wp:docPr id="99" name="Drawing 99" descr=""/>
            <a:graphic xmlns:a="http://schemas.openxmlformats.org/drawingml/2006/main">
              <a:graphicData uri="http://schemas.openxmlformats.org/drawingml/2006/picture">
                <pic:pic xmlns:pic="http://schemas.openxmlformats.org/drawingml/2006/picture">
                  <pic:nvPicPr>
                    <pic:cNvPr id="0" name="Picture 99" descr=""/>
                    <pic:cNvPicPr>
                      <a:picLocks noChangeAspect="true"/>
                    </pic:cNvPicPr>
                  </pic:nvPicPr>
                  <pic:blipFill>
                    <a:blip r:embed="rId114"/>
                    <a:stretch>
                      <a:fillRect/>
                    </a:stretch>
                  </pic:blipFill>
                  <pic:spPr>
                    <a:xfrm>
                      <a:off x="0" y="0"/>
                      <a:ext cx="5238750" cy="4143375"/>
                    </a:xfrm>
                    <a:prstGeom prst="rect">
                      <a:avLst/>
                    </a:prstGeom>
                  </pic:spPr>
                </pic:pic>
              </a:graphicData>
            </a:graphic>
          </wp:inline>
        </w:drawing>
      </w:r>
    </w:p>
    <w:p/>
    <w:p>
      <w:pPr>
        <w:pStyle w:val="4"/>
      </w:pPr>
      <w:r>
        <w:t>插件运行效果</w:t>
      </w:r>
    </w:p>
    <w:p>
      <w:r>
        <w:rPr>
          <w:b w:val="on"/>
        </w:rPr>
        <w:t>(5) 环境一键部署</w:t>
      </w:r>
    </w:p>
    <w:p>
      <w:r>
        <w:drawing>
          <wp:inline distT="0" distR="0" distB="0" distL="0">
            <wp:extent cx="5238750" cy="2943225"/>
            <wp:docPr id="100" name="Drawing 100" descr=""/>
            <a:graphic xmlns:a="http://schemas.openxmlformats.org/drawingml/2006/main">
              <a:graphicData uri="http://schemas.openxmlformats.org/drawingml/2006/picture">
                <pic:pic xmlns:pic="http://schemas.openxmlformats.org/drawingml/2006/picture">
                  <pic:nvPicPr>
                    <pic:cNvPr id="0" name="Picture 100" descr=""/>
                    <pic:cNvPicPr>
                      <a:picLocks noChangeAspect="true"/>
                    </pic:cNvPicPr>
                  </pic:nvPicPr>
                  <pic:blipFill>
                    <a:blip r:embed="rId115"/>
                    <a:stretch>
                      <a:fillRect/>
                    </a:stretch>
                  </pic:blipFill>
                  <pic:spPr>
                    <a:xfrm>
                      <a:off x="0" y="0"/>
                      <a:ext cx="5238750" cy="2943225"/>
                    </a:xfrm>
                    <a:prstGeom prst="rect">
                      <a:avLst/>
                    </a:prstGeom>
                  </pic:spPr>
                </pic:pic>
              </a:graphicData>
            </a:graphic>
          </wp:inline>
        </w:drawing>
      </w:r>
    </w:p>
    <w:p>
      <w:r>
        <w:rPr>
          <w:b w:val="on"/>
        </w:rPr>
        <w:t>(6) 样本集数据查看</w:t>
      </w:r>
    </w:p>
    <w:p>
      <w:r>
        <w:drawing>
          <wp:inline distT="0" distR="0" distB="0" distL="0">
            <wp:extent cx="5238750" cy="2943225"/>
            <wp:docPr id="101" name="Drawing 101" descr=""/>
            <a:graphic xmlns:a="http://schemas.openxmlformats.org/drawingml/2006/main">
              <a:graphicData uri="http://schemas.openxmlformats.org/drawingml/2006/picture">
                <pic:pic xmlns:pic="http://schemas.openxmlformats.org/drawingml/2006/picture">
                  <pic:nvPicPr>
                    <pic:cNvPr id="0" name="Picture 101" descr=""/>
                    <pic:cNvPicPr>
                      <a:picLocks noChangeAspect="true"/>
                    </pic:cNvPicPr>
                  </pic:nvPicPr>
                  <pic:blipFill>
                    <a:blip r:embed="rId116"/>
                    <a:stretch>
                      <a:fillRect/>
                    </a:stretch>
                  </pic:blipFill>
                  <pic:spPr>
                    <a:xfrm>
                      <a:off x="0" y="0"/>
                      <a:ext cx="5238750" cy="2943225"/>
                    </a:xfrm>
                    <a:prstGeom prst="rect">
                      <a:avLst/>
                    </a:prstGeom>
                  </pic:spPr>
                </pic:pic>
              </a:graphicData>
            </a:graphic>
          </wp:inline>
        </w:drawing>
      </w:r>
    </w:p>
    <w:p>
      <w:r>
        <w:rPr>
          <w:b w:val="on"/>
        </w:rPr>
        <w:t>(7) 基坑模型布置</w:t>
      </w:r>
    </w:p>
    <w:p>
      <w:r>
        <w:drawing>
          <wp:inline distT="0" distR="0" distB="0" distL="0">
            <wp:extent cx="5238750" cy="2943225"/>
            <wp:docPr id="102" name="Drawing 102" descr=""/>
            <a:graphic xmlns:a="http://schemas.openxmlformats.org/drawingml/2006/main">
              <a:graphicData uri="http://schemas.openxmlformats.org/drawingml/2006/picture">
                <pic:pic xmlns:pic="http://schemas.openxmlformats.org/drawingml/2006/picture">
                  <pic:nvPicPr>
                    <pic:cNvPr id="0" name="Picture 102" descr=""/>
                    <pic:cNvPicPr>
                      <a:picLocks noChangeAspect="true"/>
                    </pic:cNvPicPr>
                  </pic:nvPicPr>
                  <pic:blipFill>
                    <a:blip r:embed="rId117"/>
                    <a:stretch>
                      <a:fillRect/>
                    </a:stretch>
                  </pic:blipFill>
                  <pic:spPr>
                    <a:xfrm>
                      <a:off x="0" y="0"/>
                      <a:ext cx="5238750" cy="2943225"/>
                    </a:xfrm>
                    <a:prstGeom prst="rect">
                      <a:avLst/>
                    </a:prstGeom>
                  </pic:spPr>
                </pic:pic>
              </a:graphicData>
            </a:graphic>
          </wp:inline>
        </w:drawing>
      </w:r>
    </w:p>
    <w:p/>
    <w:p>
      <w:pPr>
        <w:pStyle w:val="4"/>
      </w:pPr>
      <w:r>
        <w:t>插件安装运行步骤</w:t>
      </w:r>
    </w:p>
    <w:p>
      <w:r>
        <w:t>基坑预测-机器学习-插件下载</w:t>
      </w:r>
    </w:p>
    <w:p>
      <w:r>
        <w:drawing>
          <wp:inline distT="0" distR="0" distB="0" distL="0">
            <wp:extent cx="5238750" cy="2943225"/>
            <wp:docPr id="103" name="Drawing 103" descr="全流程教学视频"/>
            <a:graphic xmlns:a="http://schemas.openxmlformats.org/drawingml/2006/main">
              <a:graphicData uri="http://schemas.openxmlformats.org/drawingml/2006/picture">
                <pic:pic xmlns:pic="http://schemas.openxmlformats.org/drawingml/2006/picture">
                  <pic:nvPicPr>
                    <pic:cNvPr id="0" name="Picture 103" descr="全流程教学视频"/>
                    <pic:cNvPicPr>
                      <a:picLocks noChangeAspect="true"/>
                    </pic:cNvPicPr>
                  </pic:nvPicPr>
                  <pic:blipFill>
                    <a:blip r:embed="rId118"/>
                    <a:stretch>
                      <a:fillRect/>
                    </a:stretch>
                  </pic:blipFill>
                  <pic:spPr>
                    <a:xfrm>
                      <a:off x="0" y="0"/>
                      <a:ext cx="5238750" cy="2943225"/>
                    </a:xfrm>
                    <a:prstGeom prst="rect">
                      <a:avLst/>
                    </a:prstGeom>
                  </pic:spPr>
                </pic:pic>
              </a:graphicData>
            </a:graphic>
          </wp:inline>
        </w:drawing>
      </w:r>
    </w:p>
    <w:p>
      <w:r>
        <w:rPr>
          <w:b w:val="on"/>
        </w:rPr>
        <w:t>(8) 1.下载安装</w:t>
      </w:r>
    </w:p>
    <w:p>
      <w:r>
        <w:drawing>
          <wp:inline distT="0" distR="0" distB="0" distL="0">
            <wp:extent cx="5238750" cy="2828925"/>
            <wp:docPr id="104" name="Drawing 104" descr=""/>
            <a:graphic xmlns:a="http://schemas.openxmlformats.org/drawingml/2006/main">
              <a:graphicData uri="http://schemas.openxmlformats.org/drawingml/2006/picture">
                <pic:pic xmlns:pic="http://schemas.openxmlformats.org/drawingml/2006/picture">
                  <pic:nvPicPr>
                    <pic:cNvPr id="0" name="Picture 104" descr=""/>
                    <pic:cNvPicPr>
                      <a:picLocks noChangeAspect="true"/>
                    </pic:cNvPicPr>
                  </pic:nvPicPr>
                  <pic:blipFill>
                    <a:blip r:embed="rId119"/>
                    <a:stretch>
                      <a:fillRect/>
                    </a:stretch>
                  </pic:blipFill>
                  <pic:spPr>
                    <a:xfrm>
                      <a:off x="0" y="0"/>
                      <a:ext cx="5238750" cy="2828925"/>
                    </a:xfrm>
                    <a:prstGeom prst="rect">
                      <a:avLst/>
                    </a:prstGeom>
                  </pic:spPr>
                </pic:pic>
              </a:graphicData>
            </a:graphic>
          </wp:inline>
        </w:drawing>
      </w:r>
    </w:p>
    <w:p>
      <w:r>
        <w:rPr>
          <w:b w:val="on"/>
        </w:rPr>
        <w:t>(9) 2.点击【机器学习运行环境一键部署】，自动配置环境。</w:t>
      </w:r>
    </w:p>
    <w:p>
      <w:r>
        <w:rPr>
          <w:b w:val="off"/>
        </w:rPr>
        <w:t>点击后会自动启动cmd进行环境配置，请勿关闭cmd程序，安装完成后，cmd中会提示“请按任意键继续”，此时按下键盘任意按键即可完成环境配置。</w:t>
        <w:br/>
        <w:drawing>
          <wp:inline distT="0" distR="0" distB="0" distL="0">
            <wp:extent cx="5238750" cy="2809875"/>
            <wp:docPr id="105" name="Drawing 105" descr=""/>
            <a:graphic xmlns:a="http://schemas.openxmlformats.org/drawingml/2006/main">
              <a:graphicData uri="http://schemas.openxmlformats.org/drawingml/2006/picture">
                <pic:pic xmlns:pic="http://schemas.openxmlformats.org/drawingml/2006/picture">
                  <pic:nvPicPr>
                    <pic:cNvPr id="0" name="Picture 105" descr=""/>
                    <pic:cNvPicPr>
                      <a:picLocks noChangeAspect="true"/>
                    </pic:cNvPicPr>
                  </pic:nvPicPr>
                  <pic:blipFill>
                    <a:blip r:embed="rId120"/>
                    <a:stretch>
                      <a:fillRect/>
                    </a:stretch>
                  </pic:blipFill>
                  <pic:spPr>
                    <a:xfrm>
                      <a:off x="0" y="0"/>
                      <a:ext cx="5238750" cy="2809875"/>
                    </a:xfrm>
                    <a:prstGeom prst="rect">
                      <a:avLst/>
                    </a:prstGeom>
                  </pic:spPr>
                </pic:pic>
              </a:graphicData>
            </a:graphic>
          </wp:inline>
        </w:drawing>
      </w:r>
    </w:p>
    <w:p>
      <w:r>
        <w:rPr>
          <w:b w:val="on"/>
        </w:rPr>
        <w:t>(10) 3.点击【训练样本集】，进行样本训练</w:t>
      </w:r>
    </w:p>
    <w:p>
      <w:r>
        <w:rPr>
          <w:b w:val="off"/>
        </w:rPr>
        <w:t>可以点击【查看样本集】查看样本数据，点击【训练样本集】，等待完成训练，会自动弹出训练结果</w:t>
        <w:br/>
        <w:drawing>
          <wp:inline distT="0" distR="0" distB="0" distL="0">
            <wp:extent cx="5238750" cy="2809875"/>
            <wp:docPr id="106" name="Drawing 106" descr=""/>
            <a:graphic xmlns:a="http://schemas.openxmlformats.org/drawingml/2006/main">
              <a:graphicData uri="http://schemas.openxmlformats.org/drawingml/2006/picture">
                <pic:pic xmlns:pic="http://schemas.openxmlformats.org/drawingml/2006/picture">
                  <pic:nvPicPr>
                    <pic:cNvPr id="0" name="Picture 106" descr=""/>
                    <pic:cNvPicPr>
                      <a:picLocks noChangeAspect="true"/>
                    </pic:cNvPicPr>
                  </pic:nvPicPr>
                  <pic:blipFill>
                    <a:blip r:embed="rId121"/>
                    <a:stretch>
                      <a:fillRect/>
                    </a:stretch>
                  </pic:blipFill>
                  <pic:spPr>
                    <a:xfrm>
                      <a:off x="0" y="0"/>
                      <a:ext cx="5238750" cy="2809875"/>
                    </a:xfrm>
                    <a:prstGeom prst="rect">
                      <a:avLst/>
                    </a:prstGeom>
                  </pic:spPr>
                </pic:pic>
              </a:graphicData>
            </a:graphic>
          </wp:inline>
        </w:drawing>
      </w:r>
    </w:p>
    <w:p>
      <w:r>
        <w:rPr>
          <w:b w:val="on"/>
        </w:rPr>
        <w:t>(11) 4.点击【布置基坑模型】，进行模型布置和数据修改</w:t>
      </w:r>
    </w:p>
    <w:p>
      <w:r>
        <w:drawing>
          <wp:inline distT="0" distR="0" distB="0" distL="0">
            <wp:extent cx="5238750" cy="2819400"/>
            <wp:docPr id="107" name="Drawing 107" descr=""/>
            <a:graphic xmlns:a="http://schemas.openxmlformats.org/drawingml/2006/main">
              <a:graphicData uri="http://schemas.openxmlformats.org/drawingml/2006/picture">
                <pic:pic xmlns:pic="http://schemas.openxmlformats.org/drawingml/2006/picture">
                  <pic:nvPicPr>
                    <pic:cNvPr id="0" name="Picture 107" descr=""/>
                    <pic:cNvPicPr>
                      <a:picLocks noChangeAspect="true"/>
                    </pic:cNvPicPr>
                  </pic:nvPicPr>
                  <pic:blipFill>
                    <a:blip r:embed="rId122"/>
                    <a:stretch>
                      <a:fillRect/>
                    </a:stretch>
                  </pic:blipFill>
                  <pic:spPr>
                    <a:xfrm>
                      <a:off x="0" y="0"/>
                      <a:ext cx="5238750" cy="2819400"/>
                    </a:xfrm>
                    <a:prstGeom prst="rect">
                      <a:avLst/>
                    </a:prstGeom>
                  </pic:spPr>
                </pic:pic>
              </a:graphicData>
            </a:graphic>
          </wp:inline>
        </w:drawing>
      </w:r>
    </w:p>
    <w:p>
      <w:pPr>
        <w:pStyle w:val="3"/>
      </w:pPr>
      <w:r>
        <w:t>BIMBase插件-沿线布置</w:t>
      </w:r>
    </w:p>
    <w:p/>
    <w:p>
      <w:pPr>
        <w:pStyle w:val="3"/>
      </w:pPr>
      <w:r>
        <w:t>BIMBase插件-沿线布置</w:t>
      </w:r>
    </w:p>
    <w:p/>
    <w:p>
      <w:pPr>
        <w:pStyle w:val="4"/>
      </w:pPr>
      <w:r>
        <w:t>插件简介</w:t>
      </w:r>
    </w:p>
    <w:p>
      <w:r>
        <w:rPr>
          <w:b w:val="off"/>
        </w:rPr>
        <w:t>基于BIMBase建模软件的开源Python插件，案例内展示实现了具有视图交互能力的沿线布置功能，欢迎零基础的用户探索实现自己的机器学习探索功能。案例内包含完整的使用教程与代码注释，对于零基础开发人员也有非常友好的体验。</w:t>
      </w:r>
    </w:p>
    <w:p/>
    <w:p>
      <w:pPr>
        <w:pStyle w:val="4"/>
      </w:pPr>
      <w:r>
        <w:t>插件运行效果</w:t>
      </w:r>
    </w:p>
    <w:p>
      <w:r>
        <w:drawing>
          <wp:inline distT="0" distR="0" distB="0" distL="0">
            <wp:extent cx="5238750" cy="3057525"/>
            <wp:docPr id="108" name="Drawing 108" descr=""/>
            <a:graphic xmlns:a="http://schemas.openxmlformats.org/drawingml/2006/main">
              <a:graphicData uri="http://schemas.openxmlformats.org/drawingml/2006/picture">
                <pic:pic xmlns:pic="http://schemas.openxmlformats.org/drawingml/2006/picture">
                  <pic:nvPicPr>
                    <pic:cNvPr id="0" name="Picture 108" descr=""/>
                    <pic:cNvPicPr>
                      <a:picLocks noChangeAspect="true"/>
                    </pic:cNvPicPr>
                  </pic:nvPicPr>
                  <pic:blipFill>
                    <a:blip r:embed="rId123"/>
                    <a:stretch>
                      <a:fillRect/>
                    </a:stretch>
                  </pic:blipFill>
                  <pic:spPr>
                    <a:xfrm>
                      <a:off x="0" y="0"/>
                      <a:ext cx="5238750" cy="3057525"/>
                    </a:xfrm>
                    <a:prstGeom prst="rect">
                      <a:avLst/>
                    </a:prstGeom>
                  </pic:spPr>
                </pic:pic>
              </a:graphicData>
            </a:graphic>
          </wp:inline>
        </w:drawing>
        <w:br/>
        <w:drawing>
          <wp:inline distT="0" distR="0" distB="0" distL="0">
            <wp:extent cx="5238750" cy="3057525"/>
            <wp:docPr id="109" name="Drawing 109" descr=""/>
            <a:graphic xmlns:a="http://schemas.openxmlformats.org/drawingml/2006/main">
              <a:graphicData uri="http://schemas.openxmlformats.org/drawingml/2006/picture">
                <pic:pic xmlns:pic="http://schemas.openxmlformats.org/drawingml/2006/picture">
                  <pic:nvPicPr>
                    <pic:cNvPr id="0" name="Picture 109" descr=""/>
                    <pic:cNvPicPr>
                      <a:picLocks noChangeAspect="true"/>
                    </pic:cNvPicPr>
                  </pic:nvPicPr>
                  <pic:blipFill>
                    <a:blip r:embed="rId124"/>
                    <a:stretch>
                      <a:fillRect/>
                    </a:stretch>
                  </pic:blipFill>
                  <pic:spPr>
                    <a:xfrm>
                      <a:off x="0" y="0"/>
                      <a:ext cx="5238750" cy="3057525"/>
                    </a:xfrm>
                    <a:prstGeom prst="rect">
                      <a:avLst/>
                    </a:prstGeom>
                  </pic:spPr>
                </pic:pic>
              </a:graphicData>
            </a:graphic>
          </wp:inline>
        </w:drawing>
      </w:r>
    </w:p>
    <w:p/>
    <w:p>
      <w:pPr>
        <w:pStyle w:val="4"/>
      </w:pPr>
      <w:r>
        <w:t>插件安装运行步骤 三步走</w:t>
      </w:r>
    </w:p>
    <w:p>
      <w:r>
        <w:t>沿线布置-插件下载</w:t>
        <w:br/>
        <w:drawing>
          <wp:inline distT="0" distR="0" distB="0" distL="0">
            <wp:extent cx="5238750" cy="2943225"/>
            <wp:docPr id="110" name="Drawing 110" descr=""/>
            <a:graphic xmlns:a="http://schemas.openxmlformats.org/drawingml/2006/main">
              <a:graphicData uri="http://schemas.openxmlformats.org/drawingml/2006/picture">
                <pic:pic xmlns:pic="http://schemas.openxmlformats.org/drawingml/2006/picture">
                  <pic:nvPicPr>
                    <pic:cNvPr id="0" name="Picture 110" descr=""/>
                    <pic:cNvPicPr>
                      <a:picLocks noChangeAspect="true"/>
                    </pic:cNvPicPr>
                  </pic:nvPicPr>
                  <pic:blipFill>
                    <a:blip r:embed="rId125"/>
                    <a:stretch>
                      <a:fillRect/>
                    </a:stretch>
                  </pic:blipFill>
                  <pic:spPr>
                    <a:xfrm>
                      <a:off x="0" y="0"/>
                      <a:ext cx="5238750" cy="2943225"/>
                    </a:xfrm>
                    <a:prstGeom prst="rect">
                      <a:avLst/>
                    </a:prstGeom>
                  </pic:spPr>
                </pic:pic>
              </a:graphicData>
            </a:graphic>
          </wp:inline>
        </w:drawing>
      </w:r>
    </w:p>
    <w:p>
      <w:r>
        <w:rPr>
          <w:b w:val="on"/>
        </w:rPr>
        <w:t>(1) 1.下载安装</w:t>
      </w:r>
    </w:p>
    <w:p>
      <w:r>
        <w:drawing>
          <wp:inline distT="0" distR="0" distB="0" distL="0">
            <wp:extent cx="5238750" cy="3248025"/>
            <wp:docPr id="111" name="Drawing 111" descr=""/>
            <a:graphic xmlns:a="http://schemas.openxmlformats.org/drawingml/2006/main">
              <a:graphicData uri="http://schemas.openxmlformats.org/drawingml/2006/picture">
                <pic:pic xmlns:pic="http://schemas.openxmlformats.org/drawingml/2006/picture">
                  <pic:nvPicPr>
                    <pic:cNvPr id="0" name="Picture 111" descr=""/>
                    <pic:cNvPicPr>
                      <a:picLocks noChangeAspect="true"/>
                    </pic:cNvPicPr>
                  </pic:nvPicPr>
                  <pic:blipFill>
                    <a:blip r:embed="rId126"/>
                    <a:stretch>
                      <a:fillRect/>
                    </a:stretch>
                  </pic:blipFill>
                  <pic:spPr>
                    <a:xfrm>
                      <a:off x="0" y="0"/>
                      <a:ext cx="5238750" cy="3248025"/>
                    </a:xfrm>
                    <a:prstGeom prst="rect">
                      <a:avLst/>
                    </a:prstGeom>
                  </pic:spPr>
                </pic:pic>
              </a:graphicData>
            </a:graphic>
          </wp:inline>
        </w:drawing>
      </w:r>
    </w:p>
    <w:p>
      <w:r>
        <w:rPr>
          <w:b w:val="on"/>
        </w:rPr>
        <w:t>(2) 2.点击运行划线工具 绘制线路</w:t>
      </w:r>
    </w:p>
    <w:p>
      <w:r>
        <w:drawing>
          <wp:inline distT="0" distR="0" distB="0" distL="0">
            <wp:extent cx="5238750" cy="3057525"/>
            <wp:docPr id="112" name="Drawing 112" descr=""/>
            <a:graphic xmlns:a="http://schemas.openxmlformats.org/drawingml/2006/main">
              <a:graphicData uri="http://schemas.openxmlformats.org/drawingml/2006/picture">
                <pic:pic xmlns:pic="http://schemas.openxmlformats.org/drawingml/2006/picture">
                  <pic:nvPicPr>
                    <pic:cNvPr id="0" name="Picture 112" descr=""/>
                    <pic:cNvPicPr>
                      <a:picLocks noChangeAspect="true"/>
                    </pic:cNvPicPr>
                  </pic:nvPicPr>
                  <pic:blipFill>
                    <a:blip r:embed="rId127"/>
                    <a:stretch>
                      <a:fillRect/>
                    </a:stretch>
                  </pic:blipFill>
                  <pic:spPr>
                    <a:xfrm>
                      <a:off x="0" y="0"/>
                      <a:ext cx="5238750" cy="3057525"/>
                    </a:xfrm>
                    <a:prstGeom prst="rect">
                      <a:avLst/>
                    </a:prstGeom>
                  </pic:spPr>
                </pic:pic>
              </a:graphicData>
            </a:graphic>
          </wp:inline>
        </w:drawing>
      </w:r>
    </w:p>
    <w:p>
      <w:r>
        <w:rPr>
          <w:b w:val="on"/>
        </w:rPr>
        <w:t>(3) 3.框选线路，右键确认。点选起点，右键确认。点选终点，右键确认</w:t>
      </w:r>
    </w:p>
    <w:p>
      <w:r>
        <w:drawing>
          <wp:inline distT="0" distR="0" distB="0" distL="0">
            <wp:extent cx="5238750" cy="3057525"/>
            <wp:docPr id="113" name="Drawing 113" descr=""/>
            <a:graphic xmlns:a="http://schemas.openxmlformats.org/drawingml/2006/main">
              <a:graphicData uri="http://schemas.openxmlformats.org/drawingml/2006/picture">
                <pic:pic xmlns:pic="http://schemas.openxmlformats.org/drawingml/2006/picture">
                  <pic:nvPicPr>
                    <pic:cNvPr id="0" name="Picture 113" descr=""/>
                    <pic:cNvPicPr>
                      <a:picLocks noChangeAspect="true"/>
                    </pic:cNvPicPr>
                  </pic:nvPicPr>
                  <pic:blipFill>
                    <a:blip r:embed="rId128"/>
                    <a:stretch>
                      <a:fillRect/>
                    </a:stretch>
                  </pic:blipFill>
                  <pic:spPr>
                    <a:xfrm>
                      <a:off x="0" y="0"/>
                      <a:ext cx="5238750" cy="3057525"/>
                    </a:xfrm>
                    <a:prstGeom prst="rect">
                      <a:avLst/>
                    </a:prstGeom>
                  </pic:spPr>
                </pic:pic>
              </a:graphicData>
            </a:graphic>
          </wp:inline>
        </w:drawing>
      </w:r>
    </w:p>
    <w:p>
      <w:pPr>
        <w:pStyle w:val="3"/>
      </w:pPr>
      <w:r>
        <w:t>BIMBase插件-对话框交互工具</w:t>
      </w:r>
    </w:p>
    <w:p/>
    <w:p>
      <w:pPr>
        <w:pStyle w:val="3"/>
      </w:pPr>
      <w:r>
        <w:t>BIMBase插件-对话框交互工具</w:t>
      </w:r>
    </w:p>
    <w:p/>
    <w:p>
      <w:pPr>
        <w:pStyle w:val="4"/>
      </w:pPr>
      <w:r>
        <w:t>插件简介</w:t>
      </w:r>
    </w:p>
    <w:p>
      <w:r>
        <w:rPr>
          <w:b w:val="off"/>
        </w:rPr>
        <w:t>基于BIMBase建模软件的开源Python插件，案例内展示实现了一个带有对话框交互能力的三维模型布置工具，下载后可一键配置环境轻松运行功能。案例开放源码，欢迎零基础的用户探索实现自己的对话框功能。案例内包含完整的使用教程与代码注释，对于零基础开发人员也有非常友好的体验。</w:t>
      </w:r>
    </w:p>
    <w:p/>
    <w:p>
      <w:pPr>
        <w:pStyle w:val="4"/>
      </w:pPr>
      <w:r>
        <w:t>插件运行效果</w:t>
      </w:r>
    </w:p>
    <w:p>
      <w:r>
        <w:drawing>
          <wp:inline distT="0" distR="0" distB="0" distL="0">
            <wp:extent cx="5238750" cy="2943225"/>
            <wp:docPr id="114" name="Drawing 114" descr=""/>
            <a:graphic xmlns:a="http://schemas.openxmlformats.org/drawingml/2006/main">
              <a:graphicData uri="http://schemas.openxmlformats.org/drawingml/2006/picture">
                <pic:pic xmlns:pic="http://schemas.openxmlformats.org/drawingml/2006/picture">
                  <pic:nvPicPr>
                    <pic:cNvPr id="0" name="Picture 114" descr=""/>
                    <pic:cNvPicPr>
                      <a:picLocks noChangeAspect="true"/>
                    </pic:cNvPicPr>
                  </pic:nvPicPr>
                  <pic:blipFill>
                    <a:blip r:embed="rId129"/>
                    <a:stretch>
                      <a:fillRect/>
                    </a:stretch>
                  </pic:blipFill>
                  <pic:spPr>
                    <a:xfrm>
                      <a:off x="0" y="0"/>
                      <a:ext cx="5238750" cy="2943225"/>
                    </a:xfrm>
                    <a:prstGeom prst="rect">
                      <a:avLst/>
                    </a:prstGeom>
                  </pic:spPr>
                </pic:pic>
              </a:graphicData>
            </a:graphic>
          </wp:inline>
        </w:drawing>
        <w:br/>
        <w:drawing>
          <wp:inline distT="0" distR="0" distB="0" distL="0">
            <wp:extent cx="5238750" cy="2943225"/>
            <wp:docPr id="115" name="Drawing 115" descr=""/>
            <a:graphic xmlns:a="http://schemas.openxmlformats.org/drawingml/2006/main">
              <a:graphicData uri="http://schemas.openxmlformats.org/drawingml/2006/picture">
                <pic:pic xmlns:pic="http://schemas.openxmlformats.org/drawingml/2006/picture">
                  <pic:nvPicPr>
                    <pic:cNvPr id="0" name="Picture 115" descr=""/>
                    <pic:cNvPicPr>
                      <a:picLocks noChangeAspect="true"/>
                    </pic:cNvPicPr>
                  </pic:nvPicPr>
                  <pic:blipFill>
                    <a:blip r:embed="rId130"/>
                    <a:stretch>
                      <a:fillRect/>
                    </a:stretch>
                  </pic:blipFill>
                  <pic:spPr>
                    <a:xfrm>
                      <a:off x="0" y="0"/>
                      <a:ext cx="5238750" cy="2943225"/>
                    </a:xfrm>
                    <a:prstGeom prst="rect">
                      <a:avLst/>
                    </a:prstGeom>
                  </pic:spPr>
                </pic:pic>
              </a:graphicData>
            </a:graphic>
          </wp:inline>
        </w:drawing>
        <w:br/>
        <w:drawing>
          <wp:inline distT="0" distR="0" distB="0" distL="0">
            <wp:extent cx="5238750" cy="2943225"/>
            <wp:docPr id="116" name="Drawing 116" descr=""/>
            <a:graphic xmlns:a="http://schemas.openxmlformats.org/drawingml/2006/main">
              <a:graphicData uri="http://schemas.openxmlformats.org/drawingml/2006/picture">
                <pic:pic xmlns:pic="http://schemas.openxmlformats.org/drawingml/2006/picture">
                  <pic:nvPicPr>
                    <pic:cNvPr id="0" name="Picture 116" descr=""/>
                    <pic:cNvPicPr>
                      <a:picLocks noChangeAspect="true"/>
                    </pic:cNvPicPr>
                  </pic:nvPicPr>
                  <pic:blipFill>
                    <a:blip r:embed="rId131"/>
                    <a:stretch>
                      <a:fillRect/>
                    </a:stretch>
                  </pic:blipFill>
                  <pic:spPr>
                    <a:xfrm>
                      <a:off x="0" y="0"/>
                      <a:ext cx="5238750" cy="2943225"/>
                    </a:xfrm>
                    <a:prstGeom prst="rect">
                      <a:avLst/>
                    </a:prstGeom>
                  </pic:spPr>
                </pic:pic>
              </a:graphicData>
            </a:graphic>
          </wp:inline>
        </w:drawing>
      </w:r>
    </w:p>
    <w:p/>
    <w:p>
      <w:pPr>
        <w:pStyle w:val="4"/>
      </w:pPr>
      <w:r>
        <w:t>插件安装运行步骤 三步走</w:t>
      </w:r>
    </w:p>
    <w:p>
      <w:r>
        <w:t>对话框交互工具-插件下载</w:t>
        <w:br/>
        <w:drawing>
          <wp:inline distT="0" distR="0" distB="0" distL="0">
            <wp:extent cx="5238750" cy="2943225"/>
            <wp:docPr id="117" name="Drawing 117" descr="全流程安装步骤"/>
            <a:graphic xmlns:a="http://schemas.openxmlformats.org/drawingml/2006/main">
              <a:graphicData uri="http://schemas.openxmlformats.org/drawingml/2006/picture">
                <pic:pic xmlns:pic="http://schemas.openxmlformats.org/drawingml/2006/picture">
                  <pic:nvPicPr>
                    <pic:cNvPr id="0" name="Picture 117" descr="全流程安装步骤"/>
                    <pic:cNvPicPr>
                      <a:picLocks noChangeAspect="true"/>
                    </pic:cNvPicPr>
                  </pic:nvPicPr>
                  <pic:blipFill>
                    <a:blip r:embed="rId132"/>
                    <a:stretch>
                      <a:fillRect/>
                    </a:stretch>
                  </pic:blipFill>
                  <pic:spPr>
                    <a:xfrm>
                      <a:off x="0" y="0"/>
                      <a:ext cx="5238750" cy="2943225"/>
                    </a:xfrm>
                    <a:prstGeom prst="rect">
                      <a:avLst/>
                    </a:prstGeom>
                  </pic:spPr>
                </pic:pic>
              </a:graphicData>
            </a:graphic>
          </wp:inline>
        </w:drawing>
      </w:r>
    </w:p>
    <w:p>
      <w:r>
        <w:rPr>
          <w:b w:val="on"/>
        </w:rPr>
        <w:t>(1) 1.下载安装</w:t>
      </w:r>
    </w:p>
    <w:p>
      <w:r>
        <w:drawing>
          <wp:inline distT="0" distR="0" distB="0" distL="0">
            <wp:extent cx="5238750" cy="2819400"/>
            <wp:docPr id="118" name="Drawing 118" descr=""/>
            <a:graphic xmlns:a="http://schemas.openxmlformats.org/drawingml/2006/main">
              <a:graphicData uri="http://schemas.openxmlformats.org/drawingml/2006/picture">
                <pic:pic xmlns:pic="http://schemas.openxmlformats.org/drawingml/2006/picture">
                  <pic:nvPicPr>
                    <pic:cNvPr id="0" name="Picture 118" descr=""/>
                    <pic:cNvPicPr>
                      <a:picLocks noChangeAspect="true"/>
                    </pic:cNvPicPr>
                  </pic:nvPicPr>
                  <pic:blipFill>
                    <a:blip r:embed="rId133"/>
                    <a:stretch>
                      <a:fillRect/>
                    </a:stretch>
                  </pic:blipFill>
                  <pic:spPr>
                    <a:xfrm>
                      <a:off x="0" y="0"/>
                      <a:ext cx="5238750" cy="2819400"/>
                    </a:xfrm>
                    <a:prstGeom prst="rect">
                      <a:avLst/>
                    </a:prstGeom>
                  </pic:spPr>
                </pic:pic>
              </a:graphicData>
            </a:graphic>
          </wp:inline>
        </w:drawing>
      </w:r>
    </w:p>
    <w:p>
      <w:r>
        <w:rPr>
          <w:b w:val="on"/>
        </w:rPr>
        <w:t>(2) 2.点击【Pyside运行环境一键部署】</w:t>
      </w:r>
    </w:p>
    <w:p>
      <w:r>
        <w:rPr>
          <w:b w:val="off"/>
        </w:rPr>
        <w:t>点击后请等待cmd运行完毕，提示“请按任意键退出”时，按下键盘任意按键退出安装环境即可。</w:t>
        <w:br/>
        <w:drawing>
          <wp:inline distT="0" distR="0" distB="0" distL="0">
            <wp:extent cx="5238750" cy="2819400"/>
            <wp:docPr id="119" name="Drawing 119" descr=""/>
            <a:graphic xmlns:a="http://schemas.openxmlformats.org/drawingml/2006/main">
              <a:graphicData uri="http://schemas.openxmlformats.org/drawingml/2006/picture">
                <pic:pic xmlns:pic="http://schemas.openxmlformats.org/drawingml/2006/picture">
                  <pic:nvPicPr>
                    <pic:cNvPr id="0" name="Picture 119" descr=""/>
                    <pic:cNvPicPr>
                      <a:picLocks noChangeAspect="true"/>
                    </pic:cNvPicPr>
                  </pic:nvPicPr>
                  <pic:blipFill>
                    <a:blip r:embed="rId134"/>
                    <a:stretch>
                      <a:fillRect/>
                    </a:stretch>
                  </pic:blipFill>
                  <pic:spPr>
                    <a:xfrm>
                      <a:off x="0" y="0"/>
                      <a:ext cx="5238750" cy="2819400"/>
                    </a:xfrm>
                    <a:prstGeom prst="rect">
                      <a:avLst/>
                    </a:prstGeom>
                  </pic:spPr>
                </pic:pic>
              </a:graphicData>
            </a:graphic>
          </wp:inline>
        </w:drawing>
      </w:r>
    </w:p>
    <w:p>
      <w:r>
        <w:rPr>
          <w:b w:val="on"/>
        </w:rPr>
        <w:t>(3) 3.点击【运行对话框工具】，设置半径并布置球体</w:t>
      </w:r>
    </w:p>
    <w:p>
      <w:r>
        <w:drawing>
          <wp:inline distT="0" distR="0" distB="0" distL="0">
            <wp:extent cx="5238750" cy="2809875"/>
            <wp:docPr id="120" name="Drawing 120" descr=""/>
            <a:graphic xmlns:a="http://schemas.openxmlformats.org/drawingml/2006/main">
              <a:graphicData uri="http://schemas.openxmlformats.org/drawingml/2006/picture">
                <pic:pic xmlns:pic="http://schemas.openxmlformats.org/drawingml/2006/picture">
                  <pic:nvPicPr>
                    <pic:cNvPr id="0" name="Picture 120" descr=""/>
                    <pic:cNvPicPr>
                      <a:picLocks noChangeAspect="true"/>
                    </pic:cNvPicPr>
                  </pic:nvPicPr>
                  <pic:blipFill>
                    <a:blip r:embed="rId135"/>
                    <a:stretch>
                      <a:fillRect/>
                    </a:stretch>
                  </pic:blipFill>
                  <pic:spPr>
                    <a:xfrm>
                      <a:off x="0" y="0"/>
                      <a:ext cx="5238750" cy="2809875"/>
                    </a:xfrm>
                    <a:prstGeom prst="rect">
                      <a:avLst/>
                    </a:prstGeom>
                  </pic:spPr>
                </pic:pic>
              </a:graphicData>
            </a:graphic>
          </wp:inline>
        </w:drawing>
      </w:r>
    </w:p>
    <w:p>
      <w:pPr>
        <w:pStyle w:val="3"/>
      </w:pPr>
      <w:r>
        <w:t>BIMBase插件-批量布置</w:t>
      </w:r>
    </w:p>
    <w:p/>
    <w:p>
      <w:pPr>
        <w:pStyle w:val="3"/>
      </w:pPr>
      <w:r>
        <w:t>BIMBase插件-批量布置工具</w:t>
      </w:r>
    </w:p>
    <w:p/>
    <w:p>
      <w:pPr>
        <w:pStyle w:val="4"/>
      </w:pPr>
      <w:r>
        <w:t>插件简介</w:t>
      </w:r>
    </w:p>
    <w:p>
      <w:r>
        <w:rPr>
          <w:b w:val="off"/>
        </w:rPr>
        <w:t>基于BIMBase建模软件的开源Python插件，案例内展示实现了一个批量布置模型的功能，可以代替人来完成工作量庞大的重复动作，欢迎零基础的用户探索实现自己的机器学习探索功能。案例内包含完整的使用教程与代码注释，对于零基础开发人员也有非常友好的体验。</w:t>
      </w:r>
    </w:p>
    <w:p/>
    <w:p>
      <w:pPr>
        <w:pStyle w:val="4"/>
      </w:pPr>
      <w:r>
        <w:t>插件运行效果</w:t>
      </w:r>
    </w:p>
    <w:p>
      <w:r>
        <w:drawing>
          <wp:inline distT="0" distR="0" distB="0" distL="0">
            <wp:extent cx="5238750" cy="3057525"/>
            <wp:docPr id="121" name="Drawing 121" descr=""/>
            <a:graphic xmlns:a="http://schemas.openxmlformats.org/drawingml/2006/main">
              <a:graphicData uri="http://schemas.openxmlformats.org/drawingml/2006/picture">
                <pic:pic xmlns:pic="http://schemas.openxmlformats.org/drawingml/2006/picture">
                  <pic:nvPicPr>
                    <pic:cNvPr id="0" name="Picture 121" descr=""/>
                    <pic:cNvPicPr>
                      <a:picLocks noChangeAspect="true"/>
                    </pic:cNvPicPr>
                  </pic:nvPicPr>
                  <pic:blipFill>
                    <a:blip r:embed="rId136"/>
                    <a:stretch>
                      <a:fillRect/>
                    </a:stretch>
                  </pic:blipFill>
                  <pic:spPr>
                    <a:xfrm>
                      <a:off x="0" y="0"/>
                      <a:ext cx="5238750" cy="3057525"/>
                    </a:xfrm>
                    <a:prstGeom prst="rect">
                      <a:avLst/>
                    </a:prstGeom>
                  </pic:spPr>
                </pic:pic>
              </a:graphicData>
            </a:graphic>
          </wp:inline>
        </w:drawing>
      </w:r>
    </w:p>
    <w:p/>
    <w:p>
      <w:pPr>
        <w:pStyle w:val="4"/>
      </w:pPr>
      <w:r>
        <w:t>插件安装运行步骤 三步走</w:t>
      </w:r>
    </w:p>
    <w:p>
      <w:r>
        <w:t>批量布置工具-插件下载</w:t>
        <w:br/>
        <w:drawing>
          <wp:inline distT="0" distR="0" distB="0" distL="0">
            <wp:extent cx="5238750" cy="2943225"/>
            <wp:docPr id="122" name="Drawing 122" descr=""/>
            <a:graphic xmlns:a="http://schemas.openxmlformats.org/drawingml/2006/main">
              <a:graphicData uri="http://schemas.openxmlformats.org/drawingml/2006/picture">
                <pic:pic xmlns:pic="http://schemas.openxmlformats.org/drawingml/2006/picture">
                  <pic:nvPicPr>
                    <pic:cNvPr id="0" name="Picture 122" descr=""/>
                    <pic:cNvPicPr>
                      <a:picLocks noChangeAspect="true"/>
                    </pic:cNvPicPr>
                  </pic:nvPicPr>
                  <pic:blipFill>
                    <a:blip r:embed="rId137"/>
                    <a:stretch>
                      <a:fillRect/>
                    </a:stretch>
                  </pic:blipFill>
                  <pic:spPr>
                    <a:xfrm>
                      <a:off x="0" y="0"/>
                      <a:ext cx="5238750" cy="2943225"/>
                    </a:xfrm>
                    <a:prstGeom prst="rect">
                      <a:avLst/>
                    </a:prstGeom>
                  </pic:spPr>
                </pic:pic>
              </a:graphicData>
            </a:graphic>
          </wp:inline>
        </w:drawing>
      </w:r>
    </w:p>
    <w:p>
      <w:r>
        <w:rPr>
          <w:b w:val="on"/>
        </w:rPr>
        <w:t>(1) 1.下载安装</w:t>
      </w:r>
    </w:p>
    <w:p>
      <w:r>
        <w:drawing>
          <wp:inline distT="0" distR="0" distB="0" distL="0">
            <wp:extent cx="5238750" cy="2828925"/>
            <wp:docPr id="123" name="Drawing 123" descr=""/>
            <a:graphic xmlns:a="http://schemas.openxmlformats.org/drawingml/2006/main">
              <a:graphicData uri="http://schemas.openxmlformats.org/drawingml/2006/picture">
                <pic:pic xmlns:pic="http://schemas.openxmlformats.org/drawingml/2006/picture">
                  <pic:nvPicPr>
                    <pic:cNvPr id="0" name="Picture 123" descr=""/>
                    <pic:cNvPicPr>
                      <a:picLocks noChangeAspect="true"/>
                    </pic:cNvPicPr>
                  </pic:nvPicPr>
                  <pic:blipFill>
                    <a:blip r:embed="rId138"/>
                    <a:stretch>
                      <a:fillRect/>
                    </a:stretch>
                  </pic:blipFill>
                  <pic:spPr>
                    <a:xfrm>
                      <a:off x="0" y="0"/>
                      <a:ext cx="5238750" cy="2828925"/>
                    </a:xfrm>
                    <a:prstGeom prst="rect">
                      <a:avLst/>
                    </a:prstGeom>
                  </pic:spPr>
                </pic:pic>
              </a:graphicData>
            </a:graphic>
          </wp:inline>
        </w:drawing>
      </w:r>
    </w:p>
    <w:p>
      <w:r>
        <w:rPr>
          <w:b w:val="on"/>
        </w:rPr>
        <w:t>(2) 2.点击【Numpy运行环境一键部署】</w:t>
      </w:r>
    </w:p>
    <w:p>
      <w:r>
        <w:rPr>
          <w:b w:val="off"/>
        </w:rPr>
        <w:t>点击后请等待cmd运行完毕，提示“请按任意键退出”时，按下键盘任意按键退出安装环境即可。</w:t>
        <w:br/>
        <w:drawing>
          <wp:inline distT="0" distR="0" distB="0" distL="0">
            <wp:extent cx="5238750" cy="2819400"/>
            <wp:docPr id="124" name="Drawing 124" descr=""/>
            <a:graphic xmlns:a="http://schemas.openxmlformats.org/drawingml/2006/main">
              <a:graphicData uri="http://schemas.openxmlformats.org/drawingml/2006/picture">
                <pic:pic xmlns:pic="http://schemas.openxmlformats.org/drawingml/2006/picture">
                  <pic:nvPicPr>
                    <pic:cNvPr id="0" name="Picture 124" descr=""/>
                    <pic:cNvPicPr>
                      <a:picLocks noChangeAspect="true"/>
                    </pic:cNvPicPr>
                  </pic:nvPicPr>
                  <pic:blipFill>
                    <a:blip r:embed="rId139"/>
                    <a:stretch>
                      <a:fillRect/>
                    </a:stretch>
                  </pic:blipFill>
                  <pic:spPr>
                    <a:xfrm>
                      <a:off x="0" y="0"/>
                      <a:ext cx="5238750" cy="2819400"/>
                    </a:xfrm>
                    <a:prstGeom prst="rect">
                      <a:avLst/>
                    </a:prstGeom>
                  </pic:spPr>
                </pic:pic>
              </a:graphicData>
            </a:graphic>
          </wp:inline>
        </w:drawing>
      </w:r>
    </w:p>
    <w:p>
      <w:r>
        <w:rPr>
          <w:b w:val="on"/>
        </w:rPr>
        <w:t>(3) 3.点击【批量布置模型 桥墩+路面】</w:t>
      </w:r>
    </w:p>
    <w:p>
      <w:r>
        <w:drawing>
          <wp:inline distT="0" distR="0" distB="0" distL="0">
            <wp:extent cx="5238750" cy="3057525"/>
            <wp:docPr id="125" name="Drawing 125" descr=""/>
            <a:graphic xmlns:a="http://schemas.openxmlformats.org/drawingml/2006/main">
              <a:graphicData uri="http://schemas.openxmlformats.org/drawingml/2006/picture">
                <pic:pic xmlns:pic="http://schemas.openxmlformats.org/drawingml/2006/picture">
                  <pic:nvPicPr>
                    <pic:cNvPr id="0" name="Picture 125" descr=""/>
                    <pic:cNvPicPr>
                      <a:picLocks noChangeAspect="true"/>
                    </pic:cNvPicPr>
                  </pic:nvPicPr>
                  <pic:blipFill>
                    <a:blip r:embed="rId140"/>
                    <a:stretch>
                      <a:fillRect/>
                    </a:stretch>
                  </pic:blipFill>
                  <pic:spPr>
                    <a:xfrm>
                      <a:off x="0" y="0"/>
                      <a:ext cx="5238750" cy="3057525"/>
                    </a:xfrm>
                    <a:prstGeom prst="rect">
                      <a:avLst/>
                    </a:prstGeom>
                  </pic:spPr>
                </pic:pic>
              </a:graphicData>
            </a:graphic>
          </wp:inline>
        </w:drawing>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BIMBase Python插件开发</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00" Target="media/image87.png" Type="http://schemas.openxmlformats.org/officeDocument/2006/relationships/image"/><Relationship Id="rId101" Target="media/image88.png" Type="http://schemas.openxmlformats.org/officeDocument/2006/relationships/image"/><Relationship Id="rId102" Target="media/image89.png" Type="http://schemas.openxmlformats.org/officeDocument/2006/relationships/image"/><Relationship Id="rId103" Target="media/image90.png" Type="http://schemas.openxmlformats.org/officeDocument/2006/relationships/image"/><Relationship Id="rId104" Target="media/image91.png" Type="http://schemas.openxmlformats.org/officeDocument/2006/relationships/image"/><Relationship Id="rId105" Target="media/image92.png" Type="http://schemas.openxmlformats.org/officeDocument/2006/relationships/image"/><Relationship Id="rId106" Target="media/image93.png" Type="http://schemas.openxmlformats.org/officeDocument/2006/relationships/image"/><Relationship Id="rId107" Target="media/image94.png" Type="http://schemas.openxmlformats.org/officeDocument/2006/relationships/image"/><Relationship Id="rId108" Target="media/image95.png" Type="http://schemas.openxmlformats.org/officeDocument/2006/relationships/image"/><Relationship Id="rId109" Target="media/image96.png" Type="http://schemas.openxmlformats.org/officeDocument/2006/relationships/image"/><Relationship Id="rId11" Target="media/image4.jpeg" Type="http://schemas.openxmlformats.org/officeDocument/2006/relationships/image"/><Relationship Id="rId110" Target="media/image97.png" Type="http://schemas.openxmlformats.org/officeDocument/2006/relationships/image"/><Relationship Id="rId111" Target="media/image98.gif" Type="http://schemas.openxmlformats.org/officeDocument/2006/relationships/image"/><Relationship Id="rId112" Target="media/image99.png" Type="http://schemas.openxmlformats.org/officeDocument/2006/relationships/image"/><Relationship Id="rId113" Target="media/image100.png" Type="http://schemas.openxmlformats.org/officeDocument/2006/relationships/image"/><Relationship Id="rId114" Target="media/image101.png" Type="http://schemas.openxmlformats.org/officeDocument/2006/relationships/image"/><Relationship Id="rId115" Target="media/image102.png" Type="http://schemas.openxmlformats.org/officeDocument/2006/relationships/image"/><Relationship Id="rId116" Target="media/image103.png" Type="http://schemas.openxmlformats.org/officeDocument/2006/relationships/image"/><Relationship Id="rId117" Target="media/image104.png" Type="http://schemas.openxmlformats.org/officeDocument/2006/relationships/image"/><Relationship Id="rId118" Target="media/image105.gif" Type="http://schemas.openxmlformats.org/officeDocument/2006/relationships/image"/><Relationship Id="rId119" Target="media/image106.png" Type="http://schemas.openxmlformats.org/officeDocument/2006/relationships/image"/><Relationship Id="rId12" Target="../customXml/item1.xml" Type="http://schemas.openxmlformats.org/officeDocument/2006/relationships/customXml"/><Relationship Id="rId120" Target="media/image107.png" Type="http://schemas.openxmlformats.org/officeDocument/2006/relationships/image"/><Relationship Id="rId121" Target="media/image108.png" Type="http://schemas.openxmlformats.org/officeDocument/2006/relationships/image"/><Relationship Id="rId122" Target="media/image109.png" Type="http://schemas.openxmlformats.org/officeDocument/2006/relationships/image"/><Relationship Id="rId123" Target="media/image110.png" Type="http://schemas.openxmlformats.org/officeDocument/2006/relationships/image"/><Relationship Id="rId124" Target="media/image111.png" Type="http://schemas.openxmlformats.org/officeDocument/2006/relationships/image"/><Relationship Id="rId125" Target="media/image112.gif" Type="http://schemas.openxmlformats.org/officeDocument/2006/relationships/image"/><Relationship Id="rId126" Target="media/image113.png" Type="http://schemas.openxmlformats.org/officeDocument/2006/relationships/image"/><Relationship Id="rId127" Target="media/image114.png" Type="http://schemas.openxmlformats.org/officeDocument/2006/relationships/image"/><Relationship Id="rId128" Target="media/image115.png" Type="http://schemas.openxmlformats.org/officeDocument/2006/relationships/image"/><Relationship Id="rId129" Target="media/image116.png" Type="http://schemas.openxmlformats.org/officeDocument/2006/relationships/image"/><Relationship Id="rId13" Target="numbering.xml" Type="http://schemas.openxmlformats.org/officeDocument/2006/relationships/numbering"/><Relationship Id="rId130" Target="media/image117.png" Type="http://schemas.openxmlformats.org/officeDocument/2006/relationships/image"/><Relationship Id="rId131" Target="media/image118.png" Type="http://schemas.openxmlformats.org/officeDocument/2006/relationships/image"/><Relationship Id="rId132" Target="media/image119.gif" Type="http://schemas.openxmlformats.org/officeDocument/2006/relationships/image"/><Relationship Id="rId133" Target="media/image120.png" Type="http://schemas.openxmlformats.org/officeDocument/2006/relationships/image"/><Relationship Id="rId134" Target="media/image121.png" Type="http://schemas.openxmlformats.org/officeDocument/2006/relationships/image"/><Relationship Id="rId135" Target="media/image122.png" Type="http://schemas.openxmlformats.org/officeDocument/2006/relationships/image"/><Relationship Id="rId136" Target="media/image123.png" Type="http://schemas.openxmlformats.org/officeDocument/2006/relationships/image"/><Relationship Id="rId137" Target="media/image124.gif" Type="http://schemas.openxmlformats.org/officeDocument/2006/relationships/image"/><Relationship Id="rId138" Target="media/image125.png" Type="http://schemas.openxmlformats.org/officeDocument/2006/relationships/image"/><Relationship Id="rId139" Target="media/image126.png" Type="http://schemas.openxmlformats.org/officeDocument/2006/relationships/image"/><Relationship Id="rId14" Target="../customXml/item2.xml" Type="http://schemas.openxmlformats.org/officeDocument/2006/relationships/customXml"/><Relationship Id="rId140" Target="media/image127.png" Type="http://schemas.openxmlformats.org/officeDocument/2006/relationships/image"/><Relationship Id="rId15" Target="../customXml/item3.xml" Type="http://schemas.openxmlformats.org/officeDocument/2006/relationships/customXml"/><Relationship Id="rId16" Target="fontTable.xml" Type="http://schemas.openxmlformats.org/officeDocument/2006/relationships/fontTable"/><Relationship Id="rId17" Target="glossary/document.xml" Type="http://schemas.openxmlformats.org/officeDocument/2006/relationships/glossaryDocument"/><Relationship Id="rId18" Target="media/image5.png" Type="http://schemas.openxmlformats.org/officeDocument/2006/relationships/image"/><Relationship Id="rId19" Target="media/image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1" Target="media/image8.png" Type="http://schemas.openxmlformats.org/officeDocument/2006/relationships/image"/><Relationship Id="rId22" Target="media/image9.png" Type="http://schemas.openxmlformats.org/officeDocument/2006/relationships/image"/><Relationship Id="rId23" Target="media/image10.png" Type="http://schemas.openxmlformats.org/officeDocument/2006/relationships/image"/><Relationship Id="rId24" Target="media/image11.png" Type="http://schemas.openxmlformats.org/officeDocument/2006/relationships/image"/><Relationship Id="rId25" Target="media/image12.png" Type="http://schemas.openxmlformats.org/officeDocument/2006/relationships/image"/><Relationship Id="rId26" Target="media/image13.png" Type="http://schemas.openxmlformats.org/officeDocument/2006/relationships/image"/><Relationship Id="rId27" Target="media/image14.png" Type="http://schemas.openxmlformats.org/officeDocument/2006/relationships/image"/><Relationship Id="rId28" Target="media/image15.png" Type="http://schemas.openxmlformats.org/officeDocument/2006/relationships/image"/><Relationship Id="rId29" Target="media/image1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1" Target="media/image18.png" Type="http://schemas.openxmlformats.org/officeDocument/2006/relationships/image"/><Relationship Id="rId32" Target="media/image19.png" Type="http://schemas.openxmlformats.org/officeDocument/2006/relationships/image"/><Relationship Id="rId33" Target="media/image20.png" Type="http://schemas.openxmlformats.org/officeDocument/2006/relationships/image"/><Relationship Id="rId34" Target="media/image21.png" Type="http://schemas.openxmlformats.org/officeDocument/2006/relationships/image"/><Relationship Id="rId35" Target="media/image22.png" Type="http://schemas.openxmlformats.org/officeDocument/2006/relationships/image"/><Relationship Id="rId36" Target="media/image23.png" Type="http://schemas.openxmlformats.org/officeDocument/2006/relationships/image"/><Relationship Id="rId37" Target="media/image24.png" Type="http://schemas.openxmlformats.org/officeDocument/2006/relationships/image"/><Relationship Id="rId38" Target="media/image25.png" Type="http://schemas.openxmlformats.org/officeDocument/2006/relationships/image"/><Relationship Id="rId39" Target="media/image2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1" Target="media/image28.png" Type="http://schemas.openxmlformats.org/officeDocument/2006/relationships/image"/><Relationship Id="rId42" Target="media/image29.png" Type="http://schemas.openxmlformats.org/officeDocument/2006/relationships/image"/><Relationship Id="rId43" Target="media/image30.png" Type="http://schemas.openxmlformats.org/officeDocument/2006/relationships/image"/><Relationship Id="rId44" Target="media/image31.png" Type="http://schemas.openxmlformats.org/officeDocument/2006/relationships/image"/><Relationship Id="rId45" Target="media/image32.png" Type="http://schemas.openxmlformats.org/officeDocument/2006/relationships/image"/><Relationship Id="rId46" Target="media/image33.png" Type="http://schemas.openxmlformats.org/officeDocument/2006/relationships/image"/><Relationship Id="rId47" Target="media/image34.png" Type="http://schemas.openxmlformats.org/officeDocument/2006/relationships/image"/><Relationship Id="rId48" Target="media/image35.png" Type="http://schemas.openxmlformats.org/officeDocument/2006/relationships/image"/><Relationship Id="rId49" Target="media/image36.pn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1" Target="media/image38.png" Type="http://schemas.openxmlformats.org/officeDocument/2006/relationships/image"/><Relationship Id="rId52" Target="media/image39.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76" Target="media/image63.png" Type="http://schemas.openxmlformats.org/officeDocument/2006/relationships/image"/><Relationship Id="rId77" Target="media/image64.pn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pn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 Id="rId90" Target="media/image77.png" Type="http://schemas.openxmlformats.org/officeDocument/2006/relationships/image"/><Relationship Id="rId91" Target="media/image78.png" Type="http://schemas.openxmlformats.org/officeDocument/2006/relationships/image"/><Relationship Id="rId92" Target="media/image79.png" Type="http://schemas.openxmlformats.org/officeDocument/2006/relationships/image"/><Relationship Id="rId93" Target="media/image80.png" Type="http://schemas.openxmlformats.org/officeDocument/2006/relationships/image"/><Relationship Id="rId94" Target="media/image81.png" Type="http://schemas.openxmlformats.org/officeDocument/2006/relationships/image"/><Relationship Id="rId95" Target="media/image82.png" Type="http://schemas.openxmlformats.org/officeDocument/2006/relationships/image"/><Relationship Id="rId96" Target="media/image83.png" Type="http://schemas.openxmlformats.org/officeDocument/2006/relationships/image"/><Relationship Id="rId97" Target="media/image84.png" Type="http://schemas.openxmlformats.org/officeDocument/2006/relationships/image"/><Relationship Id="rId98" Target="media/image85.png" Type="http://schemas.openxmlformats.org/officeDocument/2006/relationships/image"/><Relationship Id="rId99" Target="media/image86.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